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7377E" w14:textId="0AB44AF7" w:rsidR="00FB7F50" w:rsidRPr="002245BE" w:rsidRDefault="00C7738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7738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7738F">
        <w:rPr>
          <w:sz w:val="22"/>
          <w:szCs w:val="22"/>
        </w:rPr>
        <w:t>2026-06-30</w:t>
      </w:r>
    </w:p>
    <w:p w14:paraId="70B8932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8EFAC6" w14:textId="77777777" w:rsidR="00C7738F" w:rsidRPr="00C7738F" w:rsidRDefault="00C7738F" w:rsidP="00FB7F50">
      <w:pPr>
        <w:spacing w:after="40"/>
        <w:rPr>
          <w:b/>
          <w:bCs/>
          <w:sz w:val="22"/>
          <w:szCs w:val="22"/>
        </w:rPr>
      </w:pPr>
      <w:r w:rsidRPr="00C7738F">
        <w:rPr>
          <w:b/>
          <w:bCs/>
          <w:sz w:val="22"/>
          <w:szCs w:val="22"/>
        </w:rPr>
        <w:t>Akademia Górniczo - Hutnicza</w:t>
      </w:r>
    </w:p>
    <w:p w14:paraId="1AC9FFE6" w14:textId="77777777" w:rsidR="00C7738F" w:rsidRPr="00C7738F" w:rsidRDefault="00C7738F" w:rsidP="00FB7F50">
      <w:pPr>
        <w:spacing w:after="40"/>
        <w:rPr>
          <w:b/>
          <w:bCs/>
          <w:sz w:val="22"/>
          <w:szCs w:val="22"/>
        </w:rPr>
      </w:pPr>
      <w:r w:rsidRPr="00C7738F">
        <w:rPr>
          <w:b/>
          <w:bCs/>
          <w:sz w:val="22"/>
          <w:szCs w:val="22"/>
        </w:rPr>
        <w:t>im. Stanisława Staszica w Krakowie</w:t>
      </w:r>
    </w:p>
    <w:p w14:paraId="73F2D3E0" w14:textId="526ACDA8" w:rsidR="00FB7F50" w:rsidRPr="002245BE" w:rsidRDefault="00C7738F" w:rsidP="00FB7F50">
      <w:pPr>
        <w:spacing w:after="40"/>
        <w:rPr>
          <w:b/>
          <w:bCs/>
          <w:sz w:val="22"/>
          <w:szCs w:val="22"/>
        </w:rPr>
      </w:pPr>
      <w:r w:rsidRPr="00C7738F">
        <w:rPr>
          <w:b/>
          <w:bCs/>
          <w:sz w:val="22"/>
          <w:szCs w:val="22"/>
        </w:rPr>
        <w:t>Dział Zamówień Publicznych</w:t>
      </w:r>
    </w:p>
    <w:p w14:paraId="45B730EF" w14:textId="40FB43E2" w:rsidR="00FB7F50" w:rsidRPr="002245BE" w:rsidRDefault="00C7738F" w:rsidP="00FB7F50">
      <w:pPr>
        <w:rPr>
          <w:sz w:val="22"/>
          <w:szCs w:val="22"/>
        </w:rPr>
      </w:pPr>
      <w:r w:rsidRPr="00C7738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7738F">
        <w:rPr>
          <w:sz w:val="22"/>
          <w:szCs w:val="22"/>
        </w:rPr>
        <w:t>30</w:t>
      </w:r>
    </w:p>
    <w:p w14:paraId="1FDD24B5" w14:textId="402AF575" w:rsidR="00FB7F50" w:rsidRPr="002245BE" w:rsidRDefault="00C7738F" w:rsidP="00FB7F50">
      <w:pPr>
        <w:rPr>
          <w:sz w:val="22"/>
          <w:szCs w:val="22"/>
        </w:rPr>
      </w:pPr>
      <w:r w:rsidRPr="00C7738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7738F">
        <w:rPr>
          <w:sz w:val="22"/>
          <w:szCs w:val="22"/>
        </w:rPr>
        <w:t>Kraków</w:t>
      </w:r>
    </w:p>
    <w:p w14:paraId="01D5EC1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6CF6BB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7738F" w:rsidRPr="00607F9B" w14:paraId="5A92E196" w14:textId="77777777" w:rsidTr="00DC7DB5">
        <w:trPr>
          <w:trHeight w:val="638"/>
        </w:trPr>
        <w:tc>
          <w:tcPr>
            <w:tcW w:w="959" w:type="dxa"/>
          </w:tcPr>
          <w:p w14:paraId="4BB34D4E" w14:textId="77777777" w:rsidR="00C7738F" w:rsidRPr="00607F9B" w:rsidRDefault="00C7738F" w:rsidP="00DC7D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8A98653" w14:textId="6B6531DE" w:rsidR="00C7738F" w:rsidRPr="00607F9B" w:rsidRDefault="00C7738F" w:rsidP="00DC7D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7738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7738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738F">
              <w:rPr>
                <w:b/>
                <w:bCs/>
                <w:sz w:val="22"/>
                <w:szCs w:val="22"/>
              </w:rPr>
              <w:t xml:space="preserve">Usługa restauracyjna podczas AGH-Shell </w:t>
            </w:r>
            <w:proofErr w:type="spellStart"/>
            <w:r w:rsidRPr="00C7738F">
              <w:rPr>
                <w:b/>
                <w:bCs/>
                <w:sz w:val="22"/>
                <w:szCs w:val="22"/>
              </w:rPr>
              <w:t>Summer</w:t>
            </w:r>
            <w:proofErr w:type="spellEnd"/>
            <w:r w:rsidRPr="00C7738F">
              <w:rPr>
                <w:b/>
                <w:bCs/>
                <w:sz w:val="22"/>
                <w:szCs w:val="22"/>
              </w:rPr>
              <w:t xml:space="preserve"> School 2026 - KC-DE-zp.25.249.2026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738F">
              <w:rPr>
                <w:b/>
                <w:sz w:val="22"/>
                <w:szCs w:val="22"/>
              </w:rPr>
              <w:t>KC-DE-zp.25.249.2026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DEA72C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738F" w14:paraId="6F3F20BE" w14:textId="77777777" w:rsidTr="00DC7DB5">
        <w:trPr>
          <w:cantSplit/>
        </w:trPr>
        <w:tc>
          <w:tcPr>
            <w:tcW w:w="10150" w:type="dxa"/>
          </w:tcPr>
          <w:p w14:paraId="576AE7DC" w14:textId="74FBEFDA" w:rsidR="00C7738F" w:rsidRPr="00D26ED6" w:rsidRDefault="00C7738F" w:rsidP="00DC7DB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738F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C7738F">
              <w:rPr>
                <w:b/>
                <w:sz w:val="22"/>
                <w:szCs w:val="22"/>
              </w:rPr>
              <w:t>ZPiT</w:t>
            </w:r>
            <w:proofErr w:type="spellEnd"/>
            <w:r w:rsidRPr="00C7738F">
              <w:rPr>
                <w:b/>
                <w:sz w:val="22"/>
                <w:szCs w:val="22"/>
              </w:rPr>
              <w:t xml:space="preserve"> "Krakus"</w:t>
            </w:r>
          </w:p>
          <w:p w14:paraId="3B4DD8A3" w14:textId="3040EFE8" w:rsidR="00C7738F" w:rsidRPr="009F0E5C" w:rsidRDefault="00C7738F" w:rsidP="00DC7DB5">
            <w:pPr>
              <w:jc w:val="both"/>
              <w:rPr>
                <w:bCs/>
                <w:sz w:val="22"/>
                <w:szCs w:val="22"/>
              </w:rPr>
            </w:pPr>
            <w:r w:rsidRPr="00C7738F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738F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7CA667" w14:textId="1AB56EE3" w:rsidR="00C7738F" w:rsidRPr="009F0E5C" w:rsidRDefault="00C7738F" w:rsidP="00DC7DB5">
            <w:pPr>
              <w:jc w:val="both"/>
              <w:rPr>
                <w:bCs/>
                <w:sz w:val="22"/>
                <w:szCs w:val="22"/>
              </w:rPr>
            </w:pPr>
            <w:r w:rsidRPr="00C7738F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738F">
              <w:rPr>
                <w:bCs/>
                <w:sz w:val="22"/>
                <w:szCs w:val="22"/>
              </w:rPr>
              <w:t>Kraków</w:t>
            </w:r>
          </w:p>
          <w:p w14:paraId="2D08984F" w14:textId="77777777" w:rsidR="00C7738F" w:rsidRPr="00D26ED6" w:rsidRDefault="00C7738F" w:rsidP="00DC7D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C7CED7" w14:textId="6758C415" w:rsidR="00C7738F" w:rsidRDefault="00C7738F" w:rsidP="00DC7DB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7738F">
              <w:rPr>
                <w:sz w:val="22"/>
                <w:szCs w:val="22"/>
              </w:rPr>
              <w:t xml:space="preserve">Usługa restauracyjna podczas AGH-Shell </w:t>
            </w:r>
            <w:proofErr w:type="spellStart"/>
            <w:r w:rsidRPr="00C7738F">
              <w:rPr>
                <w:sz w:val="22"/>
                <w:szCs w:val="22"/>
              </w:rPr>
              <w:t>Summer</w:t>
            </w:r>
            <w:proofErr w:type="spellEnd"/>
            <w:r w:rsidRPr="00C7738F">
              <w:rPr>
                <w:sz w:val="22"/>
                <w:szCs w:val="22"/>
              </w:rPr>
              <w:t xml:space="preserve"> School 2026 w dniach 13,14,15,17.07.2026 r. - KC-DE-zp.25.249.2026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556D42A" w14:textId="3C58EFCC" w:rsidR="00C7738F" w:rsidRPr="00D26ED6" w:rsidRDefault="00C7738F" w:rsidP="00DC7DB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7738F">
              <w:rPr>
                <w:b/>
                <w:sz w:val="22"/>
                <w:szCs w:val="22"/>
              </w:rPr>
              <w:t>2 896.00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F1622BA" w14:textId="77777777" w:rsidR="00C7738F" w:rsidRDefault="00C7738F" w:rsidP="00DC7DB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049D4F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3637"/>
        <w:gridCol w:w="1939"/>
        <w:gridCol w:w="1939"/>
        <w:gridCol w:w="1455"/>
      </w:tblGrid>
      <w:tr w:rsidR="007A752C" w:rsidRPr="008567C7" w14:paraId="7B7C0A0D" w14:textId="77777777" w:rsidTr="007A752C">
        <w:trPr>
          <w:trHeight w:val="497"/>
        </w:trPr>
        <w:tc>
          <w:tcPr>
            <w:tcW w:w="1212" w:type="dxa"/>
            <w:vAlign w:val="center"/>
          </w:tcPr>
          <w:p w14:paraId="5B7C0010" w14:textId="77777777" w:rsidR="007A752C" w:rsidRPr="008567C7" w:rsidRDefault="007A75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37" w:type="dxa"/>
            <w:vAlign w:val="center"/>
          </w:tcPr>
          <w:p w14:paraId="3F1B5B3A" w14:textId="77777777" w:rsidR="007A752C" w:rsidRPr="008567C7" w:rsidRDefault="007A75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39" w:type="dxa"/>
            <w:vAlign w:val="center"/>
          </w:tcPr>
          <w:p w14:paraId="17878BC0" w14:textId="5BA414A1" w:rsidR="007A752C" w:rsidRPr="008567C7" w:rsidRDefault="007A75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39" w:type="dxa"/>
            <w:vAlign w:val="center"/>
          </w:tcPr>
          <w:p w14:paraId="460909C2" w14:textId="7B04A29A" w:rsidR="007A752C" w:rsidRPr="008567C7" w:rsidRDefault="007A75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od miejsca świadczenia usługi</w:t>
            </w:r>
          </w:p>
        </w:tc>
        <w:tc>
          <w:tcPr>
            <w:tcW w:w="1455" w:type="dxa"/>
            <w:vAlign w:val="center"/>
          </w:tcPr>
          <w:p w14:paraId="68D982CE" w14:textId="77777777" w:rsidR="007A752C" w:rsidRPr="008567C7" w:rsidRDefault="007A75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A752C" w:rsidRPr="008567C7" w14:paraId="746C984F" w14:textId="77777777" w:rsidTr="007A752C">
        <w:trPr>
          <w:trHeight w:val="922"/>
        </w:trPr>
        <w:tc>
          <w:tcPr>
            <w:tcW w:w="1212" w:type="dxa"/>
            <w:vAlign w:val="center"/>
          </w:tcPr>
          <w:p w14:paraId="06349185" w14:textId="2137FCDF" w:rsidR="007A752C" w:rsidRPr="008567C7" w:rsidRDefault="007A752C" w:rsidP="00DC7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37" w:type="dxa"/>
            <w:vAlign w:val="center"/>
          </w:tcPr>
          <w:p w14:paraId="29BF48F3" w14:textId="464EB5CA" w:rsidR="007A752C" w:rsidRPr="002B6761" w:rsidRDefault="007A752C" w:rsidP="00DC7DB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C7738F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C7738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14:paraId="2A5E5D82" w14:textId="42EF9A3F" w:rsidR="007A752C" w:rsidRPr="008567C7" w:rsidRDefault="007A752C" w:rsidP="00DC7D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38F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3605CB" w14:textId="59FCAA7E" w:rsidR="007A752C" w:rsidRPr="001B7815" w:rsidRDefault="007A752C" w:rsidP="00DC7DB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38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39" w:type="dxa"/>
            <w:vAlign w:val="center"/>
          </w:tcPr>
          <w:p w14:paraId="1088EDC1" w14:textId="36EB4CAF" w:rsidR="007A752C" w:rsidRPr="008567C7" w:rsidRDefault="007A752C" w:rsidP="00DC7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39" w:type="dxa"/>
            <w:vAlign w:val="center"/>
          </w:tcPr>
          <w:p w14:paraId="7015B0A5" w14:textId="0CD9F1A1" w:rsidR="007A752C" w:rsidRPr="008567C7" w:rsidRDefault="007A752C" w:rsidP="00DC7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55" w:type="dxa"/>
            <w:vAlign w:val="center"/>
          </w:tcPr>
          <w:p w14:paraId="23685409" w14:textId="21C1FA2C" w:rsidR="007A752C" w:rsidRPr="008567C7" w:rsidRDefault="007A752C" w:rsidP="00DC7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38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C60A4B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29B89E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406F83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FE738" w14:textId="77777777" w:rsidR="007C2956" w:rsidRDefault="007C2956">
      <w:r>
        <w:separator/>
      </w:r>
    </w:p>
  </w:endnote>
  <w:endnote w:type="continuationSeparator" w:id="0">
    <w:p w14:paraId="0EA651AC" w14:textId="77777777" w:rsidR="007C2956" w:rsidRDefault="007C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638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9E2B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5AD96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5204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FA6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385B2" w14:textId="77777777" w:rsidR="007C2956" w:rsidRDefault="007C2956">
      <w:r>
        <w:separator/>
      </w:r>
    </w:p>
  </w:footnote>
  <w:footnote w:type="continuationSeparator" w:id="0">
    <w:p w14:paraId="42666D4A" w14:textId="77777777" w:rsidR="007C2956" w:rsidRDefault="007C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5EEB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020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0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DE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1DE8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752C"/>
    <w:rsid w:val="007C2956"/>
    <w:rsid w:val="007E2ACC"/>
    <w:rsid w:val="007E68C5"/>
    <w:rsid w:val="00832144"/>
    <w:rsid w:val="008567C7"/>
    <w:rsid w:val="008642B3"/>
    <w:rsid w:val="008A6C10"/>
    <w:rsid w:val="008B6A04"/>
    <w:rsid w:val="008E5102"/>
    <w:rsid w:val="00915B9E"/>
    <w:rsid w:val="00952256"/>
    <w:rsid w:val="0097748A"/>
    <w:rsid w:val="009F0E5C"/>
    <w:rsid w:val="00A029B8"/>
    <w:rsid w:val="00A17CDB"/>
    <w:rsid w:val="00AA02AC"/>
    <w:rsid w:val="00AE7E86"/>
    <w:rsid w:val="00B32D12"/>
    <w:rsid w:val="00B464D3"/>
    <w:rsid w:val="00B8185B"/>
    <w:rsid w:val="00BD2174"/>
    <w:rsid w:val="00C423DD"/>
    <w:rsid w:val="00C53069"/>
    <w:rsid w:val="00C60D7B"/>
    <w:rsid w:val="00C65E53"/>
    <w:rsid w:val="00C7738F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A18880"/>
  <w15:chartTrackingRefBased/>
  <w15:docId w15:val="{A4639A5E-A306-4CE3-BF27-2968D30F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1899-12-31T23:00:00Z</cp:lastPrinted>
  <dcterms:created xsi:type="dcterms:W3CDTF">2026-06-30T07:03:00Z</dcterms:created>
  <dcterms:modified xsi:type="dcterms:W3CDTF">2026-06-30T07:03:00Z</dcterms:modified>
</cp:coreProperties>
</file>