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B23585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2DAF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0CBD6CF8" w:rsidR="00E84376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BF0FD8" w:rsidRPr="00BF0FD8">
        <w:rPr>
          <w:rFonts w:ascii="Verdana" w:hAnsi="Verdana"/>
          <w:b/>
          <w:bCs/>
        </w:rPr>
        <w:t xml:space="preserve">Usługa przeprowadzenia szkolenia w zakresie obsługi oprogramowania </w:t>
      </w:r>
      <w:proofErr w:type="spellStart"/>
      <w:r w:rsidR="00BF0FD8" w:rsidRPr="00BF0FD8">
        <w:rPr>
          <w:rFonts w:ascii="Verdana" w:hAnsi="Verdana"/>
          <w:b/>
          <w:bCs/>
        </w:rPr>
        <w:t>Abaqus</w:t>
      </w:r>
      <w:proofErr w:type="spellEnd"/>
      <w:r w:rsidR="00BF0FD8" w:rsidRPr="00BF0FD8">
        <w:rPr>
          <w:rFonts w:ascii="Verdana" w:hAnsi="Verdana"/>
          <w:b/>
          <w:bCs/>
        </w:rPr>
        <w:t xml:space="preserve"> dla pracowników naukowo-dydaktycznych AGH w ramach projektu KOMPAS AGH - KC-DE-zp.25.232.2026</w:t>
      </w:r>
      <w:r w:rsidR="00BF0FD8">
        <w:rPr>
          <w:rFonts w:ascii="Verdana" w:hAnsi="Verdana"/>
          <w:b/>
          <w:bCs/>
        </w:rPr>
        <w:t>.</w:t>
      </w:r>
      <w:bookmarkStart w:id="0" w:name="_GoBack"/>
      <w:bookmarkEnd w:id="0"/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1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40264303" w14:textId="18B1D57D" w:rsidR="009C7660" w:rsidRPr="009C7660" w:rsidRDefault="009C7660" w:rsidP="0086651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37FA6B8D" w14:textId="28A7F1CF" w:rsidR="005D643B" w:rsidRPr="00D03B83" w:rsidRDefault="005D643B" w:rsidP="00D03B83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</w:t>
            </w:r>
            <w:r w:rsidR="00D03B83">
              <w:rPr>
                <w:rFonts w:ascii="Verdana" w:hAnsi="Verdana"/>
                <w:iCs/>
              </w:rPr>
              <w:t>posiada d</w:t>
            </w:r>
            <w:r w:rsidR="00D03B83"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="00D03B83" w:rsidRPr="00D03B83">
              <w:rPr>
                <w:rFonts w:ascii="Verdana" w:hAnsi="Verdana"/>
                <w:iCs/>
              </w:rPr>
              <w:t>w przeprowadzaniu szkoleń, tzn. w okresie trzech lat przed upływem terminu składania ofert, należycie zrealizowała</w:t>
            </w:r>
            <w:r w:rsidR="00D03B83">
              <w:rPr>
                <w:rFonts w:ascii="Verdana" w:hAnsi="Verdana"/>
                <w:iCs/>
              </w:rPr>
              <w:t>,</w:t>
            </w:r>
            <w:r w:rsidR="00D03B83" w:rsidRPr="00D03B83">
              <w:rPr>
                <w:rFonts w:ascii="Verdana" w:hAnsi="Verdana"/>
                <w:iCs/>
              </w:rPr>
              <w:t xml:space="preserve"> co najmniej </w:t>
            </w:r>
            <w:r w:rsidR="00D03B83" w:rsidRPr="00D03B83">
              <w:rPr>
                <w:rFonts w:ascii="Verdana" w:hAnsi="Verdana"/>
                <w:iCs/>
                <w:highlight w:val="yellow"/>
              </w:rPr>
              <w:t>…………</w:t>
            </w:r>
            <w:r w:rsidR="00D03B83" w:rsidRPr="00D03B83">
              <w:rPr>
                <w:rFonts w:ascii="Verdana" w:hAnsi="Verdana"/>
                <w:iCs/>
              </w:rPr>
              <w:t xml:space="preserve"> szkolenia </w:t>
            </w:r>
            <w:r w:rsidR="00E32806" w:rsidRPr="00E32806">
              <w:rPr>
                <w:rFonts w:ascii="Verdana" w:hAnsi="Verdana"/>
                <w:b/>
                <w:bCs/>
              </w:rPr>
              <w:t xml:space="preserve">w zakresie obsługi oprogramowania </w:t>
            </w:r>
            <w:proofErr w:type="spellStart"/>
            <w:r w:rsidR="00E32806" w:rsidRPr="00E32806">
              <w:rPr>
                <w:rFonts w:ascii="Verdana" w:hAnsi="Verdana"/>
                <w:b/>
                <w:bCs/>
              </w:rPr>
              <w:t>Abaqus</w:t>
            </w:r>
            <w:proofErr w:type="spellEnd"/>
            <w:r w:rsidR="00D03B83" w:rsidRPr="00D03B83">
              <w:rPr>
                <w:rFonts w:ascii="Verdana" w:hAnsi="Verdana"/>
                <w:iCs/>
              </w:rPr>
              <w:t xml:space="preserve"> </w:t>
            </w:r>
          </w:p>
          <w:p w14:paraId="1CFCD891" w14:textId="126D709F" w:rsidR="005D643B" w:rsidRDefault="00D03B83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="005D643B" w:rsidRPr="00A87FF1">
              <w:rPr>
                <w:rFonts w:ascii="Verdana" w:hAnsi="Verdana"/>
              </w:rPr>
              <w:t>Temat szkole</w:t>
            </w:r>
            <w:r w:rsidR="005D643B">
              <w:rPr>
                <w:rFonts w:ascii="Verdana" w:hAnsi="Verdana"/>
              </w:rPr>
              <w:t>nia</w:t>
            </w:r>
            <w:r w:rsidR="005D643B"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35D9131F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61DDF6B" w14:textId="2ADF18D0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6310CAA9" w14:textId="77777777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3BF5910" w14:textId="072EF43F" w:rsid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3910D3B6" w14:textId="5201D1EB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c)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5596CE73" w14:textId="77777777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F3D725E" w14:textId="157AE9BF" w:rsidR="00D03B83" w:rsidRPr="00A87FF1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1FAD4F43" w14:textId="5F8DCCC5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37F4DA06" w14:textId="34FFBCC9" w:rsidR="00D03B83" w:rsidRPr="00A87FF1" w:rsidRDefault="00D03B83" w:rsidP="0009662B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09662B" w:rsidRPr="00A87FF1" w14:paraId="6A2556BB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67D1D944" w14:textId="77777777" w:rsidR="0009662B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888FD83" w14:textId="77777777" w:rsidR="0009662B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727570" w14:textId="77777777" w:rsidR="0009662B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410246D" w14:textId="77777777" w:rsidR="0009662B" w:rsidRPr="00A87FF1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A52422B" w14:textId="77777777" w:rsidR="0009662B" w:rsidRPr="00A87FF1" w:rsidRDefault="0009662B" w:rsidP="0009662B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10C11390" w14:textId="77777777" w:rsidR="0009662B" w:rsidRPr="00A87FF1" w:rsidRDefault="0009662B" w:rsidP="0009662B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5A1827AB" w14:textId="77777777" w:rsidR="0009662B" w:rsidRPr="00A87FF1" w:rsidRDefault="0009662B" w:rsidP="0009662B">
            <w:pPr>
              <w:rPr>
                <w:rFonts w:ascii="Verdana" w:hAnsi="Verdana"/>
              </w:rPr>
            </w:pPr>
          </w:p>
          <w:p w14:paraId="17055107" w14:textId="6BB6B957" w:rsidR="0009662B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5BF11FDC" w14:textId="77777777" w:rsidR="0009662B" w:rsidRPr="009C7660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4C60326F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posiada d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Pr="00D03B83">
              <w:rPr>
                <w:rFonts w:ascii="Verdana" w:hAnsi="Verdana"/>
                <w:iCs/>
              </w:rPr>
              <w:t>w przeprowadzaniu szkoleń, tzn. w okresie trzech lat przed upływem terminu składania ofert, należycie zrealizowała</w:t>
            </w:r>
            <w:r>
              <w:rPr>
                <w:rFonts w:ascii="Verdana" w:hAnsi="Verdana"/>
                <w:iCs/>
              </w:rPr>
              <w:t>,</w:t>
            </w:r>
            <w:r w:rsidRPr="00D03B83">
              <w:rPr>
                <w:rFonts w:ascii="Verdana" w:hAnsi="Verdana"/>
                <w:iCs/>
              </w:rPr>
              <w:t xml:space="preserve"> co najmniej </w:t>
            </w:r>
            <w:r w:rsidRPr="00D03B83">
              <w:rPr>
                <w:rFonts w:ascii="Verdana" w:hAnsi="Verdana"/>
                <w:iCs/>
                <w:highlight w:val="yellow"/>
              </w:rPr>
              <w:t>…………</w:t>
            </w:r>
            <w:r w:rsidRPr="00D03B83">
              <w:rPr>
                <w:rFonts w:ascii="Verdana" w:hAnsi="Verdana"/>
                <w:iCs/>
              </w:rPr>
              <w:t xml:space="preserve"> szkolenia </w:t>
            </w:r>
            <w:r w:rsidRPr="00E32806">
              <w:rPr>
                <w:rFonts w:ascii="Verdana" w:hAnsi="Verdana"/>
                <w:b/>
                <w:bCs/>
              </w:rPr>
              <w:t xml:space="preserve">w zakresie obsługi oprogramowania </w:t>
            </w:r>
            <w:proofErr w:type="spellStart"/>
            <w:r w:rsidRPr="00E32806">
              <w:rPr>
                <w:rFonts w:ascii="Verdana" w:hAnsi="Verdana"/>
                <w:b/>
                <w:bCs/>
              </w:rPr>
              <w:t>Abaqus</w:t>
            </w:r>
            <w:proofErr w:type="spellEnd"/>
            <w:r w:rsidRPr="00D03B83">
              <w:rPr>
                <w:rFonts w:ascii="Verdana" w:hAnsi="Verdana"/>
                <w:iCs/>
              </w:rPr>
              <w:t xml:space="preserve"> </w:t>
            </w:r>
          </w:p>
          <w:p w14:paraId="217B9B4D" w14:textId="77777777" w:rsidR="0009662B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1E019DAF" w14:textId="77777777" w:rsidR="0009662B" w:rsidRPr="00A87FF1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F0B0BB4" w14:textId="77777777" w:rsidR="0009662B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5CCDD05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3F47E07C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37BBC74" w14:textId="77777777" w:rsidR="0009662B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7CF98BF3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c)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0C7AD301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5EFD8C3A" w14:textId="77777777" w:rsidR="0009662B" w:rsidRPr="00A87FF1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3FF9761F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420241A0" w14:textId="77777777" w:rsidR="0009662B" w:rsidRPr="009C7660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</w:p>
        </w:tc>
        <w:tc>
          <w:tcPr>
            <w:tcW w:w="2343" w:type="dxa"/>
          </w:tcPr>
          <w:p w14:paraId="60355010" w14:textId="77777777" w:rsidR="0009662B" w:rsidRPr="00A87FF1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84D569E" w14:textId="77777777" w:rsidR="0009662B" w:rsidRPr="00A87FF1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6B9C66EC" w14:textId="4A00DF50" w:rsidR="0009662B" w:rsidRPr="00A87FF1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1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1A83C84E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1F2DAF">
        <w:rPr>
          <w:rFonts w:ascii="Verdana" w:hAnsi="Verdana"/>
          <w:sz w:val="16"/>
          <w:szCs w:val="16"/>
          <w:lang w:eastAsia="ar-SA"/>
        </w:rPr>
        <w:t>45</w:t>
      </w:r>
      <w:r w:rsidRPr="00A87FF1">
        <w:rPr>
          <w:rFonts w:ascii="Verdana" w:hAnsi="Verdana"/>
          <w:sz w:val="16"/>
          <w:szCs w:val="16"/>
          <w:lang w:eastAsia="ar-SA"/>
        </w:rPr>
        <w:t xml:space="preserve"> 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</w:t>
      </w:r>
      <w:r w:rsidRPr="00A87FF1">
        <w:rPr>
          <w:rFonts w:ascii="Verdana" w:hAnsi="Verdana"/>
          <w:sz w:val="16"/>
          <w:szCs w:val="16"/>
        </w:rPr>
        <w:lastRenderedPageBreak/>
        <w:t>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6DF85" w14:textId="77777777" w:rsidR="00AD4991" w:rsidRDefault="00AD4991">
      <w:r>
        <w:separator/>
      </w:r>
    </w:p>
  </w:endnote>
  <w:endnote w:type="continuationSeparator" w:id="0">
    <w:p w14:paraId="2965976D" w14:textId="77777777" w:rsidR="00AD4991" w:rsidRDefault="00AD4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65937" w14:textId="77777777" w:rsidR="00AD4991" w:rsidRDefault="00AD4991">
      <w:r>
        <w:separator/>
      </w:r>
    </w:p>
  </w:footnote>
  <w:footnote w:type="continuationSeparator" w:id="0">
    <w:p w14:paraId="3A40F7F0" w14:textId="77777777" w:rsidR="00AD4991" w:rsidRDefault="00AD4991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EBD85" w14:textId="35887681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643050E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bookmarkStart w:id="2" w:name="_Hlk195184849"/>
    <w:bookmarkStart w:id="3" w:name="_Hlk195184850"/>
    <w:bookmarkStart w:id="4" w:name="_Hlk195184911"/>
    <w:bookmarkStart w:id="5" w:name="_Hlk195184912"/>
    <w:bookmarkStart w:id="6" w:name="_Hlk195184913"/>
    <w:bookmarkStart w:id="7" w:name="_Hlk195184914"/>
    <w:bookmarkStart w:id="8" w:name="_Hlk195184941"/>
    <w:bookmarkStart w:id="9" w:name="_Hlk195184942"/>
    <w:r w:rsidRPr="00487DFE">
      <w:rPr>
        <w:rFonts w:ascii="Arial" w:hAnsi="Arial" w:cs="Arial"/>
        <w:noProof/>
      </w:rPr>
      <w:drawing>
        <wp:inline distT="0" distB="0" distL="0" distR="0" wp14:anchorId="4CB2FE2A" wp14:editId="09CD6076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25F2FC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6FA421F" wp14:editId="69C75C0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1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2AE261" w14:textId="77777777" w:rsidR="007C1D3B" w:rsidRDefault="007C1D3B" w:rsidP="007C1D3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FA421F" id="Dowolny kształt: kształt 1" o:spid="_x0000_s1027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A2AE261" w14:textId="77777777" w:rsidR="007C1D3B" w:rsidRDefault="007C1D3B" w:rsidP="007C1D3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2"/>
  <w:bookmarkEnd w:id="3"/>
  <w:bookmarkEnd w:id="4"/>
  <w:bookmarkEnd w:id="5"/>
  <w:bookmarkEnd w:id="6"/>
  <w:bookmarkEnd w:id="7"/>
  <w:bookmarkEnd w:id="8"/>
  <w:bookmarkEnd w:id="9"/>
  <w:p w14:paraId="3EE75BA1" w14:textId="77777777" w:rsidR="007C1D3B" w:rsidRDefault="007C1D3B" w:rsidP="007C1D3B">
    <w:pPr>
      <w:pStyle w:val="Nagwek"/>
    </w:pPr>
  </w:p>
  <w:p w14:paraId="11EC7042" w14:textId="0C9076D8" w:rsidR="00C303B2" w:rsidRPr="00A844AF" w:rsidRDefault="00C303B2" w:rsidP="007C1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9662B"/>
    <w:rsid w:val="000B0011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1F2DAF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E5A5B"/>
    <w:rsid w:val="002F6C4A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2264"/>
    <w:rsid w:val="004453E4"/>
    <w:rsid w:val="00452D41"/>
    <w:rsid w:val="00482A0B"/>
    <w:rsid w:val="004C1BB9"/>
    <w:rsid w:val="00517D50"/>
    <w:rsid w:val="00524354"/>
    <w:rsid w:val="00527F15"/>
    <w:rsid w:val="00540F34"/>
    <w:rsid w:val="00541F9A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1D3B"/>
    <w:rsid w:val="007C71CE"/>
    <w:rsid w:val="007F6736"/>
    <w:rsid w:val="00800586"/>
    <w:rsid w:val="00813382"/>
    <w:rsid w:val="008539D0"/>
    <w:rsid w:val="00856255"/>
    <w:rsid w:val="00863254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C7660"/>
    <w:rsid w:val="009E4F5D"/>
    <w:rsid w:val="009E7562"/>
    <w:rsid w:val="009F61B4"/>
    <w:rsid w:val="00A259B9"/>
    <w:rsid w:val="00A64F19"/>
    <w:rsid w:val="00A84472"/>
    <w:rsid w:val="00A844AF"/>
    <w:rsid w:val="00A87FF1"/>
    <w:rsid w:val="00A96588"/>
    <w:rsid w:val="00AC2069"/>
    <w:rsid w:val="00AC4B73"/>
    <w:rsid w:val="00AC7CB2"/>
    <w:rsid w:val="00AD4991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195C"/>
    <w:rsid w:val="00BC58AD"/>
    <w:rsid w:val="00BC79C4"/>
    <w:rsid w:val="00BD686E"/>
    <w:rsid w:val="00BF0FD8"/>
    <w:rsid w:val="00BF7F00"/>
    <w:rsid w:val="00C303B2"/>
    <w:rsid w:val="00C50D77"/>
    <w:rsid w:val="00CF6409"/>
    <w:rsid w:val="00CF7ED9"/>
    <w:rsid w:val="00D03B83"/>
    <w:rsid w:val="00D1547F"/>
    <w:rsid w:val="00D22664"/>
    <w:rsid w:val="00D67C47"/>
    <w:rsid w:val="00D93916"/>
    <w:rsid w:val="00DA091A"/>
    <w:rsid w:val="00DE7EDF"/>
    <w:rsid w:val="00E32806"/>
    <w:rsid w:val="00E35DB9"/>
    <w:rsid w:val="00E57D8D"/>
    <w:rsid w:val="00E74DEC"/>
    <w:rsid w:val="00E84376"/>
    <w:rsid w:val="00E97FEE"/>
    <w:rsid w:val="00EA043D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1F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2025-04-17T08:53:00Z</cp:lastPrinted>
  <dcterms:created xsi:type="dcterms:W3CDTF">2026-05-29T11:03:00Z</dcterms:created>
  <dcterms:modified xsi:type="dcterms:W3CDTF">2026-05-29T11:03:00Z</dcterms:modified>
</cp:coreProperties>
</file>