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7A36B2B5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A8579F" w:rsidRPr="00A8579F">
        <w:rPr>
          <w:rFonts w:ascii="Verdana" w:hAnsi="Verdana"/>
          <w:b/>
          <w:lang w:val="x-none"/>
        </w:rPr>
        <w:t xml:space="preserve">Usługa przeprowadzenia szkolenia w zakresie obsługi oprogramowania </w:t>
      </w:r>
      <w:proofErr w:type="spellStart"/>
      <w:r w:rsidR="00A8579F" w:rsidRPr="00A8579F">
        <w:rPr>
          <w:rFonts w:ascii="Verdana" w:hAnsi="Verdana"/>
          <w:b/>
          <w:lang w:val="x-none"/>
        </w:rPr>
        <w:t>Abaqus</w:t>
      </w:r>
      <w:proofErr w:type="spellEnd"/>
      <w:r w:rsidR="00A8579F" w:rsidRPr="00A8579F">
        <w:rPr>
          <w:rFonts w:ascii="Verdana" w:hAnsi="Verdana"/>
          <w:b/>
          <w:lang w:val="x-none"/>
        </w:rPr>
        <w:t xml:space="preserve"> dla pracowników naukowo-dydaktycznych AGH w ramach projektu KOMPAS AGH - KC-DE-zp.25.232.2026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3162" w14:textId="1312C676" w:rsidR="00DD0E3C" w:rsidRDefault="000C42C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  <w:r w:rsidR="00972824">
              <w:rPr>
                <w:b/>
                <w:color w:val="000000"/>
              </w:rPr>
              <w:t xml:space="preserve"> szkolenia: ……………………</w:t>
            </w:r>
          </w:p>
          <w:p w14:paraId="340982EE" w14:textId="4B81F19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40A99384" w14:textId="378CEA6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0DCC5" w14:textId="77777777" w:rsidR="000C42CA" w:rsidRDefault="000C42CA" w:rsidP="000C42C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0305B1BC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4BA1D5F" w14:textId="0C8036E5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22AE3" w14:textId="77777777" w:rsidR="000C42CA" w:rsidRDefault="000C42CA" w:rsidP="000C42C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37D403E3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  <w:r>
              <w:rPr>
                <w:b/>
                <w:color w:val="000000"/>
              </w:rPr>
              <w:t>Liczba godzin: ………………………….</w:t>
            </w:r>
          </w:p>
          <w:p w14:paraId="6420076A" w14:textId="5BA5DAA1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0737D" w14:textId="77777777" w:rsidR="000233B3" w:rsidRDefault="000233B3">
      <w:r>
        <w:separator/>
      </w:r>
    </w:p>
  </w:endnote>
  <w:endnote w:type="continuationSeparator" w:id="0">
    <w:p w14:paraId="10F8AD9C" w14:textId="77777777" w:rsidR="000233B3" w:rsidRDefault="0002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B9C65" w14:textId="77777777" w:rsidR="000233B3" w:rsidRDefault="000233B3">
      <w:r>
        <w:separator/>
      </w:r>
    </w:p>
  </w:footnote>
  <w:footnote w:type="continuationSeparator" w:id="0">
    <w:p w14:paraId="5BA24446" w14:textId="77777777" w:rsidR="000233B3" w:rsidRDefault="000233B3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233B3"/>
    <w:rsid w:val="00044ADB"/>
    <w:rsid w:val="00082E0F"/>
    <w:rsid w:val="000C42CA"/>
    <w:rsid w:val="00140C02"/>
    <w:rsid w:val="001B7E1F"/>
    <w:rsid w:val="00210E8E"/>
    <w:rsid w:val="00276C10"/>
    <w:rsid w:val="002F52AA"/>
    <w:rsid w:val="003A3581"/>
    <w:rsid w:val="003C4112"/>
    <w:rsid w:val="004616C8"/>
    <w:rsid w:val="00471999"/>
    <w:rsid w:val="004D6C4D"/>
    <w:rsid w:val="004E12B2"/>
    <w:rsid w:val="0054339B"/>
    <w:rsid w:val="00611773"/>
    <w:rsid w:val="0061372B"/>
    <w:rsid w:val="0064723C"/>
    <w:rsid w:val="0069751A"/>
    <w:rsid w:val="00702A72"/>
    <w:rsid w:val="00717047"/>
    <w:rsid w:val="00766FF6"/>
    <w:rsid w:val="00823FBF"/>
    <w:rsid w:val="008652EB"/>
    <w:rsid w:val="008B3311"/>
    <w:rsid w:val="00972824"/>
    <w:rsid w:val="00996634"/>
    <w:rsid w:val="00A05FD3"/>
    <w:rsid w:val="00A40630"/>
    <w:rsid w:val="00A8579F"/>
    <w:rsid w:val="00AD2D20"/>
    <w:rsid w:val="00B04D5F"/>
    <w:rsid w:val="00B56004"/>
    <w:rsid w:val="00C049BA"/>
    <w:rsid w:val="00C13EE1"/>
    <w:rsid w:val="00C254C7"/>
    <w:rsid w:val="00C34501"/>
    <w:rsid w:val="00C34B2E"/>
    <w:rsid w:val="00C810DA"/>
    <w:rsid w:val="00C95DF8"/>
    <w:rsid w:val="00CE3D23"/>
    <w:rsid w:val="00D11BC3"/>
    <w:rsid w:val="00DB67D8"/>
    <w:rsid w:val="00DD0E3C"/>
    <w:rsid w:val="00DD5BF2"/>
    <w:rsid w:val="00E215D4"/>
    <w:rsid w:val="00E47614"/>
    <w:rsid w:val="00F213FB"/>
    <w:rsid w:val="00F26A25"/>
    <w:rsid w:val="00F3134E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2025-03-20T13:14:00Z</cp:lastPrinted>
  <dcterms:created xsi:type="dcterms:W3CDTF">2026-05-29T11:04:00Z</dcterms:created>
  <dcterms:modified xsi:type="dcterms:W3CDTF">2026-06-25T08:37:00Z</dcterms:modified>
</cp:coreProperties>
</file>