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</w:t>
      </w:r>
      <w:proofErr w:type="gramStart"/>
      <w:r w:rsidRPr="00C33C20">
        <w:rPr>
          <w:rFonts w:ascii="Verdana" w:hAnsi="Verdana"/>
          <w:sz w:val="18"/>
          <w:szCs w:val="18"/>
        </w:rPr>
        <w:t>…….</w:t>
      </w:r>
      <w:proofErr w:type="gramEnd"/>
      <w:r w:rsidRPr="00C33C20">
        <w:rPr>
          <w:rFonts w:ascii="Verdana" w:hAnsi="Verdana"/>
          <w:sz w:val="18"/>
          <w:szCs w:val="18"/>
        </w:rPr>
        <w:t>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7D667609" w:rsidR="006959B4" w:rsidRPr="00C33C20" w:rsidRDefault="006959B4" w:rsidP="003D2605">
      <w:pPr>
        <w:jc w:val="both"/>
        <w:rPr>
          <w:rFonts w:ascii="Verdana" w:hAnsi="Verdana"/>
          <w:b/>
          <w:bCs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C33C2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B876B9" w:rsidRPr="00B876B9">
        <w:rPr>
          <w:rFonts w:ascii="Verdana" w:hAnsi="Verdana"/>
          <w:b/>
          <w:sz w:val="20"/>
          <w:szCs w:val="20"/>
          <w:lang w:val="x-none"/>
        </w:rPr>
        <w:t xml:space="preserve">Usługa przeprowadzenia szkolenia w zakresie obsługi oprogramowania </w:t>
      </w:r>
      <w:proofErr w:type="spellStart"/>
      <w:r w:rsidR="00B876B9" w:rsidRPr="00B876B9">
        <w:rPr>
          <w:rFonts w:ascii="Verdana" w:hAnsi="Verdana"/>
          <w:b/>
          <w:sz w:val="20"/>
          <w:szCs w:val="20"/>
          <w:lang w:val="x-none"/>
        </w:rPr>
        <w:t>Abaqus</w:t>
      </w:r>
      <w:proofErr w:type="spellEnd"/>
      <w:r w:rsidR="00B876B9" w:rsidRPr="00B876B9">
        <w:rPr>
          <w:rFonts w:ascii="Verdana" w:hAnsi="Verdana"/>
          <w:b/>
          <w:sz w:val="20"/>
          <w:szCs w:val="20"/>
          <w:lang w:val="x-none"/>
        </w:rPr>
        <w:t xml:space="preserve"> dla pracowników naukowo-dydaktycznych AGH w ramach projektu KOMPAS AGH - KC-DE-zp.25.232.2026</w:t>
      </w:r>
      <w:r w:rsidRPr="00C33C20">
        <w:rPr>
          <w:rFonts w:ascii="Verdana" w:hAnsi="Verdana"/>
          <w:sz w:val="18"/>
          <w:szCs w:val="18"/>
        </w:rPr>
        <w:t>,</w:t>
      </w:r>
      <w:r w:rsidRPr="00C33C20">
        <w:rPr>
          <w:rFonts w:ascii="Verdana" w:hAnsi="Verdana"/>
          <w:b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1BF39C6" w14:textId="49B75949" w:rsidR="006959B4" w:rsidRPr="00A92921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</w:t>
      </w:r>
      <w:r w:rsidR="00135FD6" w:rsidRPr="00AE3490">
        <w:rPr>
          <w:rFonts w:ascii="Verdana" w:hAnsi="Verdana"/>
          <w:sz w:val="18"/>
          <w:szCs w:val="18"/>
        </w:rPr>
        <w:t xml:space="preserve">przeszkolenie </w:t>
      </w:r>
      <w:r w:rsidR="00AA2615">
        <w:rPr>
          <w:rFonts w:ascii="Verdana" w:hAnsi="Verdana"/>
          <w:sz w:val="18"/>
          <w:szCs w:val="18"/>
        </w:rPr>
        <w:t xml:space="preserve">8 </w:t>
      </w:r>
      <w:r w:rsidR="00135FD6" w:rsidRPr="00C33C20">
        <w:rPr>
          <w:rFonts w:ascii="Verdana" w:hAnsi="Verdana"/>
          <w:sz w:val="18"/>
          <w:szCs w:val="18"/>
        </w:rPr>
        <w:t>osób</w:t>
      </w:r>
      <w:r w:rsidR="00AA2615">
        <w:rPr>
          <w:rFonts w:ascii="Verdana" w:hAnsi="Verdana"/>
          <w:sz w:val="18"/>
          <w:szCs w:val="18"/>
        </w:rPr>
        <w:t>)</w:t>
      </w:r>
      <w:r w:rsidR="004B1ACF">
        <w:rPr>
          <w:rFonts w:ascii="Verdana" w:hAnsi="Verdana"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</w:p>
    <w:p w14:paraId="3887596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76162F0B" w14:textId="39197577" w:rsidR="00AE3490" w:rsidRDefault="00135FD6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bookmarkStart w:id="1" w:name="_Hlk211935874"/>
      <w:r w:rsidRPr="00C33C20">
        <w:rPr>
          <w:rFonts w:ascii="Verdana" w:hAnsi="Verdana"/>
          <w:b/>
          <w:i/>
          <w:sz w:val="18"/>
          <w:szCs w:val="18"/>
        </w:rPr>
        <w:t>Cena brutto</w:t>
      </w:r>
      <w:r w:rsidR="00AE3490"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E7392">
        <w:rPr>
          <w:rFonts w:ascii="Verdana" w:hAnsi="Verdana"/>
          <w:b/>
          <w:i/>
          <w:sz w:val="18"/>
          <w:szCs w:val="18"/>
        </w:rPr>
        <w:t>szkole</w:t>
      </w:r>
      <w:r w:rsidR="00AE3490">
        <w:rPr>
          <w:rFonts w:ascii="Verdana" w:hAnsi="Verdana"/>
          <w:b/>
          <w:i/>
          <w:sz w:val="18"/>
          <w:szCs w:val="18"/>
        </w:rPr>
        <w:t>nie</w:t>
      </w:r>
      <w:r w:rsidR="00DE7392">
        <w:rPr>
          <w:rFonts w:ascii="Verdana" w:hAnsi="Verdana"/>
          <w:b/>
          <w:i/>
          <w:sz w:val="18"/>
          <w:szCs w:val="18"/>
        </w:rPr>
        <w:t xml:space="preserve">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="00AE3490">
        <w:rPr>
          <w:rFonts w:ascii="Verdana" w:hAnsi="Verdana"/>
          <w:b/>
          <w:i/>
          <w:sz w:val="18"/>
          <w:szCs w:val="18"/>
        </w:rPr>
        <w:t>:</w:t>
      </w:r>
      <w:r w:rsidR="00336464">
        <w:rPr>
          <w:rFonts w:ascii="Verdana" w:hAnsi="Verdana"/>
          <w:b/>
          <w:i/>
          <w:sz w:val="18"/>
          <w:szCs w:val="18"/>
        </w:rPr>
        <w:t xml:space="preserve"> </w:t>
      </w:r>
      <w:r w:rsidR="00AE3490">
        <w:rPr>
          <w:rFonts w:ascii="Verdana" w:hAnsi="Verdana"/>
          <w:b/>
          <w:i/>
          <w:sz w:val="18"/>
          <w:szCs w:val="18"/>
        </w:rPr>
        <w:t xml:space="preserve"> </w:t>
      </w:r>
      <w:r w:rsidR="00AE3490"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bookmarkEnd w:id="1"/>
    <w:p w14:paraId="08AFF347" w14:textId="77777777" w:rsidR="004B1ACF" w:rsidRPr="00C33C20" w:rsidRDefault="004B1ACF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455533DE" w14:textId="03D7B570" w:rsidR="00135FD6" w:rsidRPr="00C33C20" w:rsidRDefault="00E048E3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>
        <w:rPr>
          <w:rFonts w:ascii="Verdana" w:hAnsi="Verdana"/>
          <w:b/>
          <w:color w:val="0070C0"/>
          <w:sz w:val="18"/>
          <w:szCs w:val="18"/>
          <w:u w:val="single"/>
        </w:rPr>
        <w:t>K</w:t>
      </w:r>
      <w:r w:rsidR="00135FD6" w:rsidRPr="00C33C20">
        <w:rPr>
          <w:rFonts w:ascii="Verdana" w:hAnsi="Verdana"/>
          <w:b/>
          <w:color w:val="0070C0"/>
          <w:sz w:val="18"/>
          <w:szCs w:val="18"/>
          <w:u w:val="single"/>
        </w:rPr>
        <w:t>ryterium oceny ofert:</w:t>
      </w:r>
    </w:p>
    <w:p w14:paraId="70B39646" w14:textId="425FD76A" w:rsidR="00135FD6" w:rsidRPr="00C33C20" w:rsidRDefault="00A071FB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Osoby wyznaczone do </w:t>
      </w:r>
      <w:r w:rsidR="00AE3490" w:rsidRPr="00C33C20">
        <w:rPr>
          <w:rFonts w:ascii="Verdana" w:hAnsi="Verdana"/>
          <w:b/>
          <w:sz w:val="18"/>
          <w:szCs w:val="18"/>
        </w:rPr>
        <w:t>realizacji zamówienia</w:t>
      </w:r>
    </w:p>
    <w:p w14:paraId="5B458AA8" w14:textId="77777777" w:rsidR="00643068" w:rsidRPr="00C33C20" w:rsidRDefault="00643068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3012"/>
        <w:gridCol w:w="5523"/>
      </w:tblGrid>
      <w:tr w:rsidR="00C04041" w:rsidRPr="00C33C20" w14:paraId="3D6F56E2" w14:textId="721F9178" w:rsidTr="00C04041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F856" w14:textId="77777777" w:rsidR="00C04041" w:rsidRPr="00C33C20" w:rsidRDefault="00C04041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33C20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0035" w14:textId="30DD49D1" w:rsidR="00C04041" w:rsidRPr="00C33C20" w:rsidRDefault="00C04041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17958" w14:textId="77777777" w:rsidR="00C04041" w:rsidRDefault="00C04041" w:rsidP="00C0404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</w:p>
          <w:p w14:paraId="6B7BCD49" w14:textId="4397449D" w:rsidR="00C04041" w:rsidRPr="00C33C20" w:rsidRDefault="00C04041" w:rsidP="00C0404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Szkoleń z tematyki objętej szkoleniem</w:t>
            </w:r>
          </w:p>
        </w:tc>
      </w:tr>
      <w:tr w:rsidR="00C04041" w:rsidRPr="00C33C20" w14:paraId="44CB65D7" w14:textId="24CC9FB8" w:rsidTr="00C04041">
        <w:trPr>
          <w:trHeight w:val="36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F7A9" w14:textId="77777777" w:rsidR="00C04041" w:rsidRPr="00C33C20" w:rsidRDefault="00C04041" w:rsidP="00AA3480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B865" w14:textId="17FA7199" w:rsidR="00C04041" w:rsidRPr="00AE3490" w:rsidRDefault="00C04041" w:rsidP="00AA348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0D41" w14:textId="4C5C350A" w:rsidR="00C04041" w:rsidRPr="003769C1" w:rsidRDefault="006F4A3B" w:rsidP="00C04041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>W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okresie 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………….. </w:t>
            </w:r>
            <w:r w:rsidRPr="006F4A3B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w jakim czasie/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od daty składania ofert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, w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skazana osoba </w:t>
            </w:r>
            <w:r w:rsidR="00C04041"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>przeprowadził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>a</w:t>
            </w:r>
            <w:r w:rsidR="00C04041">
              <w:t xml:space="preserve"> 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szkolenia zawierające tematykę opisaną w punkcie 4.1 SWZ </w:t>
            </w:r>
            <w:r w:rsidR="00CB363A">
              <w:rPr>
                <w:rFonts w:ascii="Verdana" w:hAnsi="Verdana" w:cs="Arial"/>
                <w:sz w:val="20"/>
                <w:szCs w:val="20"/>
                <w:lang w:eastAsia="zh-CN"/>
              </w:rPr>
              <w:t>–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  <w:r w:rsidR="00CB363A">
              <w:rPr>
                <w:rFonts w:ascii="Verdana" w:hAnsi="Verdana" w:cs="Arial"/>
                <w:sz w:val="20"/>
                <w:szCs w:val="20"/>
                <w:lang w:eastAsia="zh-CN"/>
              </w:rPr>
              <w:t>główne założenia kursu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>, w liczbie: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>………</w:t>
            </w:r>
            <w:r w:rsidR="00F61909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  <w:r w:rsidR="00F61909" w:rsidRPr="00F61909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4958EC" w:rsidRPr="00C33C20" w14:paraId="14976EEC" w14:textId="77777777" w:rsidTr="00C04041">
        <w:trPr>
          <w:trHeight w:val="36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8F107" w14:textId="1F5ADAEA" w:rsidR="004958EC" w:rsidRPr="00C33C20" w:rsidRDefault="004958EC" w:rsidP="004958EC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2</w:t>
            </w:r>
            <w:r w:rsidRPr="00C33C20">
              <w:rPr>
                <w:rFonts w:ascii="Verdana" w:hAnsi="Verdana"/>
                <w:b/>
                <w:sz w:val="18"/>
                <w:szCs w:val="18"/>
              </w:rPr>
              <w:t>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866B" w14:textId="77777777" w:rsidR="004958EC" w:rsidRPr="00AE3490" w:rsidRDefault="004958EC" w:rsidP="004958EC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677F" w14:textId="0A7C429C" w:rsidR="004958EC" w:rsidRDefault="006F4A3B" w:rsidP="004958EC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>W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okresie 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………….. </w:t>
            </w:r>
            <w:r w:rsidRPr="006F4A3B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w jakim czasie/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od daty składania ofert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, wskazana osoba </w:t>
            </w:r>
            <w:r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>przeprowadził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a</w:t>
            </w:r>
            <w:r>
              <w:t xml:space="preserve"> 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szkolenia zawierające tematykę opisaną w punkcie 4.1 SWZ - </w:t>
            </w:r>
            <w:r w:rsidR="00CB363A">
              <w:rPr>
                <w:rFonts w:ascii="Verdana" w:hAnsi="Verdana" w:cs="Arial"/>
                <w:sz w:val="20"/>
                <w:szCs w:val="20"/>
                <w:lang w:eastAsia="zh-CN"/>
              </w:rPr>
              <w:t>główne założenia kursu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>, w liczbie: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……… </w:t>
            </w:r>
            <w:r w:rsidRPr="00F61909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</w:p>
        </w:tc>
      </w:tr>
    </w:tbl>
    <w:p w14:paraId="2695E3F5" w14:textId="3B4A381F" w:rsidR="00C46351" w:rsidRPr="00C04041" w:rsidRDefault="009B1E37" w:rsidP="003D2605">
      <w:pPr>
        <w:widowControl w:val="0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C04041">
        <w:rPr>
          <w:rFonts w:ascii="Verdana" w:hAnsi="Verdana"/>
          <w:i/>
          <w:sz w:val="18"/>
          <w:szCs w:val="18"/>
          <w:highlight w:val="yellow"/>
        </w:rPr>
        <w:t xml:space="preserve">* </w:t>
      </w:r>
      <w:r w:rsidR="00C04041" w:rsidRPr="00C04041">
        <w:rPr>
          <w:rFonts w:ascii="Verdana" w:hAnsi="Verdana"/>
          <w:i/>
          <w:sz w:val="18"/>
          <w:szCs w:val="18"/>
        </w:rPr>
        <w:t>brak wskazania na Formularzu oferty imienia i nazwiska oraz doświadczenia osoby wyznaczonej do realizacji zamówienia, będzie skutkował nieprzyznaniem punktów w kryterium</w:t>
      </w:r>
    </w:p>
    <w:p w14:paraId="361FC77E" w14:textId="77777777" w:rsidR="009B1E37" w:rsidRPr="009B1E37" w:rsidRDefault="009B1E37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0FE71CDC" w14:textId="168E5ED0" w:rsidR="006959B4" w:rsidRPr="00E048E3" w:rsidRDefault="006959B4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Termin realizacji umowy: </w:t>
      </w:r>
      <w:r w:rsidR="004B1ACF" w:rsidRPr="004B1ACF">
        <w:rPr>
          <w:rFonts w:ascii="Verdana" w:hAnsi="Verdana"/>
          <w:b/>
          <w:sz w:val="18"/>
          <w:szCs w:val="18"/>
        </w:rPr>
        <w:t xml:space="preserve">do </w:t>
      </w:r>
      <w:r w:rsidR="00C04041">
        <w:rPr>
          <w:rFonts w:ascii="Verdana" w:hAnsi="Verdana"/>
          <w:b/>
          <w:sz w:val="18"/>
          <w:szCs w:val="18"/>
        </w:rPr>
        <w:t>3</w:t>
      </w:r>
      <w:r w:rsidR="00055091">
        <w:rPr>
          <w:rFonts w:ascii="Verdana" w:hAnsi="Verdana"/>
          <w:b/>
          <w:sz w:val="18"/>
          <w:szCs w:val="18"/>
        </w:rPr>
        <w:t xml:space="preserve"> miesięcy od daty podpisania umowy.</w:t>
      </w:r>
    </w:p>
    <w:p w14:paraId="741D3613" w14:textId="77777777" w:rsidR="00C04041" w:rsidRDefault="00C04041" w:rsidP="000F1B7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041FF2B9" w14:textId="37F5AEC7" w:rsidR="00135FD6" w:rsidRPr="00C33C20" w:rsidRDefault="006959B4" w:rsidP="000F1B7B">
      <w:pPr>
        <w:tabs>
          <w:tab w:val="left" w:pos="426"/>
        </w:tabs>
        <w:jc w:val="both"/>
        <w:rPr>
          <w:rFonts w:ascii="Verdana" w:hAnsi="Verdana"/>
          <w:b/>
          <w:bCs/>
          <w:i/>
          <w:iCs/>
          <w:sz w:val="16"/>
          <w:szCs w:val="16"/>
        </w:rPr>
      </w:pPr>
      <w:r w:rsidRPr="009535AD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="00857BE2">
        <w:rPr>
          <w:rFonts w:ascii="Verdana" w:hAnsi="Verdana"/>
          <w:sz w:val="18"/>
          <w:szCs w:val="18"/>
        </w:rPr>
        <w:t>Po</w:t>
      </w:r>
      <w:r w:rsidR="000F1B7B" w:rsidRPr="000F1B7B">
        <w:rPr>
          <w:rFonts w:ascii="Verdana" w:hAnsi="Verdana"/>
          <w:sz w:val="18"/>
          <w:szCs w:val="18"/>
        </w:rPr>
        <w:t xml:space="preserve"> zakończeni</w:t>
      </w:r>
      <w:r w:rsidR="00857BE2">
        <w:rPr>
          <w:rFonts w:ascii="Verdana" w:hAnsi="Verdana"/>
          <w:sz w:val="18"/>
          <w:szCs w:val="18"/>
        </w:rPr>
        <w:t>u</w:t>
      </w:r>
      <w:r w:rsidR="000F1B7B" w:rsidRPr="000F1B7B">
        <w:rPr>
          <w:rFonts w:ascii="Verdana" w:hAnsi="Verdana"/>
          <w:sz w:val="18"/>
          <w:szCs w:val="18"/>
        </w:rPr>
        <w:t xml:space="preserve"> </w:t>
      </w:r>
      <w:r w:rsidR="004B1ACF" w:rsidRPr="0045443E">
        <w:rPr>
          <w:rFonts w:ascii="Verdana" w:hAnsi="Verdana" w:cs="Arial"/>
          <w:sz w:val="20"/>
          <w:szCs w:val="20"/>
          <w:lang w:eastAsia="zh-CN"/>
        </w:rPr>
        <w:t>kurs</w:t>
      </w:r>
      <w:r w:rsidR="00CB363A">
        <w:rPr>
          <w:rFonts w:ascii="Verdana" w:hAnsi="Verdana" w:cs="Arial"/>
          <w:sz w:val="20"/>
          <w:szCs w:val="20"/>
          <w:lang w:eastAsia="zh-CN"/>
        </w:rPr>
        <w:t>u</w:t>
      </w:r>
      <w:r w:rsidR="000F1B7B" w:rsidRPr="000F1B7B">
        <w:rPr>
          <w:rFonts w:ascii="Verdana" w:hAnsi="Verdana"/>
          <w:sz w:val="18"/>
          <w:szCs w:val="18"/>
        </w:rPr>
        <w:t xml:space="preserve">, </w:t>
      </w:r>
      <w:r w:rsidR="00CB363A">
        <w:rPr>
          <w:rFonts w:ascii="Verdana" w:hAnsi="Verdana"/>
          <w:sz w:val="18"/>
          <w:szCs w:val="18"/>
        </w:rPr>
        <w:t>tj.</w:t>
      </w:r>
      <w:r w:rsidR="000F1B7B" w:rsidRPr="000F1B7B">
        <w:rPr>
          <w:rFonts w:ascii="Verdana" w:hAnsi="Verdana"/>
          <w:sz w:val="18"/>
          <w:szCs w:val="18"/>
        </w:rPr>
        <w:t xml:space="preserve"> zajęć i testów dla wszystkich uczestników</w:t>
      </w:r>
      <w:r w:rsidR="004B1ACF">
        <w:rPr>
          <w:rFonts w:ascii="Verdana" w:hAnsi="Verdana"/>
          <w:sz w:val="18"/>
          <w:szCs w:val="18"/>
        </w:rPr>
        <w:t xml:space="preserve"> </w:t>
      </w:r>
      <w:bookmarkStart w:id="2" w:name="_GoBack"/>
      <w:bookmarkEnd w:id="2"/>
      <w:r w:rsidR="004B1ACF">
        <w:rPr>
          <w:rFonts w:ascii="Verdana" w:hAnsi="Verdana"/>
          <w:sz w:val="18"/>
          <w:szCs w:val="18"/>
        </w:rPr>
        <w:t>kursu</w:t>
      </w:r>
      <w:r w:rsidR="000F1B7B" w:rsidRPr="000F1B7B">
        <w:rPr>
          <w:rFonts w:ascii="Verdana" w:hAnsi="Verdana"/>
          <w:sz w:val="18"/>
          <w:szCs w:val="18"/>
        </w:rPr>
        <w:t>, na podstawie protokołu odbioru, potwierdzającego faktyczną liczbę uczestników kursu (przeprowadzone szkolenie + test + wydanie certyfikatu) oraz będący sprawozdaniem ze szkolenia: porównaniem wyników i informacją o przyroście kompetencji poszczególnych uczestników szkolenia (Zamawiający przekaże wzór); w terminie do 21 dni od daty otrzymania przez Zamawiającego poprawnie wystawionej przez Wykonawcę faktury VAT.</w:t>
      </w:r>
    </w:p>
    <w:p w14:paraId="67E78461" w14:textId="2D0DDD87" w:rsidR="00135FD6" w:rsidRPr="00C33C20" w:rsidRDefault="00135FD6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="00B177CE" w:rsidRPr="00C33C20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1EB872ED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7D9D6AD6" w14:textId="2C2190B0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B187D05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1580FB2A" w14:textId="18A4848F" w:rsidR="006959B4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67962B23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C33C20">
        <w:rPr>
          <w:rFonts w:ascii="Verdana" w:hAnsi="Verdana"/>
          <w:sz w:val="18"/>
          <w:szCs w:val="18"/>
        </w:rPr>
        <w:t>ppkt</w:t>
      </w:r>
      <w:proofErr w:type="spellEnd"/>
      <w:r w:rsidRPr="00C33C20">
        <w:rPr>
          <w:rFonts w:ascii="Verdana" w:hAnsi="Verdana"/>
          <w:sz w:val="18"/>
          <w:szCs w:val="18"/>
        </w:rPr>
        <w:t xml:space="preserve"> </w:t>
      </w:r>
      <w:r w:rsidR="00C624C4">
        <w:rPr>
          <w:rFonts w:ascii="Verdana" w:hAnsi="Verdana"/>
          <w:sz w:val="18"/>
          <w:szCs w:val="18"/>
        </w:rPr>
        <w:t>3</w:t>
      </w:r>
      <w:r w:rsidRPr="00C33C20">
        <w:rPr>
          <w:rFonts w:ascii="Verdana" w:hAnsi="Verdana"/>
          <w:sz w:val="18"/>
          <w:szCs w:val="18"/>
        </w:rPr>
        <w:t xml:space="preserve"> SWZ spełniamy osobiście / powołujemy się na zasoby podmiotu trzeciego</w:t>
      </w:r>
      <w:r w:rsidR="0085360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 xml:space="preserve"> w następującym zakresie …………………………………………………</w:t>
      </w:r>
    </w:p>
    <w:p w14:paraId="31FCA7E5" w14:textId="2C4251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286180C" w14:textId="4CF120D4" w:rsidR="00914C31" w:rsidRPr="00A071FB" w:rsidRDefault="00914C31" w:rsidP="00914C31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914C31" w:rsidRPr="00C33C20" w14:paraId="3D1C413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5548FE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DE20CD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D1ADD" w14:textId="77777777" w:rsidR="00914C31" w:rsidRPr="00C33C20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zakres, który wykonają poszczególni wykonawcy</w:t>
            </w:r>
            <w:r w:rsidRPr="00C33C2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914C31" w:rsidRPr="00C33C20" w14:paraId="24315B39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FFEA5E8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2FA7B2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13F97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914C31" w:rsidRPr="00C33C20" w14:paraId="6DD8A7D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4856B9B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D7DE13D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6C963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08D3E3C5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39110E1A" w:rsidR="006959B4" w:rsidRPr="00C33C20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33C20">
        <w:rPr>
          <w:rFonts w:ascii="Verdana" w:hAnsi="Verdana"/>
          <w:sz w:val="18"/>
          <w:szCs w:val="18"/>
        </w:rPr>
        <w:t>ych</w:t>
      </w:r>
      <w:proofErr w:type="spellEnd"/>
      <w:r w:rsidRPr="00C33C20">
        <w:rPr>
          <w:rFonts w:ascii="Verdana" w:hAnsi="Verdana"/>
          <w:sz w:val="18"/>
          <w:szCs w:val="18"/>
        </w:rPr>
        <w:t>) dokumentu(ów)</w:t>
      </w:r>
    </w:p>
    <w:p w14:paraId="1B05F062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DE3A390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</w:p>
    <w:p w14:paraId="6C0C9F86" w14:textId="4C2280A9" w:rsidR="006959B4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B07F4E6" w14:textId="77777777" w:rsidR="001B6CBD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p w14:paraId="7A52605B" w14:textId="77777777" w:rsidR="001B6CBD" w:rsidRPr="00C33C20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40601FB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niepotrzebne skreślić</w:t>
      </w:r>
    </w:p>
    <w:p w14:paraId="39EA3505" w14:textId="2586F838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jeżeli dotyczy</w:t>
      </w:r>
    </w:p>
    <w:sectPr w:rsidR="00FE545C" w:rsidRPr="00C33C2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2FD236" w14:textId="77777777" w:rsidR="00A95E5D" w:rsidRDefault="00A95E5D">
      <w:r>
        <w:separator/>
      </w:r>
    </w:p>
  </w:endnote>
  <w:endnote w:type="continuationSeparator" w:id="0">
    <w:p w14:paraId="7D742273" w14:textId="77777777" w:rsidR="00A95E5D" w:rsidRDefault="00A95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3BB605" w14:textId="77777777" w:rsidR="00A95E5D" w:rsidRDefault="00A95E5D">
      <w:r>
        <w:separator/>
      </w:r>
    </w:p>
  </w:footnote>
  <w:footnote w:type="continuationSeparator" w:id="0">
    <w:p w14:paraId="41BB7ACB" w14:textId="77777777" w:rsidR="00A95E5D" w:rsidRDefault="00A95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E05DB" w14:textId="63713439" w:rsidR="00914C31" w:rsidRDefault="00914C31" w:rsidP="00914C31">
    <w:pPr>
      <w:pStyle w:val="Nagwek"/>
      <w:jc w:val="center"/>
      <w:rPr>
        <w:rFonts w:ascii="Verdana" w:hAnsi="Verdana" w:cs="Verdana"/>
        <w:i/>
        <w:sz w:val="14"/>
        <w:szCs w:val="16"/>
      </w:rPr>
    </w:pPr>
  </w:p>
  <w:p w14:paraId="25BE51B2" w14:textId="77777777" w:rsidR="000F1B7B" w:rsidRPr="00487DFE" w:rsidRDefault="000F1B7B" w:rsidP="000F1B7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r w:rsidRPr="00487DFE">
      <w:rPr>
        <w:rFonts w:ascii="Arial" w:hAnsi="Arial" w:cs="Arial"/>
        <w:noProof/>
      </w:rPr>
      <w:drawing>
        <wp:inline distT="0" distB="0" distL="0" distR="0" wp14:anchorId="4F00B907" wp14:editId="69C7298B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50E951" w14:textId="77777777" w:rsidR="000F1B7B" w:rsidRPr="00487DFE" w:rsidRDefault="000F1B7B" w:rsidP="000F1B7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189197D5" wp14:editId="247A9428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A71F08" w14:textId="77777777" w:rsidR="000F1B7B" w:rsidRDefault="000F1B7B" w:rsidP="000F1B7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9197D5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1A71F08" w14:textId="77777777" w:rsidR="000F1B7B" w:rsidRDefault="000F1B7B" w:rsidP="000F1B7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68137F1F" w14:textId="77777777" w:rsidR="000F1B7B" w:rsidRDefault="000F1B7B" w:rsidP="000F1B7B">
    <w:pPr>
      <w:pStyle w:val="Nagwek"/>
    </w:pPr>
  </w:p>
  <w:p w14:paraId="0176DEE4" w14:textId="1668E1F8" w:rsidR="00F53146" w:rsidRPr="00914C31" w:rsidRDefault="00F53146" w:rsidP="00914C3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E0"/>
    <w:rsid w:val="00012286"/>
    <w:rsid w:val="00054E2F"/>
    <w:rsid w:val="00055091"/>
    <w:rsid w:val="000704FC"/>
    <w:rsid w:val="00071CCC"/>
    <w:rsid w:val="000877D9"/>
    <w:rsid w:val="00090CFA"/>
    <w:rsid w:val="000B731D"/>
    <w:rsid w:val="000D2A4D"/>
    <w:rsid w:val="000D6134"/>
    <w:rsid w:val="000E09C7"/>
    <w:rsid w:val="000F1B7B"/>
    <w:rsid w:val="000F6589"/>
    <w:rsid w:val="00106636"/>
    <w:rsid w:val="00116EC6"/>
    <w:rsid w:val="00135FD6"/>
    <w:rsid w:val="00137BD2"/>
    <w:rsid w:val="00142AE5"/>
    <w:rsid w:val="00167E94"/>
    <w:rsid w:val="001801DD"/>
    <w:rsid w:val="00184FBC"/>
    <w:rsid w:val="001914CC"/>
    <w:rsid w:val="00191FE1"/>
    <w:rsid w:val="001A6936"/>
    <w:rsid w:val="001B6CBD"/>
    <w:rsid w:val="001C4A99"/>
    <w:rsid w:val="001D4612"/>
    <w:rsid w:val="00200924"/>
    <w:rsid w:val="00205B95"/>
    <w:rsid w:val="00207E98"/>
    <w:rsid w:val="002723B0"/>
    <w:rsid w:val="002B26A8"/>
    <w:rsid w:val="00315A4A"/>
    <w:rsid w:val="00336464"/>
    <w:rsid w:val="0033700C"/>
    <w:rsid w:val="00354CD8"/>
    <w:rsid w:val="003769C1"/>
    <w:rsid w:val="003771C9"/>
    <w:rsid w:val="003B7FD4"/>
    <w:rsid w:val="003C4112"/>
    <w:rsid w:val="003D2605"/>
    <w:rsid w:val="004043E0"/>
    <w:rsid w:val="004616C8"/>
    <w:rsid w:val="004958EC"/>
    <w:rsid w:val="0049706C"/>
    <w:rsid w:val="004B1ACF"/>
    <w:rsid w:val="004B7300"/>
    <w:rsid w:val="004B755A"/>
    <w:rsid w:val="004C6753"/>
    <w:rsid w:val="00501D14"/>
    <w:rsid w:val="00527E45"/>
    <w:rsid w:val="00595C87"/>
    <w:rsid w:val="005B74F0"/>
    <w:rsid w:val="005B7BE6"/>
    <w:rsid w:val="005D2C65"/>
    <w:rsid w:val="005D5173"/>
    <w:rsid w:val="005E6D94"/>
    <w:rsid w:val="00617F71"/>
    <w:rsid w:val="0063384F"/>
    <w:rsid w:val="00643068"/>
    <w:rsid w:val="00643C6F"/>
    <w:rsid w:val="00646202"/>
    <w:rsid w:val="0065095E"/>
    <w:rsid w:val="0065290F"/>
    <w:rsid w:val="006815F6"/>
    <w:rsid w:val="00686D54"/>
    <w:rsid w:val="006959B4"/>
    <w:rsid w:val="006D58DD"/>
    <w:rsid w:val="006F4A3B"/>
    <w:rsid w:val="007748F0"/>
    <w:rsid w:val="007A4321"/>
    <w:rsid w:val="00833933"/>
    <w:rsid w:val="00835AE6"/>
    <w:rsid w:val="00853083"/>
    <w:rsid w:val="00853600"/>
    <w:rsid w:val="00857BE2"/>
    <w:rsid w:val="00876FE7"/>
    <w:rsid w:val="008B2F0C"/>
    <w:rsid w:val="008B4928"/>
    <w:rsid w:val="008D2AB8"/>
    <w:rsid w:val="008F1C66"/>
    <w:rsid w:val="00901876"/>
    <w:rsid w:val="00906E09"/>
    <w:rsid w:val="00914C31"/>
    <w:rsid w:val="009535AD"/>
    <w:rsid w:val="00970FE4"/>
    <w:rsid w:val="009B1E37"/>
    <w:rsid w:val="00A0022B"/>
    <w:rsid w:val="00A06381"/>
    <w:rsid w:val="00A071FB"/>
    <w:rsid w:val="00A346FE"/>
    <w:rsid w:val="00A47B4D"/>
    <w:rsid w:val="00A83018"/>
    <w:rsid w:val="00A92921"/>
    <w:rsid w:val="00A95E5D"/>
    <w:rsid w:val="00AA0FA6"/>
    <w:rsid w:val="00AA2615"/>
    <w:rsid w:val="00AA3480"/>
    <w:rsid w:val="00AE3490"/>
    <w:rsid w:val="00AE61EA"/>
    <w:rsid w:val="00AF17F6"/>
    <w:rsid w:val="00AF3683"/>
    <w:rsid w:val="00B177CE"/>
    <w:rsid w:val="00B27C83"/>
    <w:rsid w:val="00B774DC"/>
    <w:rsid w:val="00B876B9"/>
    <w:rsid w:val="00B87783"/>
    <w:rsid w:val="00B91472"/>
    <w:rsid w:val="00BB4B33"/>
    <w:rsid w:val="00BE106E"/>
    <w:rsid w:val="00C04041"/>
    <w:rsid w:val="00C33C20"/>
    <w:rsid w:val="00C46351"/>
    <w:rsid w:val="00C624C4"/>
    <w:rsid w:val="00C63199"/>
    <w:rsid w:val="00C660F4"/>
    <w:rsid w:val="00C717AE"/>
    <w:rsid w:val="00C969A6"/>
    <w:rsid w:val="00CA7D36"/>
    <w:rsid w:val="00CB363A"/>
    <w:rsid w:val="00D12515"/>
    <w:rsid w:val="00D24208"/>
    <w:rsid w:val="00D50E22"/>
    <w:rsid w:val="00D60C38"/>
    <w:rsid w:val="00D63B2A"/>
    <w:rsid w:val="00D6542B"/>
    <w:rsid w:val="00D66893"/>
    <w:rsid w:val="00D90ACB"/>
    <w:rsid w:val="00D94A14"/>
    <w:rsid w:val="00DC1500"/>
    <w:rsid w:val="00DC345B"/>
    <w:rsid w:val="00DD1B39"/>
    <w:rsid w:val="00DE7392"/>
    <w:rsid w:val="00E048E3"/>
    <w:rsid w:val="00E16F33"/>
    <w:rsid w:val="00E44371"/>
    <w:rsid w:val="00E52BBA"/>
    <w:rsid w:val="00E93375"/>
    <w:rsid w:val="00E949B0"/>
    <w:rsid w:val="00EC0BEA"/>
    <w:rsid w:val="00F00591"/>
    <w:rsid w:val="00F50F59"/>
    <w:rsid w:val="00F51688"/>
    <w:rsid w:val="00F53146"/>
    <w:rsid w:val="00F61909"/>
    <w:rsid w:val="00F66DA9"/>
    <w:rsid w:val="00F91018"/>
    <w:rsid w:val="00FA0F30"/>
    <w:rsid w:val="00FA51A4"/>
    <w:rsid w:val="00FE321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59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rsid w:val="00914C31"/>
  </w:style>
  <w:style w:type="paragraph" w:styleId="Akapitzlist">
    <w:name w:val="List Paragraph"/>
    <w:basedOn w:val="Normalny"/>
    <w:uiPriority w:val="34"/>
    <w:qFormat/>
    <w:rsid w:val="00857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24BBD-D99E-4AF5-A4D8-7B4395E29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672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4</cp:revision>
  <cp:lastPrinted>2025-12-01T10:04:00Z</cp:lastPrinted>
  <dcterms:created xsi:type="dcterms:W3CDTF">2026-05-29T11:00:00Z</dcterms:created>
  <dcterms:modified xsi:type="dcterms:W3CDTF">2026-06-25T08:34:00Z</dcterms:modified>
</cp:coreProperties>
</file>