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C98" w:rsidRDefault="008D2AB8" w:rsidP="003E3C9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3E3C98">
        <w:rPr>
          <w:rFonts w:ascii="Verdana" w:hAnsi="Verdana"/>
          <w:sz w:val="18"/>
          <w:szCs w:val="18"/>
        </w:rPr>
        <w:t>Załącznik nr 1</w:t>
      </w:r>
    </w:p>
    <w:p w:rsidR="003E3C98" w:rsidRDefault="003E3C98" w:rsidP="003E3C9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3E3C98" w:rsidRDefault="003E3C98" w:rsidP="003E3C9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:rsidR="003E3C98" w:rsidRDefault="003E3C98" w:rsidP="003E3C9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TEL.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FAX 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>
        <w:rPr>
          <w:rFonts w:ascii="Verdana" w:hAnsi="Verdana"/>
          <w:sz w:val="18"/>
          <w:szCs w:val="18"/>
        </w:rPr>
        <w:t>REGON:………………………………………………...</w:t>
      </w:r>
    </w:p>
    <w:p w:rsidR="003E3C98" w:rsidRDefault="003E3C98" w:rsidP="003E3C9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:rsidR="003E3C98" w:rsidRDefault="003E3C98" w:rsidP="003E3C98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:rsidR="003E3C98" w:rsidRDefault="003E3C98" w:rsidP="003E3C98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- Hutnicza</w:t>
      </w:r>
    </w:p>
    <w:p w:rsidR="003E3C98" w:rsidRDefault="003E3C98" w:rsidP="003E3C98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im. Stanisława Staszica w Krakowie</w:t>
      </w:r>
    </w:p>
    <w:p w:rsidR="003E3C98" w:rsidRDefault="003E3C98" w:rsidP="003E3C98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3E3C98" w:rsidRDefault="003E3C98" w:rsidP="003E3C98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 </w:t>
      </w:r>
    </w:p>
    <w:p w:rsidR="003E3C98" w:rsidRDefault="003E3C98" w:rsidP="003E3C98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30-059 Kraków,  </w:t>
      </w:r>
    </w:p>
    <w:p w:rsidR="003E3C98" w:rsidRDefault="003E3C9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8D2AB8" w:rsidRPr="003E3C9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E3C9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03357" w:rsidRPr="003E3C98">
        <w:rPr>
          <w:rFonts w:ascii="Verdana" w:hAnsi="Verdana"/>
          <w:b/>
          <w:sz w:val="18"/>
          <w:szCs w:val="18"/>
        </w:rPr>
        <w:t>Dostawa zestawu komputerowego - KC-DE-zp.25.273.2026</w:t>
      </w:r>
      <w:r w:rsidRPr="003E3C98">
        <w:rPr>
          <w:rFonts w:ascii="Verdana" w:hAnsi="Verdana"/>
          <w:b/>
          <w:sz w:val="18"/>
          <w:szCs w:val="18"/>
        </w:rPr>
        <w:t xml:space="preserve">, </w:t>
      </w:r>
      <w:r w:rsidRPr="003E3C98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pPr w:leftFromText="141" w:rightFromText="141" w:vertAnchor="text" w:tblpY="41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33"/>
        <w:gridCol w:w="2268"/>
        <w:gridCol w:w="850"/>
        <w:gridCol w:w="1276"/>
        <w:gridCol w:w="992"/>
        <w:gridCol w:w="709"/>
        <w:gridCol w:w="1683"/>
      </w:tblGrid>
      <w:tr w:rsidR="003E3C98" w:rsidTr="003E3C9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Nazwa producenta</w:t>
            </w:r>
            <w:r w:rsidR="000F7311">
              <w:rPr>
                <w:rFonts w:ascii="Verdana" w:hAnsi="Verdana"/>
                <w:b/>
                <w:bCs/>
                <w:sz w:val="18"/>
                <w:szCs w:val="18"/>
              </w:rPr>
              <w:t xml:space="preserve"> i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:rsidR="003E3C98" w:rsidRDefault="003E3C98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23 [%]</w:t>
            </w: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:rsidR="003E3C98" w:rsidRDefault="003E3C98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[PLN]</w:t>
            </w:r>
          </w:p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3E3C98" w:rsidTr="003E3C9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E3C98" w:rsidRDefault="003E3C98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3E3C98" w:rsidTr="003E3C98">
        <w:trPr>
          <w:trHeight w:val="167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C98" w:rsidRDefault="003E3C98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6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98" w:rsidRDefault="003E3C98">
            <w:pPr>
              <w:suppressAutoHyphens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Komputer stacjonarny (stacja obliczeniowa)</w:t>
            </w:r>
          </w:p>
          <w:p w:rsidR="003E3C98" w:rsidRDefault="003E3C98">
            <w:pPr>
              <w:suppressAutoHyphens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- Płyta główna: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…………………….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- Procesor : ……………………..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- Chłodzenie procesora: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…………………….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- Pamięć RAM: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……………………..</w:t>
            </w:r>
          </w:p>
          <w:p w:rsidR="003E3C98" w:rsidRDefault="003E3C98" w:rsidP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- Karta graficzna </w:t>
            </w:r>
          </w:p>
          <w:p w:rsidR="003E3C98" w:rsidRDefault="003E3C98" w:rsidP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……………………..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-</w:t>
            </w:r>
            <w:r w:rsidR="00C14E93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1 d</w:t>
            </w: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ysk półprzewodnikowy:……………………..</w:t>
            </w:r>
          </w:p>
          <w:p w:rsidR="003E3C98" w:rsidRDefault="003E3C98" w:rsidP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-</w:t>
            </w:r>
            <w:r w:rsidR="00C14E93"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 2 d</w:t>
            </w: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ysk półprzewodnikowy:……………………..</w:t>
            </w:r>
          </w:p>
          <w:p w:rsidR="003E3C98" w:rsidRDefault="000F7311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- </w:t>
            </w:r>
            <w:r w:rsidR="003E3C98">
              <w:rPr>
                <w:rFonts w:ascii="Verdana" w:hAnsi="Verdana"/>
                <w:b/>
                <w:sz w:val="18"/>
                <w:szCs w:val="18"/>
                <w:lang w:eastAsia="zh-CN"/>
              </w:rPr>
              <w:t>Obudowa: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lastRenderedPageBreak/>
              <w:t>- Klawiatura: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…………………..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- Mysz: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…………………..</w:t>
            </w:r>
          </w:p>
          <w:p w:rsidR="003E3C98" w:rsidRDefault="003E3C98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3C98" w:rsidRDefault="003E3C9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98" w:rsidRDefault="003E3C9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98" w:rsidRDefault="003E3C9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E3C98" w:rsidRDefault="003E3C9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3C98" w:rsidRDefault="003E3C9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3E3C98" w:rsidTr="003E3C98">
        <w:trPr>
          <w:trHeight w:val="709"/>
        </w:trPr>
        <w:tc>
          <w:tcPr>
            <w:tcW w:w="659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E3C98" w:rsidRDefault="003E3C98">
            <w:pPr>
              <w:ind w:right="425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   </w:t>
            </w:r>
          </w:p>
          <w:p w:rsidR="003E3C98" w:rsidRDefault="003E3C98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:rsidR="003E3C98" w:rsidRDefault="003E3C98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C98" w:rsidRDefault="003E3C9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E3C98" w:rsidRDefault="003E3C9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3C98" w:rsidRDefault="003E3C9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3E3C98" w:rsidTr="003E3C98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E3C98" w:rsidRDefault="003E3C9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:rsidR="003E3C98" w:rsidRDefault="003E3C98">
            <w:pPr>
              <w:rPr>
                <w:rFonts w:ascii="Verdana" w:hAnsi="Verdana"/>
                <w:sz w:val="18"/>
                <w:szCs w:val="18"/>
              </w:rPr>
            </w:pPr>
          </w:p>
          <w:p w:rsidR="003E3C98" w:rsidRDefault="003E3C9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  <w:p w:rsidR="003E3C98" w:rsidRDefault="003E3C98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E3C98" w:rsidRDefault="003E3C98" w:rsidP="008D2AB8">
      <w:pPr>
        <w:widowControl w:val="0"/>
        <w:spacing w:line="264" w:lineRule="auto"/>
        <w:ind w:right="1"/>
        <w:rPr>
          <w:b/>
        </w:rPr>
      </w:pPr>
    </w:p>
    <w:p w:rsidR="003E3C98" w:rsidRDefault="003E3C98" w:rsidP="003E3C98">
      <w:pPr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rFonts w:ascii="Verdana" w:hAnsi="Verdana"/>
          <w:b/>
          <w:bCs/>
          <w:i/>
          <w:iCs/>
          <w:sz w:val="18"/>
          <w:szCs w:val="18"/>
        </w:rPr>
        <w:t xml:space="preserve">na komputer stacjonarny </w:t>
      </w:r>
      <w:r>
        <w:rPr>
          <w:rFonts w:ascii="Verdana" w:hAnsi="Verdana"/>
          <w:i/>
          <w:iCs/>
          <w:sz w:val="18"/>
          <w:szCs w:val="18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:rsidR="003E3C98" w:rsidRDefault="003E3C98" w:rsidP="003E3C9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3E3C98" w:rsidRDefault="003E3C98" w:rsidP="003E3C98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zamówienia: </w:t>
      </w:r>
      <w:r>
        <w:rPr>
          <w:rFonts w:ascii="Verdana" w:hAnsi="Verdana"/>
          <w:b/>
          <w:bCs/>
          <w:sz w:val="18"/>
          <w:szCs w:val="18"/>
        </w:rPr>
        <w:t xml:space="preserve">do …………. dni  od daty otrzymania zamówienia potwierdzonego przez </w:t>
      </w:r>
      <w:proofErr w:type="spellStart"/>
      <w:r>
        <w:rPr>
          <w:rFonts w:ascii="Verdana" w:hAnsi="Verdana"/>
          <w:b/>
          <w:bCs/>
          <w:sz w:val="18"/>
          <w:szCs w:val="18"/>
        </w:rPr>
        <w:t>MNiSW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* </w:t>
      </w:r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3E3C98" w:rsidRDefault="003E3C98" w:rsidP="003E3C98">
      <w:pPr>
        <w:widowControl w:val="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Okres udzielonej gwarancji wynosi: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………………… miesiące** </w:t>
      </w:r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3E3C98" w:rsidRDefault="003E3C98" w:rsidP="003E3C98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3E3C98" w:rsidRDefault="003E3C98" w:rsidP="003E3C9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*)Zamawiający informuje, że w przypadku braku wpisania terminu realizacji przez Wykonawcę, Zamawiający przyjmie termin maksymalny podany w SWZ</w:t>
      </w:r>
    </w:p>
    <w:p w:rsidR="003E3C98" w:rsidRDefault="003E3C98" w:rsidP="003E3C9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**)Zamawiający informuje, że w przypadku braku wpisania gwarancji przez Wykonawcę, Zamawiający przyjmie gwarancję minimalną wskazaną w SWZ </w:t>
      </w:r>
    </w:p>
    <w:p w:rsidR="003E3C98" w:rsidRDefault="003E3C98" w:rsidP="003E3C9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3E3C98" w:rsidRDefault="003E3C98" w:rsidP="003E3C9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>
        <w:rPr>
          <w:rFonts w:ascii="Verdana" w:hAnsi="Verdana"/>
          <w:b/>
          <w:sz w:val="18"/>
          <w:szCs w:val="18"/>
        </w:rPr>
        <w:t xml:space="preserve"> TAK/NIE</w:t>
      </w:r>
    </w:p>
    <w:p w:rsidR="003E3C98" w:rsidRDefault="003E3C98" w:rsidP="003E3C98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E3C98" w:rsidRDefault="003E3C98" w:rsidP="003E3C98">
      <w:pPr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ZOBOWIĄZUJEMY SIĘ</w:t>
      </w:r>
      <w:r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3E3C98" w:rsidRDefault="003E3C98" w:rsidP="003E3C98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3E3C98" w:rsidRDefault="003E3C98" w:rsidP="003E3C9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3E3C98" w:rsidRDefault="003E3C98" w:rsidP="003E3C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3E3C98" w:rsidRDefault="003E3C98" w:rsidP="003E3C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>
        <w:rPr>
          <w:rFonts w:ascii="Verdana" w:hAnsi="Verdana"/>
          <w:sz w:val="18"/>
          <w:szCs w:val="18"/>
        </w:rPr>
        <w:t>późn</w:t>
      </w:r>
      <w:proofErr w:type="spellEnd"/>
      <w:r>
        <w:rPr>
          <w:rFonts w:ascii="Verdana" w:hAnsi="Verdana"/>
          <w:sz w:val="18"/>
          <w:szCs w:val="18"/>
        </w:rPr>
        <w:t xml:space="preserve">. zm.) 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komputer stacjonarny </w:t>
      </w:r>
      <w:r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komputery stacjonarne </w:t>
      </w:r>
      <w:r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>
        <w:rPr>
          <w:rFonts w:ascii="Verdana" w:hAnsi="Verdana"/>
          <w:bCs/>
          <w:i/>
          <w:iCs/>
          <w:sz w:val="18"/>
          <w:szCs w:val="18"/>
        </w:rPr>
        <w:t>stawą</w:t>
      </w:r>
      <w:r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>
        <w:rPr>
          <w:rFonts w:ascii="Verdana" w:hAnsi="Verdana"/>
          <w:sz w:val="18"/>
          <w:szCs w:val="18"/>
        </w:rPr>
        <w:t>późn</w:t>
      </w:r>
      <w:proofErr w:type="spellEnd"/>
      <w:r>
        <w:rPr>
          <w:rFonts w:ascii="Verdana" w:hAnsi="Verdana"/>
          <w:sz w:val="18"/>
          <w:szCs w:val="18"/>
        </w:rPr>
        <w:t>. zm.)</w:t>
      </w:r>
    </w:p>
    <w:p w:rsidR="003E3C98" w:rsidRDefault="003E3C98" w:rsidP="003E3C9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E3C98" w:rsidRDefault="003E3C98" w:rsidP="003E3C98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E3C98" w:rsidRDefault="003E3C98" w:rsidP="003E3C98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E3C98" w:rsidRDefault="003E3C98" w:rsidP="003E3C98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E3C98" w:rsidTr="003E3C9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C98" w:rsidRDefault="003E3C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3C98" w:rsidRDefault="003E3C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3E3C98" w:rsidRDefault="003E3C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3C98" w:rsidRDefault="003E3C9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3E3C98" w:rsidTr="003E3C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C98" w:rsidRDefault="003E3C9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C98" w:rsidRDefault="003E3C9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C98" w:rsidRDefault="003E3C9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3E3C98" w:rsidTr="003E3C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C98" w:rsidRDefault="003E3C9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C98" w:rsidRDefault="003E3C9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3C98" w:rsidRDefault="003E3C9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E3C98" w:rsidRDefault="003E3C98" w:rsidP="003E3C9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3E3C98" w:rsidRDefault="003E3C98" w:rsidP="003E3C98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3E3C98" w:rsidRDefault="003E3C98" w:rsidP="003E3C9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3E3C98" w:rsidRDefault="003E3C98" w:rsidP="003E3C9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3E3C98" w:rsidRDefault="003E3C98" w:rsidP="003E3C9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:rsidR="003E3C98" w:rsidRDefault="003E3C98" w:rsidP="003E3C9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3E3C98" w:rsidRDefault="003E3C98" w:rsidP="003E3C9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:rsidR="003E3C98" w:rsidRDefault="003E3C98" w:rsidP="003E3C9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3E3C98" w:rsidRDefault="003E3C98" w:rsidP="003E3C98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:rsidR="003E3C98" w:rsidRDefault="003E3C98" w:rsidP="003E3C9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3E3C98" w:rsidRDefault="003E3C98" w:rsidP="003E3C9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3E3C98" w:rsidRDefault="003E3C98" w:rsidP="003E3C9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:rsidR="003E3C98" w:rsidRDefault="003E3C98" w:rsidP="003E3C9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3E3C98" w:rsidRDefault="003E3C98" w:rsidP="003E3C98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3E3C98" w:rsidRDefault="003E3C98" w:rsidP="003E3C98">
      <w:pPr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3E3C98" w:rsidRDefault="003E3C98" w:rsidP="003E3C98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:rsidR="003E3C98" w:rsidRDefault="003E3C98" w:rsidP="003E3C98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3E3C98" w:rsidRDefault="003E3C98" w:rsidP="003E3C98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990" w:rsidRDefault="00600990">
      <w:r>
        <w:separator/>
      </w:r>
    </w:p>
  </w:endnote>
  <w:endnote w:type="continuationSeparator" w:id="0">
    <w:p w:rsidR="00600990" w:rsidRDefault="00600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357" w:rsidRDefault="003033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357" w:rsidRDefault="003033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990" w:rsidRDefault="00600990">
      <w:r>
        <w:separator/>
      </w:r>
    </w:p>
  </w:footnote>
  <w:footnote w:type="continuationSeparator" w:id="0">
    <w:p w:rsidR="00600990" w:rsidRDefault="00600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357" w:rsidRDefault="00303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357" w:rsidRDefault="003033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990"/>
    <w:rsid w:val="00012286"/>
    <w:rsid w:val="000704FC"/>
    <w:rsid w:val="00071CCC"/>
    <w:rsid w:val="000B731D"/>
    <w:rsid w:val="000D6134"/>
    <w:rsid w:val="000E09C7"/>
    <w:rsid w:val="000F6589"/>
    <w:rsid w:val="000F7311"/>
    <w:rsid w:val="00106636"/>
    <w:rsid w:val="00116EC6"/>
    <w:rsid w:val="001801DD"/>
    <w:rsid w:val="001D4612"/>
    <w:rsid w:val="00207E98"/>
    <w:rsid w:val="002723B0"/>
    <w:rsid w:val="00303357"/>
    <w:rsid w:val="00315A4A"/>
    <w:rsid w:val="003E3C98"/>
    <w:rsid w:val="004B7300"/>
    <w:rsid w:val="004C6753"/>
    <w:rsid w:val="00595C87"/>
    <w:rsid w:val="005D2C65"/>
    <w:rsid w:val="005E6D94"/>
    <w:rsid w:val="00600990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4E9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47D89"/>
  <w15:chartTrackingRefBased/>
  <w15:docId w15:val="{7580F021-593A-4594-A9D3-7F10182AB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7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C334D-D9E4-4600-81E3-F21B25C54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829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2026-06-17T13:28:00Z</dcterms:created>
  <dcterms:modified xsi:type="dcterms:W3CDTF">2026-06-19T10:14:00Z</dcterms:modified>
</cp:coreProperties>
</file>