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40650D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40650D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0650D" w:rsidRPr="0040650D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40650D" w:rsidRPr="0040650D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0650D" w:rsidRPr="0040650D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40650D" w:rsidRPr="0040650D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40650D" w:rsidRPr="0040650D">
        <w:rPr>
          <w:rFonts w:ascii="Arial" w:hAnsi="Arial" w:cs="Arial"/>
          <w:b/>
        </w:rPr>
        <w:t>Dostawa zestawu komputerowego - KC-DE-zp.25.273.2026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6A0" w:rsidRDefault="004336A0" w:rsidP="0038231F">
      <w:pPr>
        <w:spacing w:after="0" w:line="240" w:lineRule="auto"/>
      </w:pPr>
      <w:r>
        <w:separator/>
      </w:r>
    </w:p>
  </w:endnote>
  <w:endnote w:type="continuationSeparator" w:id="0">
    <w:p w:rsidR="004336A0" w:rsidRDefault="004336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0D" w:rsidRDefault="004065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0D" w:rsidRDefault="004065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6A0" w:rsidRDefault="004336A0" w:rsidP="0038231F">
      <w:pPr>
        <w:spacing w:after="0" w:line="240" w:lineRule="auto"/>
      </w:pPr>
      <w:r>
        <w:separator/>
      </w:r>
    </w:p>
  </w:footnote>
  <w:footnote w:type="continuationSeparator" w:id="0">
    <w:p w:rsidR="004336A0" w:rsidRDefault="004336A0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0D" w:rsidRDefault="00406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0D" w:rsidRDefault="00406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0D" w:rsidRDefault="004065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6A0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650D"/>
    <w:rsid w:val="004175AB"/>
    <w:rsid w:val="00420146"/>
    <w:rsid w:val="004336A0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9147C7-1332-464C-98E3-780E74DC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DF0E0-58C3-4BCF-B4C9-26F8B4C80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2026-06-17T13:28:00Z</dcterms:created>
  <dcterms:modified xsi:type="dcterms:W3CDTF">2026-06-17T13:28:00Z</dcterms:modified>
</cp:coreProperties>
</file>