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C4DC" w14:textId="77777777" w:rsidR="00986737" w:rsidRPr="009432A1" w:rsidRDefault="00B150D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150D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150D3">
        <w:rPr>
          <w:rFonts w:ascii="Arial" w:hAnsi="Arial" w:cs="Arial"/>
          <w:sz w:val="24"/>
          <w:szCs w:val="24"/>
        </w:rPr>
        <w:t>2026-06-26</w:t>
      </w:r>
    </w:p>
    <w:p w14:paraId="3020F1C2" w14:textId="77777777" w:rsidR="00986737" w:rsidRPr="009432A1" w:rsidRDefault="00B150D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50D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AE75E0A" w14:textId="77777777" w:rsidR="00986737" w:rsidRPr="009432A1" w:rsidRDefault="00B150D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150D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50D3">
        <w:rPr>
          <w:rFonts w:ascii="Arial" w:hAnsi="Arial" w:cs="Arial"/>
          <w:sz w:val="24"/>
          <w:szCs w:val="24"/>
        </w:rPr>
        <w:t>66</w:t>
      </w:r>
    </w:p>
    <w:p w14:paraId="190F992D" w14:textId="77777777" w:rsidR="00986737" w:rsidRPr="009432A1" w:rsidRDefault="00B150D3" w:rsidP="00986737">
      <w:pPr>
        <w:rPr>
          <w:rFonts w:ascii="Arial" w:hAnsi="Arial" w:cs="Arial"/>
          <w:sz w:val="24"/>
          <w:szCs w:val="24"/>
        </w:rPr>
      </w:pPr>
      <w:r w:rsidRPr="00B150D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50D3">
        <w:rPr>
          <w:rFonts w:ascii="Arial" w:hAnsi="Arial" w:cs="Arial"/>
          <w:sz w:val="24"/>
          <w:szCs w:val="24"/>
        </w:rPr>
        <w:t>Kraków</w:t>
      </w:r>
    </w:p>
    <w:p w14:paraId="2CC0981E" w14:textId="761EF087" w:rsidR="00986737" w:rsidRPr="009432A1" w:rsidRDefault="006855F5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DZP-271-23/26-</w:t>
      </w:r>
      <w:r w:rsidR="00FC0F2D">
        <w:rPr>
          <w:rFonts w:ascii="Arial" w:hAnsi="Arial" w:cs="Arial"/>
          <w:bCs/>
          <w:sz w:val="18"/>
          <w:szCs w:val="18"/>
        </w:rPr>
        <w:t>730.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DFE3F7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88A4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DD527AB" w14:textId="13A412AD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14:paraId="555FC5D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08B2D6B" w14:textId="77777777" w:rsidTr="005A632E">
        <w:tc>
          <w:tcPr>
            <w:tcW w:w="2269" w:type="dxa"/>
          </w:tcPr>
          <w:p w14:paraId="56362A4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004605" w14:textId="77777777" w:rsidR="00986737" w:rsidRPr="004E4B64" w:rsidRDefault="00B150D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50D3">
              <w:rPr>
                <w:rFonts w:ascii="Arial" w:hAnsi="Arial" w:cs="Arial"/>
                <w:bCs/>
                <w:sz w:val="24"/>
                <w:szCs w:val="24"/>
              </w:rPr>
              <w:t xml:space="preserve">Preparaty do żywienie pozajelitowego, z podziałem na 3 zadania: zadanie nr 1, zadanie nr 2, zadanie nr </w:t>
            </w:r>
            <w:proofErr w:type="gramStart"/>
            <w:r w:rsidRPr="00B150D3">
              <w:rPr>
                <w:rFonts w:ascii="Arial" w:hAnsi="Arial" w:cs="Arial"/>
                <w:bCs/>
                <w:sz w:val="24"/>
                <w:szCs w:val="24"/>
              </w:rPr>
              <w:t>3.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B150D3" w:rsidRPr="004E4B64" w14:paraId="72DBF1F7" w14:textId="77777777" w:rsidTr="00FF7645">
        <w:tc>
          <w:tcPr>
            <w:tcW w:w="2269" w:type="dxa"/>
          </w:tcPr>
          <w:p w14:paraId="565A4899" w14:textId="77777777" w:rsidR="00B150D3" w:rsidRPr="004E4B64" w:rsidRDefault="00B150D3" w:rsidP="00FF76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09FF08B" w14:textId="77777777" w:rsidR="00B150D3" w:rsidRPr="004E4B64" w:rsidRDefault="00B150D3" w:rsidP="00FF76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50D3">
              <w:rPr>
                <w:rFonts w:ascii="Arial" w:hAnsi="Arial" w:cs="Arial"/>
                <w:bCs/>
                <w:sz w:val="24"/>
                <w:szCs w:val="24"/>
              </w:rPr>
              <w:t>DZP-271-23/26</w:t>
            </w:r>
          </w:p>
        </w:tc>
      </w:tr>
    </w:tbl>
    <w:p w14:paraId="7ADE790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3D5FBC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150D3" w:rsidRPr="00B150D3">
        <w:rPr>
          <w:rFonts w:ascii="Arial" w:hAnsi="Arial" w:cs="Arial"/>
          <w:sz w:val="24"/>
          <w:szCs w:val="24"/>
        </w:rPr>
        <w:t>(</w:t>
      </w:r>
      <w:proofErr w:type="spellStart"/>
      <w:r w:rsidR="00B150D3" w:rsidRPr="00B150D3">
        <w:rPr>
          <w:rFonts w:ascii="Arial" w:hAnsi="Arial" w:cs="Arial"/>
          <w:sz w:val="24"/>
          <w:szCs w:val="24"/>
        </w:rPr>
        <w:t>t.j</w:t>
      </w:r>
      <w:proofErr w:type="spellEnd"/>
      <w:r w:rsidR="00B150D3" w:rsidRPr="00B150D3">
        <w:rPr>
          <w:rFonts w:ascii="Arial" w:hAnsi="Arial" w:cs="Arial"/>
          <w:sz w:val="24"/>
          <w:szCs w:val="24"/>
        </w:rPr>
        <w:t>. Dz. U. z 2024 r. poz. 1320 ze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27D87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150D3" w:rsidRPr="00B150D3">
        <w:rPr>
          <w:rFonts w:ascii="Arial" w:hAnsi="Arial" w:cs="Arial"/>
          <w:sz w:val="24"/>
          <w:szCs w:val="24"/>
        </w:rPr>
        <w:t>26/06/2026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150D3" w:rsidRPr="00B150D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9BA96E1" w14:textId="77777777" w:rsidTr="00FC0F2D">
        <w:tc>
          <w:tcPr>
            <w:tcW w:w="1276" w:type="dxa"/>
            <w:shd w:val="clear" w:color="auto" w:fill="F2F2F2"/>
            <w:vAlign w:val="center"/>
          </w:tcPr>
          <w:p w14:paraId="2AA8B77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592D60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D28AE5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CB43DF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150D3" w:rsidRPr="00BB547B" w14:paraId="58CA5337" w14:textId="77777777" w:rsidTr="00FC0F2D">
        <w:tc>
          <w:tcPr>
            <w:tcW w:w="1276" w:type="dxa"/>
            <w:vAlign w:val="center"/>
          </w:tcPr>
          <w:p w14:paraId="663B27B4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66F08CC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CB13CDE" w14:textId="77777777" w:rsidR="00B150D3" w:rsidRPr="00986737" w:rsidRDefault="00B150D3" w:rsidP="00FF764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66790AC8" w14:textId="77777777" w:rsidR="00B150D3" w:rsidRPr="00986737" w:rsidRDefault="00B150D3" w:rsidP="00FF7645">
            <w:pPr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9F777E" w14:textId="77777777" w:rsidR="00B150D3" w:rsidRPr="00986737" w:rsidRDefault="00B150D3" w:rsidP="00FF764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CB7F8A3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160 574.40 zł</w:t>
            </w:r>
          </w:p>
        </w:tc>
      </w:tr>
      <w:tr w:rsidR="00B150D3" w:rsidRPr="00BB547B" w14:paraId="073291B5" w14:textId="77777777" w:rsidTr="00FC0F2D">
        <w:tc>
          <w:tcPr>
            <w:tcW w:w="1276" w:type="dxa"/>
            <w:vAlign w:val="center"/>
          </w:tcPr>
          <w:p w14:paraId="64E74230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6E32A25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23D486D7" w14:textId="77777777" w:rsidR="00B150D3" w:rsidRPr="00986737" w:rsidRDefault="00B150D3" w:rsidP="00FF764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50D3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B150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50D3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B150D3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2B459ED4" w14:textId="77777777" w:rsidR="00B150D3" w:rsidRPr="00986737" w:rsidRDefault="00B150D3" w:rsidP="00FF7645">
            <w:pPr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EAF1C0" w14:textId="77777777" w:rsidR="00B150D3" w:rsidRPr="00986737" w:rsidRDefault="00B150D3" w:rsidP="00FF764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8491835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290 244.60 zł</w:t>
            </w:r>
          </w:p>
        </w:tc>
      </w:tr>
      <w:tr w:rsidR="00B150D3" w:rsidRPr="00BB547B" w14:paraId="187A0E62" w14:textId="77777777" w:rsidTr="00FC0F2D">
        <w:tc>
          <w:tcPr>
            <w:tcW w:w="1276" w:type="dxa"/>
            <w:vAlign w:val="center"/>
          </w:tcPr>
          <w:p w14:paraId="3A0C882C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DD0DB66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07DA29C" w14:textId="77777777" w:rsidR="00B150D3" w:rsidRPr="00986737" w:rsidRDefault="00B150D3" w:rsidP="00FF764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50D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B150D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150D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B150D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ED40A40" w14:textId="77777777" w:rsidR="00B150D3" w:rsidRPr="00986737" w:rsidRDefault="00B150D3" w:rsidP="00FF7645">
            <w:pPr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99E8FA" w14:textId="77777777" w:rsidR="00B150D3" w:rsidRPr="00986737" w:rsidRDefault="00B150D3" w:rsidP="00FF764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50D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668BB3B5" w14:textId="77777777" w:rsidR="00B150D3" w:rsidRPr="00986737" w:rsidRDefault="00B150D3" w:rsidP="00FF764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50D3">
              <w:rPr>
                <w:rFonts w:ascii="Arial" w:hAnsi="Arial" w:cs="Arial"/>
                <w:sz w:val="24"/>
                <w:szCs w:val="24"/>
              </w:rPr>
              <w:t>157 528.80 zł</w:t>
            </w:r>
          </w:p>
        </w:tc>
      </w:tr>
    </w:tbl>
    <w:p w14:paraId="4C135819" w14:textId="6C909545" w:rsidR="00C236D3" w:rsidRPr="00BB547B" w:rsidRDefault="00A80738" w:rsidP="00FC0F2D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B150D3" w:rsidRPr="00B150D3">
        <w:rPr>
          <w:rFonts w:ascii="Arial" w:hAnsi="Arial" w:cs="Arial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B4FE5" w14:textId="77777777" w:rsidR="00AE3C76" w:rsidRDefault="00AE3C76">
      <w:r>
        <w:separator/>
      </w:r>
    </w:p>
  </w:endnote>
  <w:endnote w:type="continuationSeparator" w:id="0">
    <w:p w14:paraId="0B74BD51" w14:textId="77777777" w:rsidR="00AE3C76" w:rsidRDefault="00AE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947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B54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7A444" w14:textId="77777777" w:rsidR="00986737" w:rsidRPr="00986737" w:rsidRDefault="00FC0F2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1D862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05AF8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44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6D231" w14:textId="77777777" w:rsidR="009F189D" w:rsidRDefault="009F189D">
    <w:pPr>
      <w:pStyle w:val="Stopka"/>
      <w:tabs>
        <w:tab w:val="clear" w:pos="4536"/>
      </w:tabs>
      <w:jc w:val="center"/>
    </w:pPr>
  </w:p>
  <w:p w14:paraId="3A9A5C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C0515" w14:textId="77777777" w:rsidR="00AE3C76" w:rsidRDefault="00AE3C76">
      <w:r>
        <w:separator/>
      </w:r>
    </w:p>
  </w:footnote>
  <w:footnote w:type="continuationSeparator" w:id="0">
    <w:p w14:paraId="5A4ED79A" w14:textId="77777777" w:rsidR="00AE3C76" w:rsidRDefault="00AE3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978B9" w14:textId="77777777" w:rsidR="00B150D3" w:rsidRDefault="00B15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DBAA" w14:textId="77777777" w:rsidR="00B150D3" w:rsidRDefault="00B15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54BEF" w14:textId="77777777" w:rsidR="00B150D3" w:rsidRDefault="00B150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C7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855F5"/>
    <w:rsid w:val="0069085C"/>
    <w:rsid w:val="006B27ED"/>
    <w:rsid w:val="00843263"/>
    <w:rsid w:val="00861E75"/>
    <w:rsid w:val="00986737"/>
    <w:rsid w:val="009D19BD"/>
    <w:rsid w:val="009F189D"/>
    <w:rsid w:val="00A80738"/>
    <w:rsid w:val="00AE3C76"/>
    <w:rsid w:val="00B150D3"/>
    <w:rsid w:val="00BB547B"/>
    <w:rsid w:val="00C236D3"/>
    <w:rsid w:val="00C659E2"/>
    <w:rsid w:val="00C82837"/>
    <w:rsid w:val="00CA3D66"/>
    <w:rsid w:val="00CB0802"/>
    <w:rsid w:val="00D665F5"/>
    <w:rsid w:val="00D7128F"/>
    <w:rsid w:val="00E3117E"/>
    <w:rsid w:val="00EA3476"/>
    <w:rsid w:val="00F16C60"/>
    <w:rsid w:val="00F95C33"/>
    <w:rsid w:val="00FC0F2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CAEDC"/>
  <w15:chartTrackingRefBased/>
  <w15:docId w15:val="{616A8E39-D693-43D0-88C3-2D992601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2026-06-26T09:42:00Z</cp:lastPrinted>
  <dcterms:created xsi:type="dcterms:W3CDTF">2026-06-26T09:40:00Z</dcterms:created>
  <dcterms:modified xsi:type="dcterms:W3CDTF">2026-06-26T09:42:00Z</dcterms:modified>
</cp:coreProperties>
</file>