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830CB" w14:textId="1FA73213" w:rsidR="00FB7F50" w:rsidRPr="002245BE" w:rsidRDefault="0095203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1343E">
        <w:rPr>
          <w:sz w:val="22"/>
          <w:szCs w:val="22"/>
        </w:rPr>
        <w:t>Kraków</w:t>
      </w:r>
      <w:r w:rsidR="00FB7F50" w:rsidRPr="00C1343E">
        <w:rPr>
          <w:sz w:val="22"/>
          <w:szCs w:val="22"/>
        </w:rPr>
        <w:t xml:space="preserve"> dnia: </w:t>
      </w:r>
      <w:r w:rsidRPr="00C1343E">
        <w:rPr>
          <w:sz w:val="22"/>
          <w:szCs w:val="22"/>
        </w:rPr>
        <w:t>2026-06-2</w:t>
      </w:r>
      <w:r w:rsidR="00C1343E" w:rsidRPr="00C1343E">
        <w:rPr>
          <w:sz w:val="22"/>
          <w:szCs w:val="22"/>
        </w:rPr>
        <w:t>6</w:t>
      </w:r>
    </w:p>
    <w:p w14:paraId="4954DA2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DA89EC1" w14:textId="77777777" w:rsidR="00952033" w:rsidRPr="00952033" w:rsidRDefault="00952033" w:rsidP="00FB7F50">
      <w:pPr>
        <w:spacing w:after="40"/>
        <w:rPr>
          <w:b/>
          <w:bCs/>
          <w:sz w:val="22"/>
          <w:szCs w:val="22"/>
        </w:rPr>
      </w:pPr>
      <w:r w:rsidRPr="00952033">
        <w:rPr>
          <w:b/>
          <w:bCs/>
          <w:sz w:val="22"/>
          <w:szCs w:val="22"/>
        </w:rPr>
        <w:t>Akademia Górniczo - Hutnicza</w:t>
      </w:r>
    </w:p>
    <w:p w14:paraId="62B7978E" w14:textId="77777777" w:rsidR="00952033" w:rsidRPr="00952033" w:rsidRDefault="00952033" w:rsidP="00FB7F50">
      <w:pPr>
        <w:spacing w:after="40"/>
        <w:rPr>
          <w:b/>
          <w:bCs/>
          <w:sz w:val="22"/>
          <w:szCs w:val="22"/>
        </w:rPr>
      </w:pPr>
      <w:r w:rsidRPr="00952033">
        <w:rPr>
          <w:b/>
          <w:bCs/>
          <w:sz w:val="22"/>
          <w:szCs w:val="22"/>
        </w:rPr>
        <w:t>im. Stanisława Staszica w Krakowie</w:t>
      </w:r>
    </w:p>
    <w:p w14:paraId="5741CE0D" w14:textId="383E0E42" w:rsidR="00FB7F50" w:rsidRPr="002245BE" w:rsidRDefault="00952033" w:rsidP="00FB7F50">
      <w:pPr>
        <w:spacing w:after="40"/>
        <w:rPr>
          <w:b/>
          <w:bCs/>
          <w:sz w:val="22"/>
          <w:szCs w:val="22"/>
        </w:rPr>
      </w:pPr>
      <w:r w:rsidRPr="00952033">
        <w:rPr>
          <w:b/>
          <w:bCs/>
          <w:sz w:val="22"/>
          <w:szCs w:val="22"/>
        </w:rPr>
        <w:t>Dział Zamówień Publicznych</w:t>
      </w:r>
    </w:p>
    <w:p w14:paraId="128AB84B" w14:textId="0246E5A7" w:rsidR="00FB7F50" w:rsidRPr="002245BE" w:rsidRDefault="00952033" w:rsidP="00FB7F50">
      <w:pPr>
        <w:rPr>
          <w:sz w:val="22"/>
          <w:szCs w:val="22"/>
        </w:rPr>
      </w:pPr>
      <w:r w:rsidRPr="0095203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52033">
        <w:rPr>
          <w:sz w:val="22"/>
          <w:szCs w:val="22"/>
        </w:rPr>
        <w:t>30</w:t>
      </w:r>
    </w:p>
    <w:p w14:paraId="6ECCDA7A" w14:textId="3B7FBF37" w:rsidR="00FB7F50" w:rsidRPr="002245BE" w:rsidRDefault="00952033" w:rsidP="00FB7F50">
      <w:pPr>
        <w:rPr>
          <w:sz w:val="22"/>
          <w:szCs w:val="22"/>
        </w:rPr>
      </w:pPr>
      <w:r w:rsidRPr="0095203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52033">
        <w:rPr>
          <w:sz w:val="22"/>
          <w:szCs w:val="22"/>
        </w:rPr>
        <w:t>Kraków</w:t>
      </w:r>
    </w:p>
    <w:p w14:paraId="43E6743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B05C34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52033" w:rsidRPr="00607F9B" w14:paraId="56B256B9" w14:textId="77777777" w:rsidTr="0017625F">
        <w:trPr>
          <w:trHeight w:val="638"/>
        </w:trPr>
        <w:tc>
          <w:tcPr>
            <w:tcW w:w="959" w:type="dxa"/>
          </w:tcPr>
          <w:p w14:paraId="15005074" w14:textId="77777777" w:rsidR="00952033" w:rsidRPr="00607F9B" w:rsidRDefault="00952033" w:rsidP="00176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81B344D" w14:textId="39C66A4C" w:rsidR="00952033" w:rsidRPr="00607F9B" w:rsidRDefault="00952033" w:rsidP="00176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5203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5203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52033">
              <w:rPr>
                <w:b/>
                <w:bCs/>
                <w:sz w:val="22"/>
                <w:szCs w:val="22"/>
              </w:rPr>
              <w:t xml:space="preserve">Modernizacja pomieszczenia P01b dla potrzeb stanowiska badawczego dla </w:t>
            </w:r>
            <w:proofErr w:type="spellStart"/>
            <w:r w:rsidRPr="00952033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952033">
              <w:rPr>
                <w:b/>
                <w:bCs/>
                <w:sz w:val="22"/>
                <w:szCs w:val="22"/>
              </w:rPr>
              <w:t xml:space="preserve"> w przewiązce P-B3-B4 AGH w Krakowie - KC-DE-zp.25.217.2026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52033">
              <w:rPr>
                <w:b/>
                <w:sz w:val="22"/>
                <w:szCs w:val="22"/>
              </w:rPr>
              <w:t>KC-DE-zp.25.217.2026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69821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2033" w14:paraId="65CCA816" w14:textId="77777777" w:rsidTr="0017625F">
        <w:trPr>
          <w:cantSplit/>
        </w:trPr>
        <w:tc>
          <w:tcPr>
            <w:tcW w:w="10150" w:type="dxa"/>
          </w:tcPr>
          <w:p w14:paraId="33A54003" w14:textId="38C3768D" w:rsidR="00952033" w:rsidRPr="00D26ED6" w:rsidRDefault="00952033" w:rsidP="001762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52033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65958B47" w14:textId="6BDED51F" w:rsidR="00952033" w:rsidRPr="009F0E5C" w:rsidRDefault="00952033" w:rsidP="0017625F">
            <w:pPr>
              <w:jc w:val="both"/>
              <w:rPr>
                <w:bCs/>
                <w:sz w:val="22"/>
                <w:szCs w:val="22"/>
              </w:rPr>
            </w:pPr>
            <w:r w:rsidRPr="00952033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2033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0D1AFB" w14:textId="754E2F37" w:rsidR="00952033" w:rsidRPr="009F0E5C" w:rsidRDefault="00952033" w:rsidP="0017625F">
            <w:pPr>
              <w:jc w:val="both"/>
              <w:rPr>
                <w:bCs/>
                <w:sz w:val="22"/>
                <w:szCs w:val="22"/>
              </w:rPr>
            </w:pPr>
            <w:r w:rsidRPr="00952033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52033">
              <w:rPr>
                <w:bCs/>
                <w:sz w:val="22"/>
                <w:szCs w:val="22"/>
              </w:rPr>
              <w:t>Gdów</w:t>
            </w:r>
          </w:p>
          <w:p w14:paraId="52D0D025" w14:textId="77777777" w:rsidR="00952033" w:rsidRPr="00D26ED6" w:rsidRDefault="00952033" w:rsidP="001762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CE07CA" w14:textId="78C85B46" w:rsidR="00952033" w:rsidRDefault="00952033" w:rsidP="0017625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52033">
              <w:rPr>
                <w:sz w:val="22"/>
                <w:szCs w:val="22"/>
              </w:rPr>
              <w:t xml:space="preserve">Modernizacja pomieszczenia P01b dla potrzeb stanowiska badawczego dla </w:t>
            </w:r>
            <w:proofErr w:type="spellStart"/>
            <w:r w:rsidRPr="00952033">
              <w:rPr>
                <w:sz w:val="22"/>
                <w:szCs w:val="22"/>
              </w:rPr>
              <w:t>WEiP</w:t>
            </w:r>
            <w:proofErr w:type="spellEnd"/>
            <w:r w:rsidRPr="00952033">
              <w:rPr>
                <w:sz w:val="22"/>
                <w:szCs w:val="22"/>
              </w:rPr>
              <w:t xml:space="preserve"> w przewiązce P-B3-B4 AGH w Krakowie - KC-DE-zp.25.217.2026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E0D9CE3" w14:textId="157A8C03" w:rsidR="00952033" w:rsidRPr="00D26ED6" w:rsidRDefault="00952033" w:rsidP="0017625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52033">
              <w:rPr>
                <w:b/>
                <w:sz w:val="22"/>
                <w:szCs w:val="22"/>
              </w:rPr>
              <w:t>323 786.95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B487566" w14:textId="77777777" w:rsidR="00952033" w:rsidRDefault="00952033" w:rsidP="0017625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42642D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984"/>
        <w:gridCol w:w="1985"/>
      </w:tblGrid>
      <w:tr w:rsidR="00EF1836" w:rsidRPr="008567C7" w14:paraId="273B80E5" w14:textId="77777777" w:rsidTr="00EF1836">
        <w:trPr>
          <w:trHeight w:val="510"/>
        </w:trPr>
        <w:tc>
          <w:tcPr>
            <w:tcW w:w="709" w:type="dxa"/>
            <w:vAlign w:val="center"/>
          </w:tcPr>
          <w:p w14:paraId="1AE03051" w14:textId="77777777" w:rsidR="00EF1836" w:rsidRPr="008567C7" w:rsidRDefault="00EF18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25AA5BF5" w14:textId="77777777" w:rsidR="00EF1836" w:rsidRPr="008567C7" w:rsidRDefault="00EF18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13969941" w14:textId="19FD2E12" w:rsidR="00EF1836" w:rsidRPr="008567C7" w:rsidRDefault="00EF18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1381FE86" w14:textId="5DB0D550" w:rsidR="00EF1836" w:rsidRPr="008567C7" w:rsidRDefault="00EF183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14:paraId="537E16BF" w14:textId="77777777" w:rsidR="00EF1836" w:rsidRPr="008567C7" w:rsidRDefault="00EF183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F1836" w:rsidRPr="008567C7" w14:paraId="40ECC700" w14:textId="77777777" w:rsidTr="00EF1836">
        <w:tc>
          <w:tcPr>
            <w:tcW w:w="709" w:type="dxa"/>
            <w:vAlign w:val="center"/>
          </w:tcPr>
          <w:p w14:paraId="69D3A7D1" w14:textId="1A56CCF8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77D9F781" w14:textId="59F2A628" w:rsidR="00EF1836" w:rsidRPr="002B6761" w:rsidRDefault="00EF1836" w:rsidP="001762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7FF9165B" w14:textId="039E095C" w:rsidR="00EF1836" w:rsidRPr="008567C7" w:rsidRDefault="00EF1836" w:rsidP="001762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DBA310" w14:textId="477069CB" w:rsidR="00EF1836" w:rsidRPr="001B7815" w:rsidRDefault="00EF1836" w:rsidP="001762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14:paraId="320B55FC" w14:textId="51FAAD00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77EE6EB9" w14:textId="59B8525A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7C115B69" w14:textId="5302A032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F1836" w:rsidRPr="008567C7" w14:paraId="7E73A031" w14:textId="77777777" w:rsidTr="00EF1836">
        <w:tc>
          <w:tcPr>
            <w:tcW w:w="709" w:type="dxa"/>
            <w:vAlign w:val="center"/>
          </w:tcPr>
          <w:p w14:paraId="26C8856B" w14:textId="7C49F174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75B318E2" w14:textId="74A4E989" w:rsidR="00EF1836" w:rsidRPr="002B6761" w:rsidRDefault="00EF1836" w:rsidP="001762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72CE8D16" w14:textId="1692C564" w:rsidR="00EF1836" w:rsidRPr="008567C7" w:rsidRDefault="00EF1836" w:rsidP="0017625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076FE9" w14:textId="3194F06B" w:rsidR="00EF1836" w:rsidRPr="001B7815" w:rsidRDefault="00EF1836" w:rsidP="001762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203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D5D45A4" w14:textId="2E8F819B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 xml:space="preserve">  57,70</w:t>
            </w:r>
          </w:p>
        </w:tc>
        <w:tc>
          <w:tcPr>
            <w:tcW w:w="1984" w:type="dxa"/>
            <w:vAlign w:val="center"/>
          </w:tcPr>
          <w:p w14:paraId="6E457220" w14:textId="0EB0B747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7A19F93" w14:textId="0D1D747C" w:rsidR="00EF1836" w:rsidRPr="008567C7" w:rsidRDefault="00EF1836" w:rsidP="0017625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033">
              <w:rPr>
                <w:rFonts w:ascii="Times New Roman" w:hAnsi="Times New Roman" w:cs="Times New Roman"/>
                <w:sz w:val="18"/>
                <w:szCs w:val="18"/>
              </w:rPr>
              <w:t xml:space="preserve">  97,70</w:t>
            </w:r>
          </w:p>
        </w:tc>
      </w:tr>
    </w:tbl>
    <w:p w14:paraId="6143BB7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E7B704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08F993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03010" w14:textId="77777777" w:rsidR="006A3399" w:rsidRDefault="006A3399">
      <w:r>
        <w:separator/>
      </w:r>
    </w:p>
  </w:endnote>
  <w:endnote w:type="continuationSeparator" w:id="0">
    <w:p w14:paraId="333945ED" w14:textId="77777777" w:rsidR="006A3399" w:rsidRDefault="006A3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6046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633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C6DA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CAC20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71D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79189" w14:textId="77777777" w:rsidR="006A3399" w:rsidRDefault="006A3399">
      <w:r>
        <w:separator/>
      </w:r>
    </w:p>
  </w:footnote>
  <w:footnote w:type="continuationSeparator" w:id="0">
    <w:p w14:paraId="7469D42F" w14:textId="77777777" w:rsidR="006A3399" w:rsidRDefault="006A3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0AC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129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273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36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3A83"/>
    <w:rsid w:val="003445A0"/>
    <w:rsid w:val="003A0AFC"/>
    <w:rsid w:val="003D611C"/>
    <w:rsid w:val="003E436D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3399"/>
    <w:rsid w:val="006B585D"/>
    <w:rsid w:val="006E3089"/>
    <w:rsid w:val="006E771B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033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43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1836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74E85"/>
  <w15:chartTrackingRefBased/>
  <w15:docId w15:val="{7D669560-5201-4924-A978-38BE4A18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Sylwia Lempart</cp:lastModifiedBy>
  <cp:revision>2</cp:revision>
  <cp:lastPrinted>2026-06-26T09:08:00Z</cp:lastPrinted>
  <dcterms:created xsi:type="dcterms:W3CDTF">2026-06-26T09:08:00Z</dcterms:created>
  <dcterms:modified xsi:type="dcterms:W3CDTF">2026-06-26T09:08:00Z</dcterms:modified>
</cp:coreProperties>
</file>