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41EACCF3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72FBF" w:rsidRPr="00C66324">
        <w:rPr>
          <w:rFonts w:ascii="Verdana" w:hAnsi="Verdana"/>
          <w:b/>
          <w:sz w:val="18"/>
          <w:szCs w:val="18"/>
        </w:rPr>
        <w:t xml:space="preserve">dostawa 2 stanowisk piecowych wraz z pompami próżniowymi  dla </w:t>
      </w:r>
      <w:proofErr w:type="spellStart"/>
      <w:r w:rsidR="00672FBF" w:rsidRPr="00C66324">
        <w:rPr>
          <w:rFonts w:ascii="Verdana" w:hAnsi="Verdana"/>
          <w:b/>
          <w:sz w:val="18"/>
          <w:szCs w:val="18"/>
        </w:rPr>
        <w:t>WIMiC</w:t>
      </w:r>
      <w:proofErr w:type="spellEnd"/>
      <w:r w:rsidR="00672FBF" w:rsidRPr="00C66324">
        <w:rPr>
          <w:rFonts w:ascii="Verdana" w:hAnsi="Verdana"/>
          <w:b/>
          <w:sz w:val="18"/>
          <w:szCs w:val="18"/>
        </w:rPr>
        <w:t xml:space="preserve"> - KC-DE-zp.25.283.2026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923A8" w14:textId="77777777" w:rsidR="00CA5620" w:rsidRDefault="00CA5620" w:rsidP="0038231F">
      <w:pPr>
        <w:spacing w:after="0" w:line="240" w:lineRule="auto"/>
      </w:pPr>
      <w:r>
        <w:separator/>
      </w:r>
    </w:p>
  </w:endnote>
  <w:endnote w:type="continuationSeparator" w:id="0">
    <w:p w14:paraId="5212195B" w14:textId="77777777" w:rsidR="00CA5620" w:rsidRDefault="00CA56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75EA3" w14:textId="77777777" w:rsidR="002055D2" w:rsidRDefault="00205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A2F9A" w14:textId="77777777" w:rsidR="002055D2" w:rsidRDefault="00205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349A2" w14:textId="77777777" w:rsidR="00CA5620" w:rsidRDefault="00CA5620" w:rsidP="0038231F">
      <w:pPr>
        <w:spacing w:after="0" w:line="240" w:lineRule="auto"/>
      </w:pPr>
      <w:r>
        <w:separator/>
      </w:r>
    </w:p>
  </w:footnote>
  <w:footnote w:type="continuationSeparator" w:id="0">
    <w:p w14:paraId="6547C54B" w14:textId="77777777" w:rsidR="00CA5620" w:rsidRDefault="00CA5620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75F4D" w14:textId="77777777" w:rsidR="002055D2" w:rsidRDefault="00205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7CDE8947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83F40" w14:textId="77777777" w:rsidR="002055D2" w:rsidRDefault="00205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801F6"/>
    <w:rsid w:val="001902D2"/>
    <w:rsid w:val="001C6945"/>
    <w:rsid w:val="001F027E"/>
    <w:rsid w:val="00203A40"/>
    <w:rsid w:val="002055D2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72FBF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35A5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A527B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A562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4</cp:revision>
  <cp:lastPrinted>2016-07-26T10:32:00Z</cp:lastPrinted>
  <dcterms:created xsi:type="dcterms:W3CDTF">2026-06-03T10:40:00Z</dcterms:created>
  <dcterms:modified xsi:type="dcterms:W3CDTF">2026-06-22T08:41:00Z</dcterms:modified>
</cp:coreProperties>
</file>