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1351B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 xml:space="preserve">Załącznik nr </w:t>
      </w:r>
      <w:r w:rsidR="00012286" w:rsidRPr="001351BE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1351B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1351BE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1351BE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>TEL.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FAX 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351B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351BE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1351BE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1351B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Dział Zamówień Publicznych</w:t>
      </w:r>
      <w:r w:rsidR="008D2AB8" w:rsidRPr="001351BE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Al. Mickiewicza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30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1351BE" w:rsidRDefault="00463FBC" w:rsidP="008D2AB8">
      <w:pPr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30-059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Kraków</w:t>
      </w:r>
      <w:r w:rsidR="008D2AB8" w:rsidRPr="001351BE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1351B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200C2E10" w:rsidR="008D2AB8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66324" w:rsidRPr="00C66324">
        <w:rPr>
          <w:rFonts w:ascii="Verdana" w:hAnsi="Verdana"/>
          <w:b/>
          <w:sz w:val="18"/>
          <w:szCs w:val="18"/>
        </w:rPr>
        <w:t>dostawa 2 stanowisk piecowych wraz z pompami próżniowymi  dla WIMiC - KC-DE-zp.25.283.2026</w:t>
      </w:r>
      <w:r w:rsidRPr="001351BE">
        <w:rPr>
          <w:rFonts w:ascii="Verdana" w:hAnsi="Verdana"/>
          <w:b/>
          <w:sz w:val="18"/>
          <w:szCs w:val="18"/>
        </w:rPr>
        <w:t xml:space="preserve">, </w:t>
      </w:r>
      <w:r w:rsidRPr="001351B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02FF519" w14:textId="7A3C4768" w:rsidR="00307216" w:rsidRPr="00307216" w:rsidRDefault="00307216" w:rsidP="008D2AB8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307216">
        <w:rPr>
          <w:rFonts w:ascii="Verdana" w:hAnsi="Verdana"/>
          <w:b/>
          <w:bCs/>
          <w:color w:val="FF0000"/>
          <w:sz w:val="18"/>
          <w:szCs w:val="18"/>
          <w:highlight w:val="yellow"/>
        </w:rPr>
        <w:t>Zadanie nr 1</w:t>
      </w:r>
      <w:r w:rsidRPr="00307216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</w:p>
    <w:p w14:paraId="6A97BBF7" w14:textId="77777777" w:rsidR="008D2AB8" w:rsidRPr="001351B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netto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brutto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Słownie brutto:</w:t>
      </w:r>
      <w:r w:rsidR="00AF0AC6"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CCB66FF" w14:textId="77777777" w:rsid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33FE58F" w14:textId="77777777" w:rsidR="00307216" w:rsidRDefault="00307216" w:rsidP="00307216">
      <w:pPr>
        <w:widowControl w:val="0"/>
        <w:spacing w:line="264" w:lineRule="auto"/>
        <w:ind w:right="1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Producent/model zaoferowan</w:t>
      </w:r>
      <w:r>
        <w:rPr>
          <w:rFonts w:ascii="Verdana" w:hAnsi="Verdana"/>
          <w:b/>
          <w:sz w:val="18"/>
          <w:szCs w:val="18"/>
        </w:rPr>
        <w:t>ego</w:t>
      </w:r>
      <w:r w:rsidRPr="001351BE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stanowiska piecowego</w:t>
      </w:r>
      <w:r w:rsidRPr="001351BE">
        <w:rPr>
          <w:rFonts w:ascii="Verdana" w:hAnsi="Verdana"/>
          <w:b/>
          <w:sz w:val="18"/>
          <w:szCs w:val="18"/>
        </w:rPr>
        <w:t xml:space="preserve">: </w:t>
      </w:r>
      <w:r w:rsidRPr="001351BE">
        <w:rPr>
          <w:rFonts w:ascii="Verdana" w:hAnsi="Verdana"/>
          <w:bCs/>
          <w:sz w:val="18"/>
          <w:szCs w:val="18"/>
        </w:rPr>
        <w:t>………………………………………………</w:t>
      </w:r>
      <w:r>
        <w:rPr>
          <w:rFonts w:ascii="Verdana" w:hAnsi="Verdana"/>
          <w:bCs/>
          <w:sz w:val="18"/>
          <w:szCs w:val="18"/>
        </w:rPr>
        <w:t>………</w:t>
      </w:r>
    </w:p>
    <w:p w14:paraId="424EF195" w14:textId="77777777" w:rsidR="001351BE" w:rsidRP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60EC15E5" w14:textId="0F6E23E3" w:rsidR="00EF425C" w:rsidRDefault="00EF425C" w:rsidP="00EF425C">
      <w:pPr>
        <w:pStyle w:val="Tekstpodstawowy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Termin realizacji umowy: …………. dni od daty </w:t>
      </w:r>
      <w:r w:rsidR="0025572F" w:rsidRPr="001351BE">
        <w:rPr>
          <w:rFonts w:ascii="Verdana" w:hAnsi="Verdana"/>
          <w:sz w:val="18"/>
          <w:szCs w:val="18"/>
        </w:rPr>
        <w:t>podpisania umowy</w:t>
      </w:r>
      <w:r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28E724A0" w14:textId="3E25376C" w:rsidR="00307216" w:rsidRPr="00307216" w:rsidRDefault="00307216" w:rsidP="00307216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307216">
        <w:rPr>
          <w:rFonts w:ascii="Verdana" w:hAnsi="Verdana"/>
          <w:b/>
          <w:bCs/>
          <w:color w:val="FF0000"/>
          <w:sz w:val="18"/>
          <w:szCs w:val="18"/>
          <w:highlight w:val="yellow"/>
        </w:rPr>
        <w:t xml:space="preserve">Zadanie nr </w:t>
      </w:r>
      <w:r w:rsidRPr="00307216">
        <w:rPr>
          <w:rFonts w:ascii="Verdana" w:hAnsi="Verdana"/>
          <w:b/>
          <w:bCs/>
          <w:color w:val="FF0000"/>
          <w:sz w:val="18"/>
          <w:szCs w:val="18"/>
          <w:highlight w:val="yellow"/>
        </w:rPr>
        <w:t>2</w:t>
      </w:r>
    </w:p>
    <w:p w14:paraId="01A64337" w14:textId="77777777" w:rsidR="00307216" w:rsidRPr="001351BE" w:rsidRDefault="00307216" w:rsidP="0030721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626D5245" w14:textId="77777777" w:rsidR="00307216" w:rsidRPr="001351BE" w:rsidRDefault="00307216" w:rsidP="0030721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6FA1CBC" w14:textId="77777777" w:rsidR="00307216" w:rsidRPr="001351BE" w:rsidRDefault="00307216" w:rsidP="0030721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142D269A" w14:textId="77777777" w:rsidR="00307216" w:rsidRPr="001351BE" w:rsidRDefault="00307216" w:rsidP="00307216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32E8E4E" w14:textId="77777777" w:rsidR="00307216" w:rsidRPr="001351BE" w:rsidRDefault="00307216" w:rsidP="00307216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4C160E31" w14:textId="77777777" w:rsidR="00307216" w:rsidRDefault="00307216" w:rsidP="00307216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B4F10" w14:textId="4CBA8C1D" w:rsidR="00307216" w:rsidRDefault="00307216" w:rsidP="00307216">
      <w:pPr>
        <w:widowControl w:val="0"/>
        <w:spacing w:line="264" w:lineRule="auto"/>
        <w:ind w:right="1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Producent/model zaoferowan</w:t>
      </w:r>
      <w:r>
        <w:rPr>
          <w:rFonts w:ascii="Verdana" w:hAnsi="Verdana"/>
          <w:b/>
          <w:sz w:val="18"/>
          <w:szCs w:val="18"/>
        </w:rPr>
        <w:t>ego</w:t>
      </w:r>
      <w:r w:rsidRPr="001351BE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stanowisk</w:t>
      </w:r>
      <w:r>
        <w:rPr>
          <w:rFonts w:ascii="Verdana" w:hAnsi="Verdana"/>
          <w:b/>
          <w:sz w:val="18"/>
          <w:szCs w:val="18"/>
        </w:rPr>
        <w:t>a</w:t>
      </w:r>
      <w:r>
        <w:rPr>
          <w:rFonts w:ascii="Verdana" w:hAnsi="Verdana"/>
          <w:b/>
          <w:sz w:val="18"/>
          <w:szCs w:val="18"/>
        </w:rPr>
        <w:t xml:space="preserve"> piecow</w:t>
      </w:r>
      <w:r>
        <w:rPr>
          <w:rFonts w:ascii="Verdana" w:hAnsi="Verdana"/>
          <w:b/>
          <w:sz w:val="18"/>
          <w:szCs w:val="18"/>
        </w:rPr>
        <w:t>ego</w:t>
      </w:r>
      <w:r w:rsidRPr="001351BE">
        <w:rPr>
          <w:rFonts w:ascii="Verdana" w:hAnsi="Verdana"/>
          <w:b/>
          <w:sz w:val="18"/>
          <w:szCs w:val="18"/>
        </w:rPr>
        <w:t xml:space="preserve">: </w:t>
      </w:r>
      <w:r w:rsidRPr="001351BE">
        <w:rPr>
          <w:rFonts w:ascii="Verdana" w:hAnsi="Verdana"/>
          <w:bCs/>
          <w:sz w:val="18"/>
          <w:szCs w:val="18"/>
        </w:rPr>
        <w:t>………………………………………………</w:t>
      </w:r>
      <w:r>
        <w:rPr>
          <w:rFonts w:ascii="Verdana" w:hAnsi="Verdana"/>
          <w:bCs/>
          <w:sz w:val="18"/>
          <w:szCs w:val="18"/>
        </w:rPr>
        <w:t>………</w:t>
      </w:r>
    </w:p>
    <w:p w14:paraId="6984C372" w14:textId="77777777" w:rsidR="00307216" w:rsidRPr="001351BE" w:rsidRDefault="00307216" w:rsidP="00307216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254AD3D1" w14:textId="77777777" w:rsidR="00307216" w:rsidRDefault="00307216" w:rsidP="00307216">
      <w:pPr>
        <w:pStyle w:val="Tekstpodstawowy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Termin realizacji umowy: …………. dni od daty podpisania umowy </w:t>
      </w:r>
      <w:r w:rsidRPr="001351BE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79F436CC" w14:textId="77777777" w:rsidR="00307216" w:rsidRPr="001351BE" w:rsidRDefault="00307216" w:rsidP="00EF425C">
      <w:pPr>
        <w:pStyle w:val="Tekstpodstawowy"/>
        <w:rPr>
          <w:rFonts w:ascii="Verdana" w:hAnsi="Verdana"/>
          <w:b w:val="0"/>
          <w:sz w:val="18"/>
          <w:szCs w:val="18"/>
        </w:rPr>
      </w:pPr>
    </w:p>
    <w:p w14:paraId="69A4A853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0778877A" w14:textId="77777777" w:rsidR="00965D07" w:rsidRPr="001351BE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3E0D9F39" w14:textId="73FF8CAE" w:rsidR="00EF425C" w:rsidRPr="001351BE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 xml:space="preserve">Termin płatności: </w:t>
      </w:r>
      <w:r w:rsidRPr="001351BE">
        <w:rPr>
          <w:rFonts w:ascii="Verdana" w:hAnsi="Verdana"/>
          <w:bCs/>
          <w:sz w:val="18"/>
          <w:szCs w:val="18"/>
        </w:rPr>
        <w:t xml:space="preserve">w terminie do 21 dni od dnia otrzymania faktury wystawionej przez Sprzedawcę po dokonaniu odbioru przedmiotu umowy potwierdzonego protokołem zdawczo - odbiorczym. </w:t>
      </w:r>
      <w:r w:rsidRPr="001351BE">
        <w:rPr>
          <w:rFonts w:ascii="Verdana" w:hAnsi="Verdana"/>
          <w:bCs/>
          <w:sz w:val="18"/>
          <w:szCs w:val="18"/>
        </w:rPr>
        <w:lastRenderedPageBreak/>
        <w:t>Zapłata wynagrodzenia nastąpi przelewem na rachunek Sprzedawcy zawarty na dzień zlecenia przelewu w wykazie podmiotów o których mowa w art. 96b ust. 1) Ustawy o podatku od towarów i usług.</w:t>
      </w:r>
    </w:p>
    <w:p w14:paraId="2BA22D78" w14:textId="77777777" w:rsidR="00EF425C" w:rsidRPr="001351BE" w:rsidRDefault="00EF425C" w:rsidP="00EF425C">
      <w:pPr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ZOBOWIĄZUJEMY SIĘ</w:t>
      </w:r>
      <w:r w:rsidRPr="001351B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1351BE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6078C621" w14:textId="77777777" w:rsidR="00307216" w:rsidRDefault="00307216" w:rsidP="00FE545C">
      <w:pPr>
        <w:rPr>
          <w:rFonts w:ascii="Verdana" w:hAnsi="Verdana"/>
          <w:b/>
          <w:sz w:val="18"/>
          <w:szCs w:val="18"/>
          <w:u w:val="single"/>
        </w:rPr>
      </w:pPr>
    </w:p>
    <w:p w14:paraId="2028EF89" w14:textId="646DDD8F" w:rsidR="00FE545C" w:rsidRPr="001351BE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1351BE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D0E3CC1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351B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4A81210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1351BE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1351BE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Nazwa podwykonawcy</w:t>
            </w:r>
            <w:r w:rsidRPr="001351B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1351BE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1351BE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1351BE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351BE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016CBFA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1351BE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910E03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1351BE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1351B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FCE43" w14:textId="77777777" w:rsidR="00475C14" w:rsidRDefault="00475C14">
      <w:r>
        <w:separator/>
      </w:r>
    </w:p>
  </w:endnote>
  <w:endnote w:type="continuationSeparator" w:id="0">
    <w:p w14:paraId="5E7B6797" w14:textId="77777777" w:rsidR="00475C14" w:rsidRDefault="00475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B6C59" w14:textId="77777777" w:rsidR="00475C14" w:rsidRDefault="00475C14">
      <w:r>
        <w:separator/>
      </w:r>
    </w:p>
  </w:footnote>
  <w:footnote w:type="continuationSeparator" w:id="0">
    <w:p w14:paraId="3B91AAC6" w14:textId="77777777" w:rsidR="00475C14" w:rsidRDefault="00475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4242978" w14:textId="4C0A80E5" w:rsidR="00E817AB" w:rsidRDefault="00E817AB" w:rsidP="00E817AB">
    <w:pPr>
      <w:pStyle w:val="Nagwek"/>
      <w:jc w:val="center"/>
    </w:pP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2286"/>
    <w:rsid w:val="000704FC"/>
    <w:rsid w:val="00071CCC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351BE"/>
    <w:rsid w:val="00171029"/>
    <w:rsid w:val="0017682F"/>
    <w:rsid w:val="001801DD"/>
    <w:rsid w:val="001801F6"/>
    <w:rsid w:val="0019088C"/>
    <w:rsid w:val="001B3EFD"/>
    <w:rsid w:val="001D4612"/>
    <w:rsid w:val="002075E6"/>
    <w:rsid w:val="00207E98"/>
    <w:rsid w:val="0025572F"/>
    <w:rsid w:val="002723B0"/>
    <w:rsid w:val="002B389C"/>
    <w:rsid w:val="00301C9A"/>
    <w:rsid w:val="00307216"/>
    <w:rsid w:val="00315A4A"/>
    <w:rsid w:val="003357A7"/>
    <w:rsid w:val="00463FBC"/>
    <w:rsid w:val="00475C14"/>
    <w:rsid w:val="004B7300"/>
    <w:rsid w:val="004C6753"/>
    <w:rsid w:val="00511649"/>
    <w:rsid w:val="00516AE2"/>
    <w:rsid w:val="00595C87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B91"/>
    <w:rsid w:val="006A465F"/>
    <w:rsid w:val="006E45B6"/>
    <w:rsid w:val="00714207"/>
    <w:rsid w:val="007748F0"/>
    <w:rsid w:val="007A13F5"/>
    <w:rsid w:val="007A4321"/>
    <w:rsid w:val="007B64E8"/>
    <w:rsid w:val="007D6495"/>
    <w:rsid w:val="007D7034"/>
    <w:rsid w:val="00820B4E"/>
    <w:rsid w:val="00833933"/>
    <w:rsid w:val="00853083"/>
    <w:rsid w:val="008A066C"/>
    <w:rsid w:val="008B2F0C"/>
    <w:rsid w:val="008B4928"/>
    <w:rsid w:val="008D2AB8"/>
    <w:rsid w:val="008F1C66"/>
    <w:rsid w:val="00910E03"/>
    <w:rsid w:val="009435A5"/>
    <w:rsid w:val="00965D07"/>
    <w:rsid w:val="00970FE4"/>
    <w:rsid w:val="009C29AB"/>
    <w:rsid w:val="009F72EA"/>
    <w:rsid w:val="00A0022B"/>
    <w:rsid w:val="00A346FE"/>
    <w:rsid w:val="00A47B4D"/>
    <w:rsid w:val="00A83018"/>
    <w:rsid w:val="00AC65F0"/>
    <w:rsid w:val="00AF0AC6"/>
    <w:rsid w:val="00B774DC"/>
    <w:rsid w:val="00B840ED"/>
    <w:rsid w:val="00BA1F75"/>
    <w:rsid w:val="00C66324"/>
    <w:rsid w:val="00C749AD"/>
    <w:rsid w:val="00C969A6"/>
    <w:rsid w:val="00C96B31"/>
    <w:rsid w:val="00CA7D36"/>
    <w:rsid w:val="00D24208"/>
    <w:rsid w:val="00D26373"/>
    <w:rsid w:val="00D539B5"/>
    <w:rsid w:val="00D60C38"/>
    <w:rsid w:val="00D66893"/>
    <w:rsid w:val="00D90ACB"/>
    <w:rsid w:val="00DC1500"/>
    <w:rsid w:val="00E135D4"/>
    <w:rsid w:val="00E36090"/>
    <w:rsid w:val="00E44371"/>
    <w:rsid w:val="00E817AB"/>
    <w:rsid w:val="00E82C1F"/>
    <w:rsid w:val="00E90E78"/>
    <w:rsid w:val="00E949B0"/>
    <w:rsid w:val="00EC0BEA"/>
    <w:rsid w:val="00EF425C"/>
    <w:rsid w:val="00F00591"/>
    <w:rsid w:val="00F51688"/>
    <w:rsid w:val="00F53146"/>
    <w:rsid w:val="00F91018"/>
    <w:rsid w:val="00FA0F30"/>
    <w:rsid w:val="00FA51A4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539B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846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1899-12-31T23:00:00Z</cp:lastPrinted>
  <dcterms:created xsi:type="dcterms:W3CDTF">2026-06-03T11:32:00Z</dcterms:created>
  <dcterms:modified xsi:type="dcterms:W3CDTF">2026-06-23T06:14:00Z</dcterms:modified>
</cp:coreProperties>
</file>