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1BAF0" w14:textId="77777777" w:rsidR="003E6519" w:rsidRPr="009432A1" w:rsidRDefault="00963EF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63EF4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63EF4">
        <w:rPr>
          <w:rFonts w:ascii="Arial" w:hAnsi="Arial" w:cs="Arial"/>
          <w:sz w:val="24"/>
          <w:szCs w:val="24"/>
        </w:rPr>
        <w:t>2026-06-26</w:t>
      </w:r>
    </w:p>
    <w:p w14:paraId="061D69A0" w14:textId="77777777" w:rsidR="003E6519" w:rsidRPr="009432A1" w:rsidRDefault="00963EF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3EF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169D54D" w14:textId="77777777" w:rsidR="003E6519" w:rsidRPr="009432A1" w:rsidRDefault="00963EF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63EF4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63EF4">
        <w:rPr>
          <w:rFonts w:ascii="Arial" w:hAnsi="Arial" w:cs="Arial"/>
          <w:sz w:val="24"/>
          <w:szCs w:val="24"/>
        </w:rPr>
        <w:t>66</w:t>
      </w:r>
    </w:p>
    <w:p w14:paraId="4428AAF6" w14:textId="77777777" w:rsidR="003E6519" w:rsidRPr="009432A1" w:rsidRDefault="00963EF4" w:rsidP="003E6519">
      <w:pPr>
        <w:rPr>
          <w:rFonts w:ascii="Arial" w:hAnsi="Arial" w:cs="Arial"/>
          <w:sz w:val="24"/>
          <w:szCs w:val="24"/>
        </w:rPr>
      </w:pPr>
      <w:r w:rsidRPr="00963EF4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63EF4">
        <w:rPr>
          <w:rFonts w:ascii="Arial" w:hAnsi="Arial" w:cs="Arial"/>
          <w:sz w:val="24"/>
          <w:szCs w:val="24"/>
        </w:rPr>
        <w:t>Kraków</w:t>
      </w:r>
    </w:p>
    <w:p w14:paraId="3D6FEFE8" w14:textId="29D716E7" w:rsidR="003E6519" w:rsidRPr="009432A1" w:rsidRDefault="007D33D4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DZP-272-23/26-</w:t>
      </w:r>
      <w:r w:rsidR="00B93970">
        <w:rPr>
          <w:rFonts w:ascii="Arial" w:hAnsi="Arial" w:cs="Arial"/>
          <w:bCs/>
          <w:sz w:val="18"/>
          <w:szCs w:val="18"/>
        </w:rPr>
        <w:t>729</w:t>
      </w:r>
      <w:r>
        <w:rPr>
          <w:rFonts w:ascii="Arial" w:hAnsi="Arial" w:cs="Arial"/>
          <w:bCs/>
          <w:sz w:val="18"/>
          <w:szCs w:val="18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B32BED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537DB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00A6E35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4D04B4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5E47800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B7A811B" w14:textId="77777777" w:rsidTr="001A0FA2">
        <w:tc>
          <w:tcPr>
            <w:tcW w:w="2269" w:type="dxa"/>
          </w:tcPr>
          <w:p w14:paraId="78DC5AF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9B5E39" w14:textId="77777777" w:rsidR="003E6519" w:rsidRPr="004E4B64" w:rsidRDefault="00963EF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3EF4">
              <w:rPr>
                <w:rFonts w:ascii="Arial" w:hAnsi="Arial" w:cs="Arial"/>
                <w:bCs/>
                <w:sz w:val="24"/>
                <w:szCs w:val="24"/>
              </w:rPr>
              <w:t>Preparaty do żywienie pozajelitowego, z podziałem na 3 zadania: zadanie nr 1, zadanie nr 2, zadanie nr 3.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3EF4" w:rsidRPr="004E4B64" w14:paraId="5DA3D6C9" w14:textId="77777777" w:rsidTr="00D33E71">
        <w:tc>
          <w:tcPr>
            <w:tcW w:w="2269" w:type="dxa"/>
          </w:tcPr>
          <w:p w14:paraId="65B7BED3" w14:textId="77777777" w:rsidR="00963EF4" w:rsidRPr="004E4B64" w:rsidRDefault="00963EF4" w:rsidP="00D33E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5209292" w14:textId="77777777" w:rsidR="00963EF4" w:rsidRPr="004E4B64" w:rsidRDefault="00963EF4" w:rsidP="00D33E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3EF4">
              <w:rPr>
                <w:rFonts w:ascii="Arial" w:hAnsi="Arial" w:cs="Arial"/>
                <w:bCs/>
                <w:sz w:val="24"/>
                <w:szCs w:val="24"/>
              </w:rPr>
              <w:t>DZP-271-23/26</w:t>
            </w:r>
          </w:p>
        </w:tc>
      </w:tr>
    </w:tbl>
    <w:p w14:paraId="7173BE8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63EF4" w:rsidRPr="00963EF4">
        <w:rPr>
          <w:rFonts w:ascii="Arial" w:hAnsi="Arial" w:cs="Arial"/>
          <w:sz w:val="24"/>
          <w:szCs w:val="24"/>
        </w:rPr>
        <w:t>(t.j. Dz. U. z 2024 r. poz. 1320 ze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63EF4" w:rsidRPr="00C902DE" w14:paraId="01E1BC76" w14:textId="77777777" w:rsidTr="00D33E71">
        <w:trPr>
          <w:trHeight w:val="70"/>
        </w:trPr>
        <w:tc>
          <w:tcPr>
            <w:tcW w:w="9214" w:type="dxa"/>
          </w:tcPr>
          <w:p w14:paraId="00601A68" w14:textId="77777777" w:rsidR="00963EF4" w:rsidRPr="00C902DE" w:rsidRDefault="00963EF4" w:rsidP="00D33E7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63EF4">
              <w:rPr>
                <w:rFonts w:ascii="Arial" w:hAnsi="Arial" w:cs="Arial"/>
                <w:sz w:val="24"/>
                <w:szCs w:val="24"/>
              </w:rPr>
              <w:t>części 1 zamówienia w wysokości 168 895.00 zł brutto;</w:t>
            </w:r>
          </w:p>
        </w:tc>
      </w:tr>
      <w:tr w:rsidR="00963EF4" w:rsidRPr="00C902DE" w14:paraId="5BF4FA51" w14:textId="77777777" w:rsidTr="00D33E71">
        <w:trPr>
          <w:trHeight w:val="70"/>
        </w:trPr>
        <w:tc>
          <w:tcPr>
            <w:tcW w:w="9214" w:type="dxa"/>
          </w:tcPr>
          <w:p w14:paraId="4C07A295" w14:textId="77777777" w:rsidR="00963EF4" w:rsidRPr="00C902DE" w:rsidRDefault="00963EF4" w:rsidP="00D33E7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63EF4">
              <w:rPr>
                <w:rFonts w:ascii="Arial" w:hAnsi="Arial" w:cs="Arial"/>
                <w:sz w:val="24"/>
                <w:szCs w:val="24"/>
              </w:rPr>
              <w:t>części 2 zamówienia w wysokości 175 603.68 zł brutto;</w:t>
            </w:r>
          </w:p>
        </w:tc>
      </w:tr>
      <w:tr w:rsidR="00963EF4" w:rsidRPr="00C902DE" w14:paraId="42D64502" w14:textId="77777777" w:rsidTr="00D33E71">
        <w:trPr>
          <w:trHeight w:val="70"/>
        </w:trPr>
        <w:tc>
          <w:tcPr>
            <w:tcW w:w="9214" w:type="dxa"/>
          </w:tcPr>
          <w:p w14:paraId="6033EB49" w14:textId="77777777" w:rsidR="00963EF4" w:rsidRPr="00C902DE" w:rsidRDefault="00963EF4" w:rsidP="00D33E7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63EF4">
              <w:rPr>
                <w:rFonts w:ascii="Arial" w:hAnsi="Arial" w:cs="Arial"/>
                <w:sz w:val="24"/>
                <w:szCs w:val="24"/>
              </w:rPr>
              <w:t>części 3 zamówienia w wysokości 301 276.80 zł brutto;</w:t>
            </w:r>
          </w:p>
        </w:tc>
      </w:tr>
    </w:tbl>
    <w:p w14:paraId="3122306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7A693C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C7F8538" w14:textId="77777777" w:rsidR="00A80738" w:rsidRDefault="00A80738" w:rsidP="00B9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0356161" w14:textId="5A2B38AF" w:rsidR="00B93970" w:rsidRDefault="00B93970" w:rsidP="00B9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42700748" w14:textId="5468046D" w:rsidR="00B93970" w:rsidRPr="003E6519" w:rsidRDefault="00B93970" w:rsidP="00B9397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sectPr w:rsidR="00B93970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1D715" w14:textId="77777777" w:rsidR="002D48F3" w:rsidRDefault="002D48F3">
      <w:r>
        <w:separator/>
      </w:r>
    </w:p>
  </w:endnote>
  <w:endnote w:type="continuationSeparator" w:id="0">
    <w:p w14:paraId="723C12B8" w14:textId="77777777" w:rsidR="002D48F3" w:rsidRDefault="002D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569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75E2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A76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A14A3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66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288B64" w14:textId="77777777" w:rsidR="009F189D" w:rsidRDefault="009F189D">
    <w:pPr>
      <w:pStyle w:val="Stopka"/>
      <w:tabs>
        <w:tab w:val="clear" w:pos="4536"/>
      </w:tabs>
      <w:jc w:val="center"/>
    </w:pPr>
  </w:p>
  <w:p w14:paraId="797864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4CF98" w14:textId="77777777" w:rsidR="002D48F3" w:rsidRDefault="002D48F3">
      <w:r>
        <w:separator/>
      </w:r>
    </w:p>
  </w:footnote>
  <w:footnote w:type="continuationSeparator" w:id="0">
    <w:p w14:paraId="6F383E81" w14:textId="77777777" w:rsidR="002D48F3" w:rsidRDefault="002D4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6E3C2" w14:textId="77777777" w:rsidR="00963EF4" w:rsidRDefault="00963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1C3F5" w14:textId="77777777" w:rsidR="00963EF4" w:rsidRDefault="00963E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784C8" w14:textId="77777777" w:rsidR="00963EF4" w:rsidRDefault="00963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8F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48F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D33D4"/>
    <w:rsid w:val="00804A9B"/>
    <w:rsid w:val="00843263"/>
    <w:rsid w:val="00861E75"/>
    <w:rsid w:val="00890B92"/>
    <w:rsid w:val="00963EF4"/>
    <w:rsid w:val="009D19BD"/>
    <w:rsid w:val="009F189D"/>
    <w:rsid w:val="00A47FF6"/>
    <w:rsid w:val="00A80738"/>
    <w:rsid w:val="00B93970"/>
    <w:rsid w:val="00BE3E3C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9BC6D"/>
  <w15:chartTrackingRefBased/>
  <w15:docId w15:val="{44BF109B-622E-432B-9924-64AF0579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128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2026-06-26T06:22:00Z</cp:lastPrinted>
  <dcterms:created xsi:type="dcterms:W3CDTF">2026-06-26T06:20:00Z</dcterms:created>
  <dcterms:modified xsi:type="dcterms:W3CDTF">2026-06-26T06:22:00Z</dcterms:modified>
</cp:coreProperties>
</file>