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53E5D" w14:textId="400584B3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0785B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84DA9A6" w14:textId="77777777" w:rsidTr="00D62E6E">
        <w:tc>
          <w:tcPr>
            <w:tcW w:w="2800" w:type="dxa"/>
          </w:tcPr>
          <w:p w14:paraId="11066A14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E20312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0A34E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9C614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BDB2C45" w14:textId="77777777" w:rsidTr="00D62E6E">
        <w:tc>
          <w:tcPr>
            <w:tcW w:w="2800" w:type="dxa"/>
          </w:tcPr>
          <w:p w14:paraId="56724DF9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A262F4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F0D79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8B8E34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3E2290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2598" w:rsidRPr="00C14101" w14:paraId="607B9683" w14:textId="77777777" w:rsidTr="00C2250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C0E3CE" w14:textId="77777777" w:rsidR="004C2598" w:rsidRPr="00C14101" w:rsidRDefault="004C2598" w:rsidP="00C2250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6F0021E" w14:textId="77777777" w:rsidR="004C2598" w:rsidRPr="00C14101" w:rsidRDefault="004C2598" w:rsidP="00C2250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C259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C259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C2598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4C2598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4C2598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708E2026" w14:textId="77777777" w:rsidR="004C2598" w:rsidRPr="00C14101" w:rsidRDefault="004C2598" w:rsidP="00C225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7743756" w14:textId="77777777" w:rsidR="004C2598" w:rsidRPr="00C14101" w:rsidRDefault="004C2598" w:rsidP="00C225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04A093E" w14:textId="77777777" w:rsidR="00BC121E" w:rsidRPr="00C14101" w:rsidRDefault="004C259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80D33EC" w14:textId="77777777" w:rsidTr="00D62E6E">
        <w:tc>
          <w:tcPr>
            <w:tcW w:w="2269" w:type="dxa"/>
          </w:tcPr>
          <w:p w14:paraId="3351475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02AE12C" w14:textId="77777777" w:rsidR="00D62E6E" w:rsidRPr="00D62E6E" w:rsidRDefault="004C259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5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dróg dojazdowych do gruntów rolnych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2598" w:rsidRPr="00D62E6E" w14:paraId="77324B82" w14:textId="77777777" w:rsidTr="00C22507">
        <w:tc>
          <w:tcPr>
            <w:tcW w:w="2269" w:type="dxa"/>
          </w:tcPr>
          <w:p w14:paraId="4D8D9D88" w14:textId="77777777" w:rsidR="004C2598" w:rsidRPr="00D62E6E" w:rsidRDefault="004C2598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CE1381B" w14:textId="77777777" w:rsidR="004C2598" w:rsidRPr="00D62E6E" w:rsidRDefault="004C2598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5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RIiD.271.10.2026</w:t>
            </w:r>
          </w:p>
        </w:tc>
      </w:tr>
    </w:tbl>
    <w:p w14:paraId="5F87A30D" w14:textId="77777777" w:rsidR="00BC121E" w:rsidRDefault="004C2598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C2598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187080E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44CF539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186E0FEE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87A8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1595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C755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F69358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5CCF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FFB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DD1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085942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7DC1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C92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A78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F921814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2B284A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5985FF2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21A5C03A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ECC277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9BFFBCC" w14:textId="77777777" w:rsidTr="00620E37">
        <w:tc>
          <w:tcPr>
            <w:tcW w:w="2660" w:type="dxa"/>
          </w:tcPr>
          <w:p w14:paraId="2912FB7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46BC9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CBE6A1D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1FF9B24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9391C2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EFA7750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C259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52BA2BE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4AE645" w14:textId="77777777" w:rsidR="00580F8A" w:rsidRDefault="00580F8A">
      <w:r>
        <w:separator/>
      </w:r>
    </w:p>
  </w:endnote>
  <w:endnote w:type="continuationSeparator" w:id="0">
    <w:p w14:paraId="7C32BB1A" w14:textId="77777777" w:rsidR="00580F8A" w:rsidRDefault="00580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4AC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D9784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6524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2AFB793" w14:textId="77777777" w:rsidR="009A4CD3" w:rsidRDefault="00C0785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62E9744">
        <v:line id="_x0000_s1025" style="position:absolute;left:0;text-align:left;z-index:251657728" from="-3.85pt,8.7pt" to="455.15pt,8.7pt"/>
      </w:pict>
    </w:r>
  </w:p>
  <w:p w14:paraId="0A226250" w14:textId="50861448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2B434" w14:textId="77777777" w:rsidR="004C2598" w:rsidRDefault="004C25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921A77" w14:textId="77777777" w:rsidR="00580F8A" w:rsidRDefault="00580F8A">
      <w:r>
        <w:separator/>
      </w:r>
    </w:p>
  </w:footnote>
  <w:footnote w:type="continuationSeparator" w:id="0">
    <w:p w14:paraId="0744D12E" w14:textId="77777777" w:rsidR="00580F8A" w:rsidRDefault="00580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5C9B5" w14:textId="77777777" w:rsidR="004C2598" w:rsidRDefault="004C2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BDE10" w14:textId="77777777" w:rsidR="004C2598" w:rsidRDefault="004C2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240B3" w14:textId="77777777" w:rsidR="004C2598" w:rsidRDefault="004C25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4189721">
    <w:abstractNumId w:val="13"/>
  </w:num>
  <w:num w:numId="2" w16cid:durableId="252710456">
    <w:abstractNumId w:val="0"/>
  </w:num>
  <w:num w:numId="3" w16cid:durableId="683164282">
    <w:abstractNumId w:val="11"/>
  </w:num>
  <w:num w:numId="4" w16cid:durableId="1919056910">
    <w:abstractNumId w:val="8"/>
  </w:num>
  <w:num w:numId="5" w16cid:durableId="1733389531">
    <w:abstractNumId w:val="7"/>
  </w:num>
  <w:num w:numId="6" w16cid:durableId="1549150047">
    <w:abstractNumId w:val="1"/>
  </w:num>
  <w:num w:numId="7" w16cid:durableId="596718015">
    <w:abstractNumId w:val="6"/>
  </w:num>
  <w:num w:numId="8" w16cid:durableId="857038922">
    <w:abstractNumId w:val="3"/>
  </w:num>
  <w:num w:numId="9" w16cid:durableId="838227152">
    <w:abstractNumId w:val="2"/>
  </w:num>
  <w:num w:numId="10" w16cid:durableId="1965843947">
    <w:abstractNumId w:val="5"/>
  </w:num>
  <w:num w:numId="11" w16cid:durableId="716776708">
    <w:abstractNumId w:val="10"/>
  </w:num>
  <w:num w:numId="12" w16cid:durableId="1086076279">
    <w:abstractNumId w:val="4"/>
  </w:num>
  <w:num w:numId="13" w16cid:durableId="1711344007">
    <w:abstractNumId w:val="9"/>
  </w:num>
  <w:num w:numId="14" w16cid:durableId="9304305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F8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2598"/>
    <w:rsid w:val="004C55DE"/>
    <w:rsid w:val="004D5C77"/>
    <w:rsid w:val="00517FF1"/>
    <w:rsid w:val="00533E9F"/>
    <w:rsid w:val="0056132E"/>
    <w:rsid w:val="00580F8A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0CD4"/>
    <w:rsid w:val="00BE6092"/>
    <w:rsid w:val="00BF69A4"/>
    <w:rsid w:val="00C0785B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5923C4"/>
  <w15:chartTrackingRefBased/>
  <w15:docId w15:val="{C30DB34B-857E-4874-AF6D-E62F0A1D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2026-06-25T12:46:00Z</dcterms:created>
  <dcterms:modified xsi:type="dcterms:W3CDTF">2026-06-25T12:46:00Z</dcterms:modified>
</cp:coreProperties>
</file>