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CB7D9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F2409" w:rsidRPr="004F2409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1D5FD44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961CFE1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870AABB" w14:textId="77777777" w:rsidR="006676AE" w:rsidRPr="0012157F" w:rsidRDefault="004F240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2409">
        <w:rPr>
          <w:rFonts w:ascii="Arial" w:hAnsi="Arial" w:cs="Arial"/>
        </w:rPr>
        <w:t>Gmina Gnojnik</w:t>
      </w:r>
    </w:p>
    <w:p w14:paraId="0552800F" w14:textId="77777777" w:rsidR="006676AE" w:rsidRPr="0012157F" w:rsidRDefault="004F240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2409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4F2409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90774CC" w14:textId="77777777" w:rsidR="00F90CD1" w:rsidRDefault="004F2409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F2409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4F2409">
        <w:rPr>
          <w:rFonts w:ascii="Arial" w:hAnsi="Arial" w:cs="Arial"/>
        </w:rPr>
        <w:t>Gnojnik</w:t>
      </w:r>
    </w:p>
    <w:p w14:paraId="3E189C89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3A1939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40E80CB" w14:textId="77777777" w:rsidTr="00252642">
        <w:tc>
          <w:tcPr>
            <w:tcW w:w="2800" w:type="dxa"/>
          </w:tcPr>
          <w:p w14:paraId="3CE6774C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07B856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B9EF1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1159553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256B46AB" w14:textId="77777777" w:rsidTr="00252642">
        <w:tc>
          <w:tcPr>
            <w:tcW w:w="2800" w:type="dxa"/>
          </w:tcPr>
          <w:p w14:paraId="1B6FDE77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DB6323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B1C15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B534AD9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F82CDD0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2409" w:rsidRPr="0012157F" w14:paraId="06020CC2" w14:textId="77777777" w:rsidTr="00C22507">
        <w:tc>
          <w:tcPr>
            <w:tcW w:w="9104" w:type="dxa"/>
            <w:shd w:val="clear" w:color="auto" w:fill="D9D9D9"/>
          </w:tcPr>
          <w:p w14:paraId="781E672C" w14:textId="77777777" w:rsidR="004F2409" w:rsidRPr="006F0A84" w:rsidRDefault="004F2409" w:rsidP="00C2250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168EF2E" w14:textId="77777777" w:rsidR="004F2409" w:rsidRDefault="004F2409" w:rsidP="00C2250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F240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F24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F240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F240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F240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AC9CA3" w14:textId="77777777" w:rsidR="004F2409" w:rsidRPr="00534752" w:rsidRDefault="004F2409" w:rsidP="00C2250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7B0258D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18F8F19" w14:textId="77777777" w:rsidTr="00252642">
        <w:tc>
          <w:tcPr>
            <w:tcW w:w="2269" w:type="dxa"/>
          </w:tcPr>
          <w:p w14:paraId="5B9D591A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E703434" w14:textId="77777777" w:rsidR="00FB403C" w:rsidRPr="00A2540E" w:rsidRDefault="004F240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24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dróg dojazdowych do gruntów rolnych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2409" w:rsidRPr="00A2540E" w14:paraId="3F47805C" w14:textId="77777777" w:rsidTr="00C22507">
        <w:tc>
          <w:tcPr>
            <w:tcW w:w="2269" w:type="dxa"/>
          </w:tcPr>
          <w:p w14:paraId="2B71949D" w14:textId="77777777" w:rsidR="004F2409" w:rsidRPr="00A2540E" w:rsidRDefault="004F2409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5F1F7B" w14:textId="77777777" w:rsidR="004F2409" w:rsidRPr="00A2540E" w:rsidRDefault="004F2409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24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RIiD.271.10.2026</w:t>
            </w:r>
          </w:p>
        </w:tc>
      </w:tr>
    </w:tbl>
    <w:p w14:paraId="3514189F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F01656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2409" w:rsidRPr="004F2409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B02C71D" w14:textId="77777777" w:rsidTr="00650D6C">
        <w:tc>
          <w:tcPr>
            <w:tcW w:w="9104" w:type="dxa"/>
            <w:shd w:val="clear" w:color="auto" w:fill="D9D9D9"/>
          </w:tcPr>
          <w:p w14:paraId="539AF70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49D970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CB6B165" w14:textId="77777777" w:rsidR="004F2409" w:rsidRPr="00992BD8" w:rsidRDefault="004F2409" w:rsidP="004F240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7C033BA" w14:textId="77777777" w:rsidR="002426FF" w:rsidRPr="00922A11" w:rsidRDefault="004F2409" w:rsidP="004F240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38D3DB7" w14:textId="77777777" w:rsidR="004F2409" w:rsidRPr="00922A11" w:rsidRDefault="004F2409" w:rsidP="004F240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C855279" w14:textId="77777777" w:rsidR="004F2409" w:rsidRPr="0012157F" w:rsidRDefault="004F2409" w:rsidP="004F24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1B9C041" w14:textId="77777777" w:rsidR="004F2409" w:rsidRPr="0012157F" w:rsidRDefault="004F2409" w:rsidP="004F2409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E113E5B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1691DA24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C959CF1" w14:textId="77777777" w:rsidTr="00CD4DD1">
        <w:tc>
          <w:tcPr>
            <w:tcW w:w="9104" w:type="dxa"/>
            <w:shd w:val="clear" w:color="auto" w:fill="D9D9D9"/>
          </w:tcPr>
          <w:p w14:paraId="746A499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CF15DCB" w14:textId="26D1C2B3" w:rsidR="00C62F57" w:rsidRPr="00762EA5" w:rsidRDefault="00762EA5" w:rsidP="0017030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762EA5">
        <w:rPr>
          <w:rFonts w:ascii="Arial" w:hAnsi="Arial" w:cs="Arial"/>
          <w:sz w:val="24"/>
          <w:szCs w:val="24"/>
        </w:rPr>
        <w:t>Oświadczam, że spełniam/y, warunki udziału w postępowaniu określone w</w:t>
      </w:r>
      <w:r>
        <w:rPr>
          <w:rFonts w:ascii="Arial" w:hAnsi="Arial" w:cs="Arial"/>
          <w:sz w:val="24"/>
          <w:szCs w:val="24"/>
        </w:rPr>
        <w:t xml:space="preserve"> </w:t>
      </w:r>
      <w:r w:rsidRPr="00762EA5">
        <w:rPr>
          <w:rFonts w:ascii="Arial" w:hAnsi="Arial" w:cs="Arial"/>
          <w:sz w:val="24"/>
          <w:szCs w:val="24"/>
        </w:rPr>
        <w:t>ogłoszeniu o zamówieniu oraz w Specyfikacji Warunków Zamówienia w zakresie, w jakim Wykonawca powołuje się na te zasoby.</w:t>
      </w:r>
    </w:p>
    <w:p w14:paraId="6D5999E3" w14:textId="77777777" w:rsidR="00762EA5" w:rsidRDefault="00762EA5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4C2DC79" w14:textId="77777777" w:rsidTr="00CD4DD1">
        <w:tc>
          <w:tcPr>
            <w:tcW w:w="9104" w:type="dxa"/>
            <w:shd w:val="clear" w:color="auto" w:fill="D9D9D9"/>
          </w:tcPr>
          <w:p w14:paraId="62A811E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90F1D7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ACB9566" w14:textId="77777777" w:rsidTr="00847232">
        <w:tc>
          <w:tcPr>
            <w:tcW w:w="9104" w:type="dxa"/>
            <w:shd w:val="clear" w:color="auto" w:fill="D9D9D9"/>
          </w:tcPr>
          <w:p w14:paraId="2D9A7D74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F2F1DC2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955BB1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5EB6255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227FFDE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8FA8D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4CF4A1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51AAFE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019985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F5C85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013E58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6588AA4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0DCB63F6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6E5AB" w14:textId="77777777" w:rsidR="00C03643" w:rsidRDefault="00C03643" w:rsidP="0038231F">
      <w:pPr>
        <w:spacing w:after="0" w:line="240" w:lineRule="auto"/>
      </w:pPr>
      <w:r>
        <w:separator/>
      </w:r>
    </w:p>
  </w:endnote>
  <w:endnote w:type="continuationSeparator" w:id="0">
    <w:p w14:paraId="44D97636" w14:textId="77777777" w:rsidR="00C03643" w:rsidRDefault="00C036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618AA" w14:textId="77777777" w:rsidR="004F2409" w:rsidRDefault="004F2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EEB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D803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8C656" w14:textId="77777777" w:rsidR="004F2409" w:rsidRDefault="004F2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4CDF6" w14:textId="77777777" w:rsidR="00C03643" w:rsidRDefault="00C03643" w:rsidP="0038231F">
      <w:pPr>
        <w:spacing w:after="0" w:line="240" w:lineRule="auto"/>
      </w:pPr>
      <w:r>
        <w:separator/>
      </w:r>
    </w:p>
  </w:footnote>
  <w:footnote w:type="continuationSeparator" w:id="0">
    <w:p w14:paraId="62ADA810" w14:textId="77777777" w:rsidR="00C03643" w:rsidRDefault="00C03643" w:rsidP="0038231F">
      <w:pPr>
        <w:spacing w:after="0" w:line="240" w:lineRule="auto"/>
      </w:pPr>
      <w:r>
        <w:continuationSeparator/>
      </w:r>
    </w:p>
  </w:footnote>
  <w:footnote w:id="1">
    <w:p w14:paraId="1DC58EB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00315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716E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AC28C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F3A4C" w14:textId="77777777" w:rsidR="004F2409" w:rsidRDefault="004F2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16E7E" w14:textId="77777777" w:rsidR="004F2409" w:rsidRDefault="004F2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A07A8" w14:textId="77777777" w:rsidR="004F2409" w:rsidRDefault="004F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661231">
    <w:abstractNumId w:val="11"/>
  </w:num>
  <w:num w:numId="2" w16cid:durableId="1065760199">
    <w:abstractNumId w:val="0"/>
  </w:num>
  <w:num w:numId="3" w16cid:durableId="1321546002">
    <w:abstractNumId w:val="10"/>
  </w:num>
  <w:num w:numId="4" w16cid:durableId="1167399046">
    <w:abstractNumId w:val="13"/>
  </w:num>
  <w:num w:numId="5" w16cid:durableId="2118718104">
    <w:abstractNumId w:val="12"/>
  </w:num>
  <w:num w:numId="6" w16cid:durableId="258100138">
    <w:abstractNumId w:val="9"/>
  </w:num>
  <w:num w:numId="7" w16cid:durableId="1895464081">
    <w:abstractNumId w:val="1"/>
  </w:num>
  <w:num w:numId="8" w16cid:durableId="434904397">
    <w:abstractNumId w:val="6"/>
  </w:num>
  <w:num w:numId="9" w16cid:durableId="1252470950">
    <w:abstractNumId w:val="4"/>
  </w:num>
  <w:num w:numId="10" w16cid:durableId="230702332">
    <w:abstractNumId w:val="7"/>
  </w:num>
  <w:num w:numId="11" w16cid:durableId="1046830569">
    <w:abstractNumId w:val="5"/>
  </w:num>
  <w:num w:numId="12" w16cid:durableId="277226623">
    <w:abstractNumId w:val="8"/>
  </w:num>
  <w:num w:numId="13" w16cid:durableId="1479691531">
    <w:abstractNumId w:val="3"/>
  </w:num>
  <w:num w:numId="14" w16cid:durableId="1865553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64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2409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2EA5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3643"/>
    <w:rsid w:val="00C06F6D"/>
    <w:rsid w:val="00C113BF"/>
    <w:rsid w:val="00C4103F"/>
    <w:rsid w:val="00C57DEB"/>
    <w:rsid w:val="00C62F57"/>
    <w:rsid w:val="00C737A7"/>
    <w:rsid w:val="00C73A68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91F91"/>
  <w15:docId w15:val="{47016EDB-B9F8-409A-B71C-91523909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2026-06-25T09:40:00Z</dcterms:created>
  <dcterms:modified xsi:type="dcterms:W3CDTF">2026-06-25T09:40:00Z</dcterms:modified>
</cp:coreProperties>
</file>