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4F40B6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F3DFB" w:rsidRPr="009F3DF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DEF263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725B1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C1D3416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763E25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A9989BB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573BF80" w14:textId="77777777" w:rsidTr="004F10A0">
        <w:tc>
          <w:tcPr>
            <w:tcW w:w="2269" w:type="dxa"/>
            <w:shd w:val="clear" w:color="auto" w:fill="auto"/>
          </w:tcPr>
          <w:p w14:paraId="7F45B9E6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F9AD22" w14:textId="77777777" w:rsidR="00A137C9" w:rsidRPr="00A2540E" w:rsidRDefault="009F3DF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3D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dróg dojazdowych do gruntów rolnych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3DFB" w:rsidRPr="00A2540E" w14:paraId="5B165BBE" w14:textId="77777777" w:rsidTr="00C22507">
        <w:tc>
          <w:tcPr>
            <w:tcW w:w="2269" w:type="dxa"/>
            <w:shd w:val="clear" w:color="auto" w:fill="auto"/>
          </w:tcPr>
          <w:p w14:paraId="74867CA5" w14:textId="77777777" w:rsidR="009F3DFB" w:rsidRPr="00A2540E" w:rsidRDefault="009F3DFB" w:rsidP="00C225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68BC8D" w14:textId="77777777" w:rsidR="009F3DFB" w:rsidRPr="00A2540E" w:rsidRDefault="009F3DFB" w:rsidP="00C225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3D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RIiD.271.10.2026</w:t>
            </w:r>
          </w:p>
        </w:tc>
      </w:tr>
    </w:tbl>
    <w:p w14:paraId="03CA5EC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5A35243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F3DFB" w:rsidRPr="009F3DFB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59796E0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7986092" w14:textId="77777777" w:rsidTr="00A137C9">
        <w:tc>
          <w:tcPr>
            <w:tcW w:w="617" w:type="dxa"/>
            <w:shd w:val="clear" w:color="auto" w:fill="auto"/>
            <w:vAlign w:val="center"/>
          </w:tcPr>
          <w:p w14:paraId="0383F49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84BA0F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86C237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B2CAB78" w14:textId="77777777" w:rsidTr="00A137C9">
        <w:tc>
          <w:tcPr>
            <w:tcW w:w="617" w:type="dxa"/>
            <w:shd w:val="clear" w:color="auto" w:fill="auto"/>
            <w:vAlign w:val="center"/>
          </w:tcPr>
          <w:p w14:paraId="6BBD958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31F649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662E65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3D69E3B" w14:textId="77777777" w:rsidTr="00A137C9">
        <w:tc>
          <w:tcPr>
            <w:tcW w:w="617" w:type="dxa"/>
            <w:shd w:val="clear" w:color="auto" w:fill="auto"/>
            <w:vAlign w:val="center"/>
          </w:tcPr>
          <w:p w14:paraId="5BBAF61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E7F552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5F2849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B81086F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F3DFB" w:rsidRPr="009F3DFB">
        <w:rPr>
          <w:rFonts w:ascii="Arial" w:hAnsi="Arial" w:cs="Arial"/>
          <w:sz w:val="24"/>
          <w:szCs w:val="24"/>
        </w:rPr>
        <w:t>(</w:t>
      </w:r>
      <w:proofErr w:type="spellStart"/>
      <w:r w:rsidR="009F3DFB" w:rsidRPr="009F3DFB">
        <w:rPr>
          <w:rFonts w:ascii="Arial" w:hAnsi="Arial" w:cs="Arial"/>
          <w:sz w:val="24"/>
          <w:szCs w:val="24"/>
        </w:rPr>
        <w:t>t.j</w:t>
      </w:r>
      <w:proofErr w:type="spellEnd"/>
      <w:r w:rsidR="009F3DFB" w:rsidRPr="009F3DF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F3DFB" w:rsidRPr="009F3DFB">
        <w:rPr>
          <w:rFonts w:ascii="Arial" w:hAnsi="Arial" w:cs="Arial"/>
          <w:sz w:val="24"/>
          <w:szCs w:val="24"/>
        </w:rPr>
        <w:t>późn</w:t>
      </w:r>
      <w:proofErr w:type="spellEnd"/>
      <w:r w:rsidR="009F3DFB" w:rsidRPr="009F3DFB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06EE5C9" w14:textId="77777777" w:rsidTr="00A137C9">
        <w:tc>
          <w:tcPr>
            <w:tcW w:w="617" w:type="dxa"/>
            <w:shd w:val="clear" w:color="auto" w:fill="auto"/>
            <w:vAlign w:val="center"/>
          </w:tcPr>
          <w:p w14:paraId="202D83B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D229A7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38D57D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F59BB7A" w14:textId="77777777" w:rsidTr="00A137C9">
        <w:tc>
          <w:tcPr>
            <w:tcW w:w="617" w:type="dxa"/>
            <w:shd w:val="clear" w:color="auto" w:fill="auto"/>
            <w:vAlign w:val="center"/>
          </w:tcPr>
          <w:p w14:paraId="1972295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BA88F8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C95F16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7CDA5DD" w14:textId="77777777" w:rsidTr="00A137C9">
        <w:tc>
          <w:tcPr>
            <w:tcW w:w="617" w:type="dxa"/>
            <w:shd w:val="clear" w:color="auto" w:fill="auto"/>
            <w:vAlign w:val="center"/>
          </w:tcPr>
          <w:p w14:paraId="707A1BB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786715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BB69DB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760D91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9751DF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52848D1" w14:textId="77777777" w:rsidTr="004F10A0">
        <w:tc>
          <w:tcPr>
            <w:tcW w:w="2660" w:type="dxa"/>
            <w:shd w:val="clear" w:color="auto" w:fill="auto"/>
          </w:tcPr>
          <w:p w14:paraId="3D0BB26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C7BDD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CA78DB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B8B59A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BFB2B5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DB99F7D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F3DF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457E3B9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FFDD8B" w14:textId="77777777" w:rsidR="00FB0DF9" w:rsidRDefault="00FB0DF9" w:rsidP="00025386">
      <w:pPr>
        <w:spacing w:after="0" w:line="240" w:lineRule="auto"/>
      </w:pPr>
      <w:r>
        <w:separator/>
      </w:r>
    </w:p>
  </w:endnote>
  <w:endnote w:type="continuationSeparator" w:id="0">
    <w:p w14:paraId="10605C26" w14:textId="77777777" w:rsidR="00FB0DF9" w:rsidRDefault="00FB0D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0FDD6" w14:textId="77777777" w:rsidR="009F3DFB" w:rsidRDefault="009F3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17FF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CBE2A3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5B73F82" w14:textId="50A6305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20C461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A3D94" w14:textId="77777777" w:rsidR="009F3DFB" w:rsidRDefault="009F3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DE0480" w14:textId="77777777" w:rsidR="00FB0DF9" w:rsidRDefault="00FB0DF9" w:rsidP="00025386">
      <w:pPr>
        <w:spacing w:after="0" w:line="240" w:lineRule="auto"/>
      </w:pPr>
      <w:r>
        <w:separator/>
      </w:r>
    </w:p>
  </w:footnote>
  <w:footnote w:type="continuationSeparator" w:id="0">
    <w:p w14:paraId="5718E1FE" w14:textId="77777777" w:rsidR="00FB0DF9" w:rsidRDefault="00FB0D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61AEF" w14:textId="77777777" w:rsidR="009F3DFB" w:rsidRDefault="009F3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4B59E" w14:textId="77777777" w:rsidR="009F3DFB" w:rsidRDefault="009F3D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F78C6" w14:textId="77777777" w:rsidR="009F3DFB" w:rsidRDefault="009F3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4958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0DF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F3DFB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1407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0DF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FCC2FD"/>
  <w15:chartTrackingRefBased/>
  <w15:docId w15:val="{3479D5D3-043E-4432-9C0D-E6E87E158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2026-06-24T13:20:00Z</dcterms:created>
  <dcterms:modified xsi:type="dcterms:W3CDTF">2026-06-24T13:20:00Z</dcterms:modified>
</cp:coreProperties>
</file>