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E312B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13A45" w:rsidRPr="00013A4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57ADEB2F" w14:textId="77777777" w:rsidTr="00467CA2">
        <w:tc>
          <w:tcPr>
            <w:tcW w:w="2800" w:type="dxa"/>
            <w:shd w:val="clear" w:color="auto" w:fill="auto"/>
          </w:tcPr>
          <w:p w14:paraId="0C40E7C3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107CC9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341029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0D421B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6FEFE917" w14:textId="77777777" w:rsidTr="00467CA2">
        <w:tc>
          <w:tcPr>
            <w:tcW w:w="2800" w:type="dxa"/>
            <w:shd w:val="clear" w:color="auto" w:fill="auto"/>
          </w:tcPr>
          <w:p w14:paraId="4624610F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CAC675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06891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C53E31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1CE0AF8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24AA313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887B06C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8880164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02F0DA8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13A45" w:rsidRPr="00013A45">
        <w:rPr>
          <w:rFonts w:ascii="Arial" w:hAnsi="Arial" w:cs="Arial"/>
          <w:sz w:val="24"/>
          <w:szCs w:val="24"/>
        </w:rPr>
        <w:t>(</w:t>
      </w:r>
      <w:proofErr w:type="spellStart"/>
      <w:r w:rsidR="00013A45" w:rsidRPr="00013A45">
        <w:rPr>
          <w:rFonts w:ascii="Arial" w:hAnsi="Arial" w:cs="Arial"/>
          <w:sz w:val="24"/>
          <w:szCs w:val="24"/>
        </w:rPr>
        <w:t>t.j</w:t>
      </w:r>
      <w:proofErr w:type="spellEnd"/>
      <w:r w:rsidR="00013A45" w:rsidRPr="00013A45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013A45" w:rsidRPr="00013A45">
        <w:rPr>
          <w:rFonts w:ascii="Arial" w:hAnsi="Arial" w:cs="Arial"/>
          <w:sz w:val="24"/>
          <w:szCs w:val="24"/>
        </w:rPr>
        <w:t>późn</w:t>
      </w:r>
      <w:proofErr w:type="spellEnd"/>
      <w:r w:rsidR="00013A45" w:rsidRPr="00013A45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60688235" w14:textId="77777777" w:rsidTr="00467CA2">
        <w:tc>
          <w:tcPr>
            <w:tcW w:w="2269" w:type="dxa"/>
            <w:shd w:val="clear" w:color="auto" w:fill="auto"/>
          </w:tcPr>
          <w:p w14:paraId="182BB77B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2AAE2B" w14:textId="77777777" w:rsidR="00D520D3" w:rsidRPr="00A2540E" w:rsidRDefault="00013A4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3A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dróg dojazdowych do gruntów rolnych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13A45" w:rsidRPr="00A2540E" w14:paraId="3A9914EF" w14:textId="77777777" w:rsidTr="00C22507">
        <w:tc>
          <w:tcPr>
            <w:tcW w:w="2269" w:type="dxa"/>
            <w:shd w:val="clear" w:color="auto" w:fill="auto"/>
          </w:tcPr>
          <w:p w14:paraId="24581C3F" w14:textId="77777777" w:rsidR="00013A45" w:rsidRPr="00A2540E" w:rsidRDefault="00013A45" w:rsidP="00C2250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40736D" w14:textId="77777777" w:rsidR="00013A45" w:rsidRPr="00A2540E" w:rsidRDefault="00013A45" w:rsidP="00C2250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13A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RIiD.271.10.2026</w:t>
            </w:r>
          </w:p>
        </w:tc>
      </w:tr>
    </w:tbl>
    <w:p w14:paraId="1DC4E3BA" w14:textId="77777777" w:rsidR="00DC652A" w:rsidRPr="00053927" w:rsidRDefault="00013A4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5611450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8550E51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1212F752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CA6B99C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232B980D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A74E04C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50CD9894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A633EDA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4C6F3046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09BC9AA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3946F99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08A2F8E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04F0E70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3E9ACD8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698845B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41A5F25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52C0B7E0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6DE3255F" w14:textId="77777777" w:rsidTr="00467CA2">
        <w:tc>
          <w:tcPr>
            <w:tcW w:w="2660" w:type="dxa"/>
            <w:shd w:val="clear" w:color="auto" w:fill="auto"/>
          </w:tcPr>
          <w:p w14:paraId="465AF75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AD0E00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A2FA205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067711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B6B0A1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46F537F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13A4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E1D9FA1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17074E" w14:textId="77777777" w:rsidR="00932F9D" w:rsidRDefault="00932F9D" w:rsidP="00025386">
      <w:pPr>
        <w:spacing w:after="0" w:line="240" w:lineRule="auto"/>
      </w:pPr>
      <w:r>
        <w:separator/>
      </w:r>
    </w:p>
  </w:endnote>
  <w:endnote w:type="continuationSeparator" w:id="0">
    <w:p w14:paraId="39DC5D83" w14:textId="77777777" w:rsidR="00932F9D" w:rsidRDefault="00932F9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CABD4" w14:textId="77777777" w:rsidR="00013A45" w:rsidRDefault="00013A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5BFF8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1B53CB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A65AB1E" w14:textId="29AE39C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9625AA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3EAFD4" w14:textId="77777777" w:rsidR="00013A45" w:rsidRDefault="00013A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19E07C" w14:textId="77777777" w:rsidR="00932F9D" w:rsidRDefault="00932F9D" w:rsidP="00025386">
      <w:pPr>
        <w:spacing w:after="0" w:line="240" w:lineRule="auto"/>
      </w:pPr>
      <w:r>
        <w:separator/>
      </w:r>
    </w:p>
  </w:footnote>
  <w:footnote w:type="continuationSeparator" w:id="0">
    <w:p w14:paraId="1CF5D5B4" w14:textId="77777777" w:rsidR="00932F9D" w:rsidRDefault="00932F9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368006" w14:textId="77777777" w:rsidR="00013A45" w:rsidRDefault="00013A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2CE21A" w14:textId="77777777" w:rsidR="00013A45" w:rsidRDefault="00013A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59BB2" w14:textId="77777777" w:rsidR="00013A45" w:rsidRDefault="00013A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844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F9D"/>
    <w:rsid w:val="00013A45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2F9D"/>
    <w:rsid w:val="0093388F"/>
    <w:rsid w:val="00A56A6F"/>
    <w:rsid w:val="00A87380"/>
    <w:rsid w:val="00AA6895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3E7F9"/>
  <w15:chartTrackingRefBased/>
  <w15:docId w15:val="{B277AC41-BA01-4C94-A7C4-6CFE7BF17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2026-06-24T13:20:00Z</dcterms:created>
  <dcterms:modified xsi:type="dcterms:W3CDTF">2026-06-24T13:20:00Z</dcterms:modified>
</cp:coreProperties>
</file>