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1E5F9B" w14:textId="39604FB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D75F8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2467E59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569E948" w14:textId="77777777" w:rsidR="006676AE" w:rsidRPr="0012157F" w:rsidRDefault="002A5F3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5F33">
        <w:rPr>
          <w:rFonts w:ascii="Arial" w:hAnsi="Arial" w:cs="Arial"/>
        </w:rPr>
        <w:t>Gmina Gnojnik</w:t>
      </w:r>
    </w:p>
    <w:p w14:paraId="5B275DE6" w14:textId="77777777" w:rsidR="006676AE" w:rsidRPr="0012157F" w:rsidRDefault="002A5F3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5F3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A5F3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04A2C3B" w14:textId="77777777" w:rsidR="00F90CD1" w:rsidRDefault="002A5F3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A5F3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A5F33">
        <w:rPr>
          <w:rFonts w:ascii="Arial" w:hAnsi="Arial" w:cs="Arial"/>
        </w:rPr>
        <w:t>Gnojnik</w:t>
      </w:r>
    </w:p>
    <w:p w14:paraId="088F879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5514928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A7037D5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16539D4" w14:textId="77777777" w:rsidTr="0018769E">
        <w:tc>
          <w:tcPr>
            <w:tcW w:w="2800" w:type="dxa"/>
          </w:tcPr>
          <w:p w14:paraId="5E1AB7F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210C43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4550D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3C466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F4593B9" w14:textId="77777777" w:rsidTr="0018769E">
        <w:tc>
          <w:tcPr>
            <w:tcW w:w="2800" w:type="dxa"/>
          </w:tcPr>
          <w:p w14:paraId="6368492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2CABCB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B6EC7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9A29E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410B22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5F33" w:rsidRPr="0012157F" w14:paraId="1610F9B1" w14:textId="77777777" w:rsidTr="00C22507">
        <w:tc>
          <w:tcPr>
            <w:tcW w:w="9104" w:type="dxa"/>
            <w:shd w:val="clear" w:color="auto" w:fill="D9D9D9"/>
          </w:tcPr>
          <w:p w14:paraId="7954D29E" w14:textId="77777777" w:rsidR="002A5F33" w:rsidRPr="0012157F" w:rsidRDefault="002A5F33" w:rsidP="00C2250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620EB3D" w14:textId="77777777" w:rsidR="002A5F33" w:rsidRPr="0012157F" w:rsidRDefault="002A5F33" w:rsidP="00C2250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A5F3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A5F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A5F33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A5F3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A5F33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7ED561A" w14:textId="77777777" w:rsidR="002A5F33" w:rsidRPr="00612283" w:rsidRDefault="002A5F33" w:rsidP="00C2250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70D2691" w14:textId="77777777" w:rsidR="002A5F33" w:rsidRPr="00612283" w:rsidRDefault="002A5F33" w:rsidP="00C2250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E8D8414" w14:textId="77777777" w:rsidR="002A5F33" w:rsidRPr="0012157F" w:rsidRDefault="002A5F33" w:rsidP="00C2250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447A9A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DDECFC7" w14:textId="77777777" w:rsidTr="0018769E">
        <w:tc>
          <w:tcPr>
            <w:tcW w:w="2269" w:type="dxa"/>
          </w:tcPr>
          <w:p w14:paraId="6C4562C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CEA918E" w14:textId="77777777" w:rsidR="002578E4" w:rsidRPr="00A2540E" w:rsidRDefault="002A5F3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5F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dróg dojazdowych do gruntów rolnych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A5F33" w:rsidRPr="00A2540E" w14:paraId="28010F61" w14:textId="77777777" w:rsidTr="00C22507">
        <w:tc>
          <w:tcPr>
            <w:tcW w:w="2269" w:type="dxa"/>
          </w:tcPr>
          <w:p w14:paraId="37D5BAF1" w14:textId="77777777" w:rsidR="002A5F33" w:rsidRPr="00A2540E" w:rsidRDefault="002A5F33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718B7D" w14:textId="77777777" w:rsidR="002A5F33" w:rsidRPr="00A2540E" w:rsidRDefault="002A5F33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5F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RIiD.271.10.2026</w:t>
            </w:r>
          </w:p>
        </w:tc>
      </w:tr>
    </w:tbl>
    <w:p w14:paraId="4BB7D554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7FD03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A5F33" w:rsidRPr="002A5F3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184E7F7" w14:textId="77777777" w:rsidTr="00650D6C">
        <w:tc>
          <w:tcPr>
            <w:tcW w:w="9104" w:type="dxa"/>
            <w:shd w:val="clear" w:color="auto" w:fill="D9D9D9"/>
          </w:tcPr>
          <w:p w14:paraId="506443A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2C3B756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5D3875" w14:textId="77777777" w:rsidR="002A5F33" w:rsidRPr="00992BD8" w:rsidRDefault="002A5F33" w:rsidP="002A5F3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84BAEA7" w14:textId="77777777" w:rsidR="002426FF" w:rsidRPr="00A44833" w:rsidRDefault="002A5F33" w:rsidP="002A5F3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1A7827D1" w14:textId="77777777" w:rsidR="002A5F33" w:rsidRPr="00A44833" w:rsidRDefault="002A5F33" w:rsidP="002A5F3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E9C4D07" w14:textId="77777777" w:rsidR="002A5F33" w:rsidRPr="0012157F" w:rsidRDefault="002A5F33" w:rsidP="002A5F3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D43BFB1" w14:textId="77777777" w:rsidR="002A5F33" w:rsidRPr="0012157F" w:rsidRDefault="002A5F33" w:rsidP="002A5F3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B1D9AF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9CF531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1B2A2B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D1A3E9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2E12D4E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93F77A" w14:textId="77777777" w:rsidR="002A5F33" w:rsidRDefault="007A2BCB" w:rsidP="002A5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0E8A03FA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96E9A4C" w14:textId="77777777" w:rsidTr="00CD4DD1">
        <w:tc>
          <w:tcPr>
            <w:tcW w:w="9104" w:type="dxa"/>
            <w:shd w:val="clear" w:color="auto" w:fill="D9D9D9"/>
          </w:tcPr>
          <w:p w14:paraId="5FC73CA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8A00AA4" w14:textId="4EC4F857" w:rsidR="00525DE3" w:rsidRPr="00525DE3" w:rsidRDefault="00525DE3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525DE3">
        <w:rPr>
          <w:rFonts w:ascii="Arial" w:hAnsi="Arial" w:cs="Arial"/>
          <w:sz w:val="24"/>
          <w:szCs w:val="24"/>
        </w:rPr>
        <w:t>Oświadczam, że spełniam, warunki udziału w postępowaniu określone przez Zamawiającego w ogłoszeniu o zamówieniu oraz Specyfikacji Warunków Zamówienia sporządzonej przez  Gminę Gnojnik do niniejszego postępowania.</w:t>
      </w:r>
    </w:p>
    <w:p w14:paraId="2ACD971C" w14:textId="7E3D818D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C2AD9C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2F066A8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B9EEE9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B33A2C5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6F84BD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823CB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560088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033166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2EF499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0E69CA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E28E62C" w14:textId="77777777" w:rsidTr="00CD4DD1">
        <w:tc>
          <w:tcPr>
            <w:tcW w:w="9104" w:type="dxa"/>
            <w:shd w:val="clear" w:color="auto" w:fill="D9D9D9"/>
          </w:tcPr>
          <w:p w14:paraId="4A140C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2131E0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3E9A23A" w14:textId="77777777" w:rsidTr="00847232">
        <w:tc>
          <w:tcPr>
            <w:tcW w:w="9104" w:type="dxa"/>
            <w:shd w:val="clear" w:color="auto" w:fill="D9D9D9"/>
          </w:tcPr>
          <w:p w14:paraId="32737F5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5013F3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E3315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5E9BDC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323A62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AA456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34E6A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7C810F3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30E76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2A262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D07320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8176B2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57554A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9DBF7" w14:textId="77777777" w:rsidR="009B7B3F" w:rsidRDefault="009B7B3F" w:rsidP="0038231F">
      <w:pPr>
        <w:spacing w:after="0" w:line="240" w:lineRule="auto"/>
      </w:pPr>
      <w:r>
        <w:separator/>
      </w:r>
    </w:p>
  </w:endnote>
  <w:endnote w:type="continuationSeparator" w:id="0">
    <w:p w14:paraId="1258B5A4" w14:textId="77777777" w:rsidR="009B7B3F" w:rsidRDefault="009B7B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68B9F" w14:textId="77777777" w:rsidR="002A5F33" w:rsidRDefault="002A5F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FB7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71C50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3FAF1" w14:textId="77777777" w:rsidR="002A5F33" w:rsidRDefault="002A5F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78BD9" w14:textId="77777777" w:rsidR="009B7B3F" w:rsidRDefault="009B7B3F" w:rsidP="0038231F">
      <w:pPr>
        <w:spacing w:after="0" w:line="240" w:lineRule="auto"/>
      </w:pPr>
      <w:r>
        <w:separator/>
      </w:r>
    </w:p>
  </w:footnote>
  <w:footnote w:type="continuationSeparator" w:id="0">
    <w:p w14:paraId="6D970692" w14:textId="77777777" w:rsidR="009B7B3F" w:rsidRDefault="009B7B3F" w:rsidP="0038231F">
      <w:pPr>
        <w:spacing w:after="0" w:line="240" w:lineRule="auto"/>
      </w:pPr>
      <w:r>
        <w:continuationSeparator/>
      </w:r>
    </w:p>
  </w:footnote>
  <w:footnote w:id="1">
    <w:p w14:paraId="7700711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70053C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99F47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439161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62D1985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51D6B" w14:textId="77777777" w:rsidR="002A5F33" w:rsidRDefault="002A5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5E547" w14:textId="77777777" w:rsidR="002A5F33" w:rsidRDefault="002A5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C3D5B" w14:textId="77777777" w:rsidR="002A5F33" w:rsidRDefault="002A5F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444694">
    <w:abstractNumId w:val="11"/>
  </w:num>
  <w:num w:numId="2" w16cid:durableId="95487960">
    <w:abstractNumId w:val="0"/>
  </w:num>
  <w:num w:numId="3" w16cid:durableId="422531932">
    <w:abstractNumId w:val="10"/>
  </w:num>
  <w:num w:numId="4" w16cid:durableId="1162429772">
    <w:abstractNumId w:val="13"/>
  </w:num>
  <w:num w:numId="5" w16cid:durableId="1099179785">
    <w:abstractNumId w:val="12"/>
  </w:num>
  <w:num w:numId="6" w16cid:durableId="1155149850">
    <w:abstractNumId w:val="9"/>
  </w:num>
  <w:num w:numId="7" w16cid:durableId="111097720">
    <w:abstractNumId w:val="1"/>
  </w:num>
  <w:num w:numId="8" w16cid:durableId="859781785">
    <w:abstractNumId w:val="6"/>
  </w:num>
  <w:num w:numId="9" w16cid:durableId="1133325035">
    <w:abstractNumId w:val="4"/>
  </w:num>
  <w:num w:numId="10" w16cid:durableId="824080900">
    <w:abstractNumId w:val="7"/>
  </w:num>
  <w:num w:numId="11" w16cid:durableId="973605281">
    <w:abstractNumId w:val="5"/>
  </w:num>
  <w:num w:numId="12" w16cid:durableId="417096194">
    <w:abstractNumId w:val="8"/>
  </w:num>
  <w:num w:numId="13" w16cid:durableId="772826104">
    <w:abstractNumId w:val="3"/>
  </w:num>
  <w:num w:numId="14" w16cid:durableId="1877505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B3F"/>
    <w:rsid w:val="00002EA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5F33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5F8"/>
    <w:rsid w:val="004D7E48"/>
    <w:rsid w:val="004F23F7"/>
    <w:rsid w:val="004F40EF"/>
    <w:rsid w:val="005103B9"/>
    <w:rsid w:val="00512A1E"/>
    <w:rsid w:val="00520174"/>
    <w:rsid w:val="00524951"/>
    <w:rsid w:val="00525DE3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B7B3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60CF1"/>
  <w15:docId w15:val="{20ED20B7-B96A-4D70-83C2-936C7B4B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2026-06-25T12:44:00Z</dcterms:created>
  <dcterms:modified xsi:type="dcterms:W3CDTF">2026-06-25T12:44:00Z</dcterms:modified>
</cp:coreProperties>
</file>