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82E63" w14:textId="77777777" w:rsidR="00E41AD6" w:rsidRPr="00002A9D" w:rsidRDefault="00E41AD6" w:rsidP="00E41AD6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002A9D">
        <w:rPr>
          <w:rFonts w:ascii="Verdana" w:hAnsi="Verdana"/>
          <w:sz w:val="18"/>
          <w:szCs w:val="18"/>
        </w:rPr>
        <w:t>Kraków dnia: 2026-06-25</w:t>
      </w:r>
    </w:p>
    <w:p w14:paraId="1DB873F8" w14:textId="77777777" w:rsidR="00E41AD6" w:rsidRPr="00002A9D" w:rsidRDefault="00E41AD6" w:rsidP="00E41AD6">
      <w:pPr>
        <w:rPr>
          <w:rFonts w:ascii="Verdana" w:hAnsi="Verdana"/>
          <w:b/>
          <w:bCs/>
          <w:sz w:val="18"/>
          <w:szCs w:val="18"/>
        </w:rPr>
      </w:pPr>
      <w:r w:rsidRPr="00002A9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845A911" w14:textId="77777777" w:rsidR="00E41AD6" w:rsidRPr="00002A9D" w:rsidRDefault="00E41AD6" w:rsidP="00E41AD6">
      <w:pPr>
        <w:rPr>
          <w:rFonts w:ascii="Verdana" w:hAnsi="Verdana"/>
          <w:b/>
          <w:bCs/>
          <w:sz w:val="18"/>
          <w:szCs w:val="18"/>
        </w:rPr>
      </w:pPr>
      <w:r w:rsidRPr="00002A9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373BEF4" w14:textId="77777777" w:rsidR="00E41AD6" w:rsidRPr="00002A9D" w:rsidRDefault="00E41AD6" w:rsidP="00E41AD6">
      <w:pPr>
        <w:rPr>
          <w:rFonts w:ascii="Verdana" w:hAnsi="Verdana"/>
          <w:b/>
          <w:bCs/>
          <w:sz w:val="18"/>
          <w:szCs w:val="18"/>
        </w:rPr>
      </w:pPr>
      <w:r w:rsidRPr="00002A9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A715EF1" w14:textId="77777777" w:rsidR="00E41AD6" w:rsidRPr="00002A9D" w:rsidRDefault="00E41AD6" w:rsidP="00E41AD6">
      <w:pPr>
        <w:rPr>
          <w:rFonts w:ascii="Verdana" w:hAnsi="Verdana"/>
          <w:sz w:val="18"/>
          <w:szCs w:val="18"/>
        </w:rPr>
      </w:pPr>
      <w:r w:rsidRPr="00002A9D">
        <w:rPr>
          <w:rFonts w:ascii="Verdana" w:hAnsi="Verdana"/>
          <w:sz w:val="18"/>
          <w:szCs w:val="18"/>
        </w:rPr>
        <w:t>Al. Mickiewicza 30</w:t>
      </w:r>
    </w:p>
    <w:p w14:paraId="6A544E9E" w14:textId="77777777" w:rsidR="00E41AD6" w:rsidRPr="00002A9D" w:rsidRDefault="00E41AD6" w:rsidP="00E41AD6">
      <w:pPr>
        <w:rPr>
          <w:rFonts w:ascii="Verdana" w:hAnsi="Verdana"/>
          <w:sz w:val="18"/>
          <w:szCs w:val="18"/>
        </w:rPr>
      </w:pPr>
      <w:r w:rsidRPr="00002A9D">
        <w:rPr>
          <w:rFonts w:ascii="Verdana" w:hAnsi="Verdana"/>
          <w:sz w:val="18"/>
          <w:szCs w:val="18"/>
        </w:rPr>
        <w:t>30-059 Kraków</w:t>
      </w:r>
    </w:p>
    <w:p w14:paraId="3F58E209" w14:textId="77777777" w:rsidR="00E41AD6" w:rsidRPr="00002A9D" w:rsidRDefault="00E41AD6" w:rsidP="00E41AD6">
      <w:pPr>
        <w:rPr>
          <w:rFonts w:ascii="Verdana" w:hAnsi="Verdana"/>
          <w:sz w:val="18"/>
          <w:szCs w:val="18"/>
        </w:rPr>
      </w:pPr>
      <w:r w:rsidRPr="00002A9D">
        <w:rPr>
          <w:rFonts w:ascii="Verdana" w:hAnsi="Verdana"/>
          <w:sz w:val="18"/>
          <w:szCs w:val="18"/>
        </w:rPr>
        <w:t>Pismo:</w:t>
      </w:r>
      <w:r w:rsidRPr="00002A9D">
        <w:rPr>
          <w:rFonts w:ascii="Verdana" w:hAnsi="Verdana"/>
          <w:b/>
          <w:bCs/>
          <w:sz w:val="18"/>
          <w:szCs w:val="18"/>
        </w:rPr>
        <w:t xml:space="preserve"> </w:t>
      </w:r>
      <w:r w:rsidRPr="00002A9D">
        <w:rPr>
          <w:rFonts w:ascii="Verdana" w:hAnsi="Verdana"/>
          <w:bCs/>
          <w:sz w:val="18"/>
          <w:szCs w:val="18"/>
        </w:rPr>
        <w:t>KC-DE-zp.25.146.2026</w:t>
      </w:r>
    </w:p>
    <w:p w14:paraId="4FE4368E" w14:textId="77777777" w:rsidR="00E41AD6" w:rsidRPr="00002A9D" w:rsidRDefault="00E41AD6" w:rsidP="00E41AD6">
      <w:pPr>
        <w:rPr>
          <w:rFonts w:ascii="Verdana" w:hAnsi="Verdana"/>
          <w:sz w:val="18"/>
          <w:szCs w:val="18"/>
        </w:rPr>
      </w:pPr>
    </w:p>
    <w:p w14:paraId="010DC3C6" w14:textId="77777777" w:rsidR="00E41AD6" w:rsidRPr="00002A9D" w:rsidRDefault="00E41AD6" w:rsidP="00E41AD6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002A9D">
        <w:rPr>
          <w:rFonts w:ascii="Verdana" w:hAnsi="Verdana"/>
          <w:b/>
          <w:sz w:val="18"/>
          <w:szCs w:val="18"/>
        </w:rPr>
        <w:t>WYKONAWCY</w:t>
      </w:r>
    </w:p>
    <w:p w14:paraId="081C42C6" w14:textId="77777777" w:rsidR="00E41AD6" w:rsidRPr="00002A9D" w:rsidRDefault="00E41AD6" w:rsidP="00E41AD6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002A9D">
        <w:rPr>
          <w:rFonts w:ascii="Verdana" w:hAnsi="Verdana"/>
          <w:sz w:val="18"/>
          <w:szCs w:val="18"/>
        </w:rPr>
        <w:t>ubiegający się o zamówienie</w:t>
      </w:r>
    </w:p>
    <w:p w14:paraId="3F3A501E" w14:textId="312A51A5" w:rsidR="00E41AD6" w:rsidRPr="00002A9D" w:rsidRDefault="00E41AD6" w:rsidP="00E41AD6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3B2057FE" w14:textId="77777777" w:rsidR="00E41AD6" w:rsidRPr="00002A9D" w:rsidRDefault="00E41AD6" w:rsidP="00E41AD6">
      <w:pPr>
        <w:jc w:val="center"/>
        <w:rPr>
          <w:rFonts w:ascii="Verdana" w:hAnsi="Verdana"/>
          <w:b/>
          <w:sz w:val="18"/>
          <w:szCs w:val="18"/>
        </w:rPr>
      </w:pPr>
      <w:r w:rsidRPr="00002A9D">
        <w:rPr>
          <w:rFonts w:ascii="Verdana" w:hAnsi="Verdana"/>
          <w:b/>
          <w:sz w:val="18"/>
          <w:szCs w:val="1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41AD6" w:rsidRPr="00002A9D" w14:paraId="2726B508" w14:textId="77777777" w:rsidTr="00D810EF">
        <w:trPr>
          <w:trHeight w:val="638"/>
        </w:trPr>
        <w:tc>
          <w:tcPr>
            <w:tcW w:w="959" w:type="dxa"/>
          </w:tcPr>
          <w:p w14:paraId="62DC7932" w14:textId="77777777" w:rsidR="00E41AD6" w:rsidRPr="00002A9D" w:rsidRDefault="00E41AD6" w:rsidP="00D810E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02A9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F226FC5" w14:textId="77777777" w:rsidR="00E41AD6" w:rsidRPr="00002A9D" w:rsidRDefault="00E41AD6" w:rsidP="00D810E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02A9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02A9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02A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002A9D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002A9D">
              <w:rPr>
                <w:rFonts w:ascii="Verdana" w:hAnsi="Verdana"/>
                <w:sz w:val="18"/>
                <w:szCs w:val="18"/>
              </w:rPr>
              <w:t>.</w:t>
            </w:r>
            <w:r w:rsidRPr="00002A9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02A9D">
              <w:rPr>
                <w:rFonts w:ascii="Verdana" w:hAnsi="Verdana"/>
                <w:b/>
                <w:bCs/>
                <w:sz w:val="18"/>
                <w:szCs w:val="18"/>
              </w:rPr>
              <w:t>Remont  wraz z modernizacją sal wykładowych A nr 105 i B nr 104 w pawilonie D-10 na terenie  AGH w Krakowie - KC-DE-zp.25.146.2026</w:t>
            </w:r>
            <w:r w:rsidRPr="00002A9D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12FBACEE" w14:textId="3223F014" w:rsidR="00E41AD6" w:rsidRPr="00002A9D" w:rsidRDefault="00E41AD6" w:rsidP="00E41AD6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  <w:r w:rsidRPr="00002A9D"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002A9D">
        <w:rPr>
          <w:rFonts w:ascii="Verdana" w:hAnsi="Verdana"/>
          <w:sz w:val="18"/>
          <w:szCs w:val="18"/>
        </w:rPr>
        <w:t xml:space="preserve">ustawy z dnia 11 września 2019r. Prawo zamówień publicznych (Dz.U.2024.1320 </w:t>
      </w:r>
      <w:proofErr w:type="spellStart"/>
      <w:r w:rsidRPr="00002A9D">
        <w:rPr>
          <w:rFonts w:ascii="Verdana" w:hAnsi="Verdana"/>
          <w:sz w:val="18"/>
          <w:szCs w:val="18"/>
        </w:rPr>
        <w:t>t.j</w:t>
      </w:r>
      <w:proofErr w:type="spellEnd"/>
      <w:r w:rsidRPr="00002A9D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002A9D">
        <w:rPr>
          <w:rFonts w:ascii="Verdana" w:hAnsi="Verdana"/>
          <w:sz w:val="18"/>
          <w:szCs w:val="18"/>
        </w:rPr>
        <w:t>Pzp</w:t>
      </w:r>
      <w:proofErr w:type="spellEnd"/>
      <w:r w:rsidRPr="00002A9D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41AD6" w:rsidRPr="00002A9D" w14:paraId="26C422C2" w14:textId="77777777" w:rsidTr="00D810EF">
        <w:trPr>
          <w:cantSplit/>
        </w:trPr>
        <w:tc>
          <w:tcPr>
            <w:tcW w:w="10150" w:type="dxa"/>
          </w:tcPr>
          <w:p w14:paraId="5C25E2B4" w14:textId="77777777" w:rsidR="00E41AD6" w:rsidRPr="00002A9D" w:rsidRDefault="00E41AD6" w:rsidP="00D810EF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02A9D">
              <w:rPr>
                <w:rFonts w:ascii="Verdana" w:hAnsi="Verdana"/>
                <w:b/>
                <w:sz w:val="18"/>
                <w:szCs w:val="18"/>
              </w:rPr>
              <w:t>DIGITEC Grzegorz Kowalik</w:t>
            </w:r>
          </w:p>
          <w:p w14:paraId="3476EEBB" w14:textId="77777777" w:rsidR="00E41AD6" w:rsidRPr="00002A9D" w:rsidRDefault="00E41AD6" w:rsidP="00D810E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02A9D">
              <w:rPr>
                <w:rFonts w:ascii="Verdana" w:hAnsi="Verdana"/>
                <w:bCs/>
                <w:sz w:val="18"/>
                <w:szCs w:val="18"/>
              </w:rPr>
              <w:t xml:space="preserve">ul. Mrozowa 6 </w:t>
            </w:r>
          </w:p>
          <w:p w14:paraId="51B13F85" w14:textId="77777777" w:rsidR="00E41AD6" w:rsidRPr="00002A9D" w:rsidRDefault="00E41AD6" w:rsidP="00D810E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02A9D">
              <w:rPr>
                <w:rFonts w:ascii="Verdana" w:hAnsi="Verdana"/>
                <w:bCs/>
                <w:sz w:val="18"/>
                <w:szCs w:val="18"/>
              </w:rPr>
              <w:t>31-752 Kraków</w:t>
            </w:r>
          </w:p>
          <w:p w14:paraId="17DEA504" w14:textId="77777777" w:rsidR="00E41AD6" w:rsidRPr="00002A9D" w:rsidRDefault="00E41AD6" w:rsidP="00D810E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02A9D">
              <w:rPr>
                <w:rFonts w:ascii="Verdana" w:hAnsi="Verdana"/>
                <w:sz w:val="18"/>
                <w:szCs w:val="18"/>
              </w:rPr>
              <w:t>na:</w:t>
            </w:r>
          </w:p>
          <w:p w14:paraId="536D39CF" w14:textId="77777777" w:rsidR="00E41AD6" w:rsidRPr="00002A9D" w:rsidRDefault="00E41AD6" w:rsidP="00D810EF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02A9D">
              <w:rPr>
                <w:rFonts w:ascii="Verdana" w:hAnsi="Verdana"/>
                <w:sz w:val="18"/>
                <w:szCs w:val="18"/>
              </w:rPr>
              <w:t xml:space="preserve">Remont  wraz z modernizacją sal wykładowych A nr 105 i B nr 104 w pawilonie D-10 na terenie  AGH w Krakowie - KC-DE-zp.25.146.2026 za cenę brutto </w:t>
            </w:r>
            <w:r w:rsidRPr="00002A9D">
              <w:rPr>
                <w:rFonts w:ascii="Verdana" w:hAnsi="Verdana"/>
                <w:b/>
                <w:sz w:val="18"/>
                <w:szCs w:val="18"/>
              </w:rPr>
              <w:t>1 698 799.74 zł</w:t>
            </w:r>
            <w:r w:rsidRPr="00002A9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04F8C3F" w14:textId="77777777" w:rsidR="00E41AD6" w:rsidRPr="00002A9D" w:rsidRDefault="00E41AD6" w:rsidP="00D810E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02A9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02A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02A9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02A9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D762619" w14:textId="77777777" w:rsidR="00E41AD6" w:rsidRPr="00002A9D" w:rsidRDefault="00E41AD6" w:rsidP="00E41AD6">
      <w:pPr>
        <w:jc w:val="both"/>
        <w:rPr>
          <w:rFonts w:ascii="Verdana" w:hAnsi="Verdana"/>
          <w:color w:val="000000"/>
          <w:sz w:val="18"/>
          <w:szCs w:val="18"/>
        </w:rPr>
      </w:pPr>
      <w:r w:rsidRPr="00002A9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41AD6" w:rsidRPr="00002A9D" w14:paraId="2CBED39D" w14:textId="77777777" w:rsidTr="00D810EF">
        <w:trPr>
          <w:trHeight w:val="510"/>
        </w:trPr>
        <w:tc>
          <w:tcPr>
            <w:tcW w:w="595" w:type="pct"/>
            <w:vAlign w:val="center"/>
          </w:tcPr>
          <w:p w14:paraId="48A05AB5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02A9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4AC4B27C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7002BFD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5CA48D28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2FC8284D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41AD6" w:rsidRPr="00002A9D" w14:paraId="05750B6F" w14:textId="77777777" w:rsidTr="00D810EF">
        <w:tc>
          <w:tcPr>
            <w:tcW w:w="595" w:type="pct"/>
            <w:vAlign w:val="center"/>
          </w:tcPr>
          <w:p w14:paraId="2FC8E602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492CA880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/>
                <w:sz w:val="18"/>
                <w:szCs w:val="18"/>
              </w:rPr>
              <w:t>DIGITEC Grzegorz Kowalik</w:t>
            </w:r>
          </w:p>
          <w:p w14:paraId="5149252B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 xml:space="preserve">ul. Mrozowa 6 </w:t>
            </w:r>
          </w:p>
          <w:p w14:paraId="7E23C752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>31-752 Kraków</w:t>
            </w:r>
          </w:p>
        </w:tc>
        <w:tc>
          <w:tcPr>
            <w:tcW w:w="952" w:type="pct"/>
            <w:vAlign w:val="center"/>
          </w:tcPr>
          <w:p w14:paraId="3DA299CA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1F29DBF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39A672C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E41AD6" w:rsidRPr="00002A9D" w14:paraId="45FCB04C" w14:textId="77777777" w:rsidTr="00D810EF">
        <w:tc>
          <w:tcPr>
            <w:tcW w:w="595" w:type="pct"/>
            <w:vAlign w:val="center"/>
          </w:tcPr>
          <w:p w14:paraId="76444BF5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522DD68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/>
                <w:sz w:val="18"/>
                <w:szCs w:val="18"/>
              </w:rPr>
              <w:t>Kapibara Sp. z o.o.</w:t>
            </w:r>
          </w:p>
          <w:p w14:paraId="1594ABBC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 xml:space="preserve">Floriana 7 </w:t>
            </w:r>
          </w:p>
          <w:p w14:paraId="038D13AE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>44-190 Knurów</w:t>
            </w:r>
          </w:p>
        </w:tc>
        <w:tc>
          <w:tcPr>
            <w:tcW w:w="952" w:type="pct"/>
            <w:vAlign w:val="center"/>
          </w:tcPr>
          <w:p w14:paraId="5638BF85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59,99</w:t>
            </w:r>
          </w:p>
        </w:tc>
        <w:tc>
          <w:tcPr>
            <w:tcW w:w="952" w:type="pct"/>
            <w:vAlign w:val="center"/>
          </w:tcPr>
          <w:p w14:paraId="5A182BD4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C564E09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99,99</w:t>
            </w:r>
          </w:p>
        </w:tc>
      </w:tr>
      <w:tr w:rsidR="00E41AD6" w:rsidRPr="00002A9D" w14:paraId="70317124" w14:textId="77777777" w:rsidTr="00D810EF">
        <w:tc>
          <w:tcPr>
            <w:tcW w:w="595" w:type="pct"/>
            <w:vAlign w:val="center"/>
          </w:tcPr>
          <w:p w14:paraId="0A04255C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5C19F46A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02A9D">
              <w:rPr>
                <w:rFonts w:ascii="Verdana" w:hAnsi="Verdana" w:cs="Times New Roman"/>
                <w:b/>
                <w:sz w:val="18"/>
                <w:szCs w:val="18"/>
              </w:rPr>
              <w:t>Stambud</w:t>
            </w:r>
            <w:proofErr w:type="spellEnd"/>
            <w:r w:rsidRPr="00002A9D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6AC276F9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 xml:space="preserve">Św. Wojciecha 89 </w:t>
            </w:r>
          </w:p>
          <w:p w14:paraId="415B20F3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>32-085 Modlnica</w:t>
            </w:r>
          </w:p>
        </w:tc>
        <w:tc>
          <w:tcPr>
            <w:tcW w:w="952" w:type="pct"/>
            <w:vAlign w:val="center"/>
          </w:tcPr>
          <w:p w14:paraId="600BD2BB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59,29</w:t>
            </w:r>
          </w:p>
        </w:tc>
        <w:tc>
          <w:tcPr>
            <w:tcW w:w="952" w:type="pct"/>
            <w:vAlign w:val="center"/>
          </w:tcPr>
          <w:p w14:paraId="40A04293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F26D7CB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99,29</w:t>
            </w:r>
          </w:p>
        </w:tc>
      </w:tr>
      <w:tr w:rsidR="00E41AD6" w:rsidRPr="00002A9D" w14:paraId="6804343C" w14:textId="77777777" w:rsidTr="00D810EF">
        <w:tc>
          <w:tcPr>
            <w:tcW w:w="595" w:type="pct"/>
            <w:vAlign w:val="center"/>
          </w:tcPr>
          <w:p w14:paraId="33CE6F96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119B8A90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171F6B37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 xml:space="preserve">Zręczyce 60 </w:t>
            </w:r>
          </w:p>
          <w:p w14:paraId="2B60D999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>32-420 Gdów</w:t>
            </w:r>
          </w:p>
        </w:tc>
        <w:tc>
          <w:tcPr>
            <w:tcW w:w="952" w:type="pct"/>
            <w:vAlign w:val="center"/>
          </w:tcPr>
          <w:p w14:paraId="3D889A66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52,85</w:t>
            </w:r>
          </w:p>
        </w:tc>
        <w:tc>
          <w:tcPr>
            <w:tcW w:w="952" w:type="pct"/>
            <w:vAlign w:val="center"/>
          </w:tcPr>
          <w:p w14:paraId="3C981066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0B9EEA0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 xml:space="preserve">  92,85</w:t>
            </w:r>
          </w:p>
        </w:tc>
      </w:tr>
      <w:tr w:rsidR="00E41AD6" w:rsidRPr="00002A9D" w14:paraId="7DC85F64" w14:textId="77777777" w:rsidTr="00D810EF">
        <w:tc>
          <w:tcPr>
            <w:tcW w:w="595" w:type="pct"/>
            <w:vAlign w:val="center"/>
          </w:tcPr>
          <w:p w14:paraId="0454BFE9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42530684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/>
                <w:sz w:val="18"/>
                <w:szCs w:val="18"/>
              </w:rPr>
              <w:t>KARTO SP. Z O.O.</w:t>
            </w:r>
          </w:p>
          <w:p w14:paraId="062DCAA0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>Jugowicka</w:t>
            </w:r>
            <w:proofErr w:type="spellEnd"/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 xml:space="preserve"> 17A </w:t>
            </w:r>
          </w:p>
          <w:p w14:paraId="25C31958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>30-443 Kraków</w:t>
            </w:r>
          </w:p>
        </w:tc>
        <w:tc>
          <w:tcPr>
            <w:tcW w:w="952" w:type="pct"/>
          </w:tcPr>
          <w:p w14:paraId="48B007CE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952" w:type="pct"/>
          </w:tcPr>
          <w:p w14:paraId="24284493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715" w:type="pct"/>
          </w:tcPr>
          <w:p w14:paraId="37DB93F8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  <w:tr w:rsidR="00E41AD6" w:rsidRPr="00002A9D" w14:paraId="19846FDF" w14:textId="77777777" w:rsidTr="00D810EF">
        <w:tc>
          <w:tcPr>
            <w:tcW w:w="595" w:type="pct"/>
            <w:vAlign w:val="center"/>
          </w:tcPr>
          <w:p w14:paraId="0B00786A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2C18425E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/>
                <w:sz w:val="18"/>
                <w:szCs w:val="18"/>
              </w:rPr>
              <w:t>Mateusz Kopta MK-BUD</w:t>
            </w:r>
          </w:p>
          <w:p w14:paraId="39B6CB0B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 xml:space="preserve">A.DODOSZYNSKIEGO 81 </w:t>
            </w:r>
          </w:p>
          <w:p w14:paraId="349835FF" w14:textId="77777777" w:rsidR="00E41AD6" w:rsidRPr="00002A9D" w:rsidRDefault="00E41AD6" w:rsidP="00D810E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bCs/>
                <w:sz w:val="18"/>
                <w:szCs w:val="18"/>
              </w:rPr>
              <w:t>32031 Mogilany</w:t>
            </w:r>
          </w:p>
        </w:tc>
        <w:tc>
          <w:tcPr>
            <w:tcW w:w="952" w:type="pct"/>
          </w:tcPr>
          <w:p w14:paraId="4E5C38AD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952" w:type="pct"/>
          </w:tcPr>
          <w:p w14:paraId="42F711CD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715" w:type="pct"/>
          </w:tcPr>
          <w:p w14:paraId="1B72ADDB" w14:textId="77777777" w:rsidR="00E41AD6" w:rsidRPr="00002A9D" w:rsidRDefault="00E41AD6" w:rsidP="00D810E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02A9D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</w:tbl>
    <w:p w14:paraId="08C4722A" w14:textId="77777777" w:rsidR="00E41AD6" w:rsidRPr="00002A9D" w:rsidRDefault="00E41AD6" w:rsidP="00E41AD6">
      <w:pPr>
        <w:ind w:firstLine="709"/>
        <w:jc w:val="both"/>
        <w:rPr>
          <w:rFonts w:ascii="Verdana" w:hAnsi="Verdana"/>
          <w:sz w:val="18"/>
          <w:szCs w:val="18"/>
        </w:rPr>
      </w:pPr>
      <w:r w:rsidRPr="00002A9D">
        <w:rPr>
          <w:rFonts w:ascii="Verdana" w:hAnsi="Verdana"/>
          <w:sz w:val="18"/>
          <w:szCs w:val="18"/>
        </w:rPr>
        <w:t>*)Zamawiający nie przyznawał punktów. Oferta Wykonawcy została odrzucona.</w:t>
      </w:r>
    </w:p>
    <w:bookmarkEnd w:id="0"/>
    <w:p w14:paraId="735C78EA" w14:textId="77777777" w:rsidR="00E41AD6" w:rsidRPr="00002A9D" w:rsidRDefault="00E41AD6" w:rsidP="00E41AD6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sectPr w:rsidR="00E41AD6" w:rsidRPr="00002A9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D63BD" w14:textId="77777777" w:rsidR="00943279" w:rsidRDefault="00943279">
      <w:r>
        <w:separator/>
      </w:r>
    </w:p>
  </w:endnote>
  <w:endnote w:type="continuationSeparator" w:id="0">
    <w:p w14:paraId="6703D30C" w14:textId="77777777" w:rsidR="00943279" w:rsidRDefault="00943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83D8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ABAA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479DF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83EB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4051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2EEC1" w14:textId="77777777" w:rsidR="00943279" w:rsidRDefault="00943279">
      <w:r>
        <w:separator/>
      </w:r>
    </w:p>
  </w:footnote>
  <w:footnote w:type="continuationSeparator" w:id="0">
    <w:p w14:paraId="7A732744" w14:textId="77777777" w:rsidR="00943279" w:rsidRDefault="00943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6CA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2528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3BDB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04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7204F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3279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27D2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1AD6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0FB1F8"/>
  <w15:chartTrackingRefBased/>
  <w15:docId w15:val="{1881748B-8CB6-4973-8AFE-B0340A9B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41AD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2026-06-25T11:56:00Z</cp:lastPrinted>
  <dcterms:created xsi:type="dcterms:W3CDTF">2026-06-25T11:55:00Z</dcterms:created>
  <dcterms:modified xsi:type="dcterms:W3CDTF">2026-06-25T11:56:00Z</dcterms:modified>
</cp:coreProperties>
</file>