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1EAB1" w14:textId="38ADBDB1" w:rsidR="00B36EDA" w:rsidRPr="00AF0067" w:rsidRDefault="00AA6E11" w:rsidP="00AF0067">
      <w:pPr>
        <w:spacing w:after="600" w:line="276" w:lineRule="auto"/>
        <w:jc w:val="right"/>
      </w:pPr>
      <w:bookmarkStart w:id="0" w:name="_Hlk53520193"/>
      <w:r w:rsidRPr="00AF0067">
        <w:t>Kraków</w:t>
      </w:r>
      <w:r w:rsidR="00B36EDA" w:rsidRPr="00AF0067">
        <w:t xml:space="preserve"> dnia: </w:t>
      </w:r>
      <w:r w:rsidR="00440D81">
        <w:t>25.06.2026 r.</w:t>
      </w:r>
    </w:p>
    <w:p w14:paraId="31357F70" w14:textId="77777777" w:rsidR="00AA6E11" w:rsidRPr="00AF0067" w:rsidRDefault="00AA6E11" w:rsidP="00AF0067">
      <w:pPr>
        <w:spacing w:line="276" w:lineRule="auto"/>
        <w:ind w:right="3969"/>
        <w:rPr>
          <w:b/>
          <w:bCs/>
        </w:rPr>
      </w:pPr>
      <w:r w:rsidRPr="00AF0067">
        <w:rPr>
          <w:b/>
          <w:bCs/>
        </w:rPr>
        <w:t>Szpital Miejski Specjalistyczny</w:t>
      </w:r>
    </w:p>
    <w:p w14:paraId="6C66BE55" w14:textId="77777777" w:rsidR="00AA6E11" w:rsidRPr="00AF0067" w:rsidRDefault="00AA6E11" w:rsidP="00AF0067">
      <w:pPr>
        <w:spacing w:line="276" w:lineRule="auto"/>
        <w:ind w:right="3969"/>
        <w:rPr>
          <w:b/>
          <w:bCs/>
        </w:rPr>
      </w:pPr>
      <w:r w:rsidRPr="00AF0067">
        <w:rPr>
          <w:b/>
          <w:bCs/>
        </w:rPr>
        <w:t>im. Gabriela Narutowicza w Krakowie</w:t>
      </w:r>
    </w:p>
    <w:p w14:paraId="7AAB9983" w14:textId="77777777" w:rsidR="00B36EDA" w:rsidRPr="00AF0067" w:rsidRDefault="00AA6E11" w:rsidP="00AF0067">
      <w:pPr>
        <w:spacing w:line="276" w:lineRule="auto"/>
        <w:ind w:right="3969"/>
      </w:pPr>
      <w:r w:rsidRPr="00AF0067">
        <w:t>ul. Prądnicka</w:t>
      </w:r>
      <w:r w:rsidR="00B36EDA" w:rsidRPr="00AF0067">
        <w:t xml:space="preserve"> </w:t>
      </w:r>
      <w:r w:rsidRPr="00AF0067">
        <w:t>35-37</w:t>
      </w:r>
    </w:p>
    <w:p w14:paraId="242D3B84" w14:textId="77777777" w:rsidR="00B36EDA" w:rsidRPr="00AF0067" w:rsidRDefault="00AA6E11" w:rsidP="00AF0067">
      <w:pPr>
        <w:spacing w:line="276" w:lineRule="auto"/>
        <w:ind w:right="3969"/>
      </w:pPr>
      <w:r w:rsidRPr="00AF0067">
        <w:t>31-202</w:t>
      </w:r>
      <w:r w:rsidR="00B36EDA" w:rsidRPr="00AF0067">
        <w:t xml:space="preserve"> </w:t>
      </w:r>
      <w:r w:rsidRPr="00AF0067">
        <w:t>Kraków</w:t>
      </w:r>
    </w:p>
    <w:p w14:paraId="37837645" w14:textId="77777777" w:rsidR="00B36EDA" w:rsidRPr="00AF0067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F0067" w14:paraId="0DB9C206" w14:textId="77777777" w:rsidTr="00B36EDA">
        <w:tc>
          <w:tcPr>
            <w:tcW w:w="9923" w:type="dxa"/>
            <w:shd w:val="clear" w:color="auto" w:fill="F2F2F2"/>
            <w:hideMark/>
          </w:tcPr>
          <w:p w14:paraId="495D17D2" w14:textId="42540118" w:rsidR="00B36EDA" w:rsidRPr="00AF0067" w:rsidRDefault="00AF006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367BC91" w14:textId="77777777" w:rsidR="00B36EDA" w:rsidRPr="00AF006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F006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C10EF04" w14:textId="42FC0EFC" w:rsidR="00B36EDA" w:rsidRPr="00AF0067" w:rsidRDefault="00AF0067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/>
      </w:r>
      <w:r w:rsidR="00B36EDA" w:rsidRPr="00AF0067">
        <w:rPr>
          <w:rFonts w:eastAsia="Calibri"/>
          <w:sz w:val="22"/>
          <w:szCs w:val="22"/>
          <w:lang w:eastAsia="en-US"/>
        </w:rPr>
        <w:t xml:space="preserve">Dotyczy </w:t>
      </w:r>
      <w:r w:rsidR="00B36EDA" w:rsidRPr="00AF0067">
        <w:rPr>
          <w:sz w:val="22"/>
          <w:szCs w:val="22"/>
        </w:rPr>
        <w:t>postępowania o udzielenie zamówienia publicznego</w:t>
      </w:r>
      <w:r w:rsidR="00B36EDA" w:rsidRPr="00AF0067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F0067" w14:paraId="1675604A" w14:textId="77777777" w:rsidTr="00B36EDA">
        <w:tc>
          <w:tcPr>
            <w:tcW w:w="2269" w:type="dxa"/>
          </w:tcPr>
          <w:p w14:paraId="50AE3BA7" w14:textId="77777777" w:rsidR="00B36EDA" w:rsidRPr="00AF006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AF0067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47334F48" w14:textId="77777777" w:rsidR="00B36EDA" w:rsidRPr="00AF0067" w:rsidRDefault="00AA6E1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AF0067">
              <w:rPr>
                <w:bCs/>
                <w:i/>
                <w:iCs/>
                <w:sz w:val="22"/>
                <w:szCs w:val="22"/>
              </w:rPr>
              <w:t>Zakup i dostawa produktów antyseptycznych i dezynfekujących do skóry i błon śluzowych I</w:t>
            </w:r>
          </w:p>
        </w:tc>
      </w:tr>
      <w:tr w:rsidR="00AA6E11" w:rsidRPr="00AF0067" w14:paraId="3392FFBA" w14:textId="77777777" w:rsidTr="00B836AC">
        <w:tc>
          <w:tcPr>
            <w:tcW w:w="2269" w:type="dxa"/>
          </w:tcPr>
          <w:p w14:paraId="2FFBB646" w14:textId="77777777" w:rsidR="00AA6E11" w:rsidRPr="00AF0067" w:rsidRDefault="00AA6E11" w:rsidP="00B836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AF0067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68C6887" w14:textId="77777777" w:rsidR="00AA6E11" w:rsidRPr="00AF0067" w:rsidRDefault="00AA6E11" w:rsidP="00B836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F0067">
              <w:rPr>
                <w:b/>
                <w:sz w:val="22"/>
                <w:szCs w:val="22"/>
              </w:rPr>
              <w:t>ZP/20/2026</w:t>
            </w:r>
          </w:p>
        </w:tc>
      </w:tr>
    </w:tbl>
    <w:p w14:paraId="29693FA3" w14:textId="77777777" w:rsidR="00B36EDA" w:rsidRPr="00AF0067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1980C3CB" w14:textId="2AFB01DE" w:rsidR="00B36EDA" w:rsidRDefault="00B36EDA" w:rsidP="00AF0067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AF0067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AF0067" w:rsidRPr="00AF0067">
        <w:rPr>
          <w:sz w:val="22"/>
          <w:szCs w:val="22"/>
        </w:rPr>
        <w:t xml:space="preserve">, </w:t>
      </w:r>
      <w:r w:rsidRPr="00AF0067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p w14:paraId="42C59D88" w14:textId="77777777" w:rsidR="00AF0067" w:rsidRPr="00AF0067" w:rsidRDefault="00AF0067" w:rsidP="00AF0067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A6E11" w:rsidRPr="00AF0067" w14:paraId="19DFCCE1" w14:textId="77777777" w:rsidTr="00AA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3F1B9" w14:textId="76362182" w:rsidR="00AA6E11" w:rsidRPr="00AF0067" w:rsidRDefault="00AA6E11" w:rsidP="00AF006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Pakiet 1 - Przeciwdrobnoustrojowe preparaty do odkażania, oczyszczania i płukania ran</w:t>
            </w:r>
          </w:p>
          <w:p w14:paraId="72BD4223" w14:textId="77777777" w:rsidR="00AA6E11" w:rsidRPr="00AF0067" w:rsidRDefault="00AA6E11" w:rsidP="00AF006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F0067">
              <w:rPr>
                <w:b/>
                <w:sz w:val="20"/>
                <w:szCs w:val="20"/>
              </w:rPr>
              <w:t>KIKGEL Sp. z o.o.</w:t>
            </w:r>
          </w:p>
          <w:p w14:paraId="619F2356" w14:textId="77777777" w:rsidR="00AA6E11" w:rsidRPr="00AF0067" w:rsidRDefault="00AA6E11" w:rsidP="00AF006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 xml:space="preserve">ul. Skłodowskiej 7 </w:t>
            </w:r>
          </w:p>
          <w:p w14:paraId="311B865D" w14:textId="77777777" w:rsidR="00AA6E11" w:rsidRPr="00AF0067" w:rsidRDefault="00AA6E11" w:rsidP="00AF006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>97-225 Ujazd</w:t>
            </w:r>
          </w:p>
          <w:p w14:paraId="0C72597D" w14:textId="2D4CF93F" w:rsidR="00AA6E11" w:rsidRPr="00AF0067" w:rsidRDefault="00AA6E11" w:rsidP="00AF0067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F006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F0067">
              <w:rPr>
                <w:color w:val="000000"/>
                <w:sz w:val="20"/>
                <w:szCs w:val="20"/>
              </w:rPr>
              <w:t>:</w:t>
            </w:r>
            <w:r w:rsidR="00AF0067">
              <w:rPr>
                <w:color w:val="000000"/>
                <w:sz w:val="20"/>
                <w:szCs w:val="20"/>
              </w:rPr>
              <w:t xml:space="preserve"> </w:t>
            </w:r>
            <w:r w:rsidRPr="00AF0067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AA6E11" w:rsidRPr="00AF0067" w14:paraId="038335EE" w14:textId="77777777" w:rsidTr="00AA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9D9E" w14:textId="7D02B468" w:rsidR="00AA6E11" w:rsidRPr="00AF0067" w:rsidRDefault="00AA6E11" w:rsidP="00AF006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Pakiet 2 - Preparat do dezynfekcji skóry przed zakładaniem wkłucia centralnego</w:t>
            </w:r>
          </w:p>
          <w:p w14:paraId="208293FC" w14:textId="2B78760C" w:rsidR="00AA6E11" w:rsidRPr="00AF0067" w:rsidRDefault="00AA6E11" w:rsidP="00AF006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F0067">
              <w:rPr>
                <w:b/>
                <w:sz w:val="20"/>
                <w:szCs w:val="20"/>
              </w:rPr>
              <w:t>Centrum Zaopatrzenia Medycznego "Cezal" S</w:t>
            </w:r>
            <w:r w:rsidR="00AF0067">
              <w:rPr>
                <w:b/>
                <w:sz w:val="20"/>
                <w:szCs w:val="20"/>
              </w:rPr>
              <w:t>.</w:t>
            </w:r>
            <w:r w:rsidRPr="00AF0067">
              <w:rPr>
                <w:b/>
                <w:sz w:val="20"/>
                <w:szCs w:val="20"/>
              </w:rPr>
              <w:t>A</w:t>
            </w:r>
            <w:r w:rsidR="00AF0067">
              <w:rPr>
                <w:b/>
                <w:sz w:val="20"/>
                <w:szCs w:val="20"/>
              </w:rPr>
              <w:t>.</w:t>
            </w:r>
          </w:p>
          <w:p w14:paraId="4C73FF5E" w14:textId="77777777" w:rsidR="00AA6E11" w:rsidRPr="00AF0067" w:rsidRDefault="00AA6E11" w:rsidP="00AF006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 xml:space="preserve">ul. Balicka 117 </w:t>
            </w:r>
          </w:p>
          <w:p w14:paraId="1918844E" w14:textId="77777777" w:rsidR="00AA6E11" w:rsidRPr="00AF0067" w:rsidRDefault="00AA6E11" w:rsidP="00AF006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>30-149 Kraków</w:t>
            </w:r>
          </w:p>
          <w:p w14:paraId="02975ACE" w14:textId="4A6CEA3B" w:rsidR="00AA6E11" w:rsidRPr="00AF0067" w:rsidRDefault="00AA6E11" w:rsidP="00AF0067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F006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F0067">
              <w:rPr>
                <w:color w:val="000000"/>
                <w:sz w:val="20"/>
                <w:szCs w:val="20"/>
              </w:rPr>
              <w:t>:</w:t>
            </w:r>
            <w:r w:rsidR="00AF0067">
              <w:rPr>
                <w:color w:val="000000"/>
                <w:sz w:val="20"/>
                <w:szCs w:val="20"/>
              </w:rPr>
              <w:t xml:space="preserve"> </w:t>
            </w:r>
            <w:r w:rsidRPr="00AF0067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AA6E11" w:rsidRPr="00AF0067" w14:paraId="5EB95FDC" w14:textId="77777777" w:rsidTr="00AA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9B91" w14:textId="4F62A8B5" w:rsidR="00AA6E11" w:rsidRPr="00AF0067" w:rsidRDefault="00AA6E11" w:rsidP="00AF006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Pakiet 4 - Preparaty do dezynfekcji ran i błon śluzowych</w:t>
            </w:r>
          </w:p>
          <w:p w14:paraId="5434EBAC" w14:textId="508B31A8" w:rsidR="00AA6E11" w:rsidRPr="00AF0067" w:rsidRDefault="00AA6E11" w:rsidP="00AF006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F0067">
              <w:rPr>
                <w:b/>
                <w:sz w:val="20"/>
                <w:szCs w:val="20"/>
              </w:rPr>
              <w:t>Centrum Zaopatrzenia Medycznego "Cezal" S</w:t>
            </w:r>
            <w:r w:rsidR="00AF0067">
              <w:rPr>
                <w:b/>
                <w:sz w:val="20"/>
                <w:szCs w:val="20"/>
              </w:rPr>
              <w:t>.</w:t>
            </w:r>
            <w:r w:rsidRPr="00AF0067">
              <w:rPr>
                <w:b/>
                <w:sz w:val="20"/>
                <w:szCs w:val="20"/>
              </w:rPr>
              <w:t>A</w:t>
            </w:r>
            <w:r w:rsidR="00AF0067">
              <w:rPr>
                <w:b/>
                <w:sz w:val="20"/>
                <w:szCs w:val="20"/>
              </w:rPr>
              <w:t>.</w:t>
            </w:r>
            <w:r w:rsidRPr="00AF0067">
              <w:rPr>
                <w:b/>
                <w:sz w:val="20"/>
                <w:szCs w:val="20"/>
              </w:rPr>
              <w:t xml:space="preserve"> </w:t>
            </w:r>
          </w:p>
          <w:p w14:paraId="0D420685" w14:textId="77777777" w:rsidR="00AA6E11" w:rsidRPr="00AF0067" w:rsidRDefault="00AA6E11" w:rsidP="00AF006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 xml:space="preserve">ul. Balicka 117 </w:t>
            </w:r>
          </w:p>
          <w:p w14:paraId="3900D869" w14:textId="77777777" w:rsidR="00AA6E11" w:rsidRPr="00AF0067" w:rsidRDefault="00AA6E11" w:rsidP="00AF006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>30-149 Kraków</w:t>
            </w:r>
          </w:p>
          <w:p w14:paraId="5920E9E2" w14:textId="2C2AE5C1" w:rsidR="00AA6E11" w:rsidRPr="00AF0067" w:rsidRDefault="00AA6E11" w:rsidP="00AF0067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F006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F0067">
              <w:rPr>
                <w:color w:val="000000"/>
                <w:sz w:val="20"/>
                <w:szCs w:val="20"/>
              </w:rPr>
              <w:t>:</w:t>
            </w:r>
            <w:r w:rsidR="00AF0067">
              <w:rPr>
                <w:color w:val="000000"/>
                <w:sz w:val="20"/>
                <w:szCs w:val="20"/>
              </w:rPr>
              <w:t xml:space="preserve"> </w:t>
            </w:r>
            <w:r w:rsidRPr="00AF0067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AA6E11" w:rsidRPr="00AF0067" w14:paraId="1BF9921C" w14:textId="77777777" w:rsidTr="00AA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762F" w14:textId="1B31AFF4" w:rsidR="00AA6E11" w:rsidRPr="00AF0067" w:rsidRDefault="00AA6E11" w:rsidP="00AF006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lastRenderedPageBreak/>
              <w:t>Pakiet 5 – Preparat do dezynfekcji rąk w woreczkach</w:t>
            </w:r>
          </w:p>
          <w:p w14:paraId="688594D5" w14:textId="77777777" w:rsidR="00AA6E11" w:rsidRPr="00AF0067" w:rsidRDefault="00AA6E11" w:rsidP="00AF006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F0067">
              <w:rPr>
                <w:b/>
                <w:sz w:val="20"/>
                <w:szCs w:val="20"/>
              </w:rPr>
              <w:t>Medilab Sp. z o.o.</w:t>
            </w:r>
          </w:p>
          <w:p w14:paraId="67AB8C37" w14:textId="77777777" w:rsidR="00AA6E11" w:rsidRPr="00AF0067" w:rsidRDefault="00AA6E11" w:rsidP="00AF006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 xml:space="preserve">ul. Niedźwiedzia 60 </w:t>
            </w:r>
          </w:p>
          <w:p w14:paraId="3B2EF5D8" w14:textId="77777777" w:rsidR="00AA6E11" w:rsidRPr="00AF0067" w:rsidRDefault="00AA6E11" w:rsidP="00AF006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>15-531 Białystok</w:t>
            </w:r>
          </w:p>
          <w:p w14:paraId="53B6842D" w14:textId="427C5149" w:rsidR="00AA6E11" w:rsidRPr="00AF0067" w:rsidRDefault="00AA6E11" w:rsidP="00AF0067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F006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F0067">
              <w:rPr>
                <w:color w:val="000000"/>
                <w:sz w:val="20"/>
                <w:szCs w:val="20"/>
              </w:rPr>
              <w:t>:</w:t>
            </w:r>
            <w:r w:rsidR="00AF0067">
              <w:rPr>
                <w:color w:val="000000"/>
                <w:sz w:val="20"/>
                <w:szCs w:val="20"/>
              </w:rPr>
              <w:t xml:space="preserve"> </w:t>
            </w:r>
            <w:r w:rsidRPr="00AF0067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AA6E11" w:rsidRPr="00AF0067" w14:paraId="259F58A4" w14:textId="77777777" w:rsidTr="00AA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6F4E4" w14:textId="323947D8" w:rsidR="00AA6E11" w:rsidRPr="00AF0067" w:rsidRDefault="00AA6E11" w:rsidP="00AF006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Pakiet 6 - Płyn antyseptyczny do mycia ciała</w:t>
            </w:r>
          </w:p>
          <w:p w14:paraId="18CDBBED" w14:textId="3EAA3B0C" w:rsidR="00AA6E11" w:rsidRPr="00AF0067" w:rsidRDefault="00AA6E11" w:rsidP="00AF006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F0067">
              <w:rPr>
                <w:b/>
                <w:sz w:val="20"/>
                <w:szCs w:val="20"/>
              </w:rPr>
              <w:t>Centrum Zaopatrzenia Medycznego "Cezal" S</w:t>
            </w:r>
            <w:r w:rsidR="00AF0067">
              <w:rPr>
                <w:b/>
                <w:sz w:val="20"/>
                <w:szCs w:val="20"/>
              </w:rPr>
              <w:t>.</w:t>
            </w:r>
            <w:r w:rsidRPr="00AF0067">
              <w:rPr>
                <w:b/>
                <w:sz w:val="20"/>
                <w:szCs w:val="20"/>
              </w:rPr>
              <w:t>A</w:t>
            </w:r>
            <w:r w:rsidR="00AF0067">
              <w:rPr>
                <w:b/>
                <w:sz w:val="20"/>
                <w:szCs w:val="20"/>
              </w:rPr>
              <w:t>.</w:t>
            </w:r>
          </w:p>
          <w:p w14:paraId="27AF388F" w14:textId="77777777" w:rsidR="00AA6E11" w:rsidRPr="00AF0067" w:rsidRDefault="00AA6E11" w:rsidP="00AF006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 xml:space="preserve">ul. Balicka 117 </w:t>
            </w:r>
          </w:p>
          <w:p w14:paraId="0819880A" w14:textId="77777777" w:rsidR="00AA6E11" w:rsidRPr="00AF0067" w:rsidRDefault="00AA6E11" w:rsidP="00AF006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>30-149 Kraków</w:t>
            </w:r>
          </w:p>
          <w:p w14:paraId="1981DA45" w14:textId="6BC5D3EA" w:rsidR="00AA6E11" w:rsidRPr="00AF0067" w:rsidRDefault="00AA6E11" w:rsidP="00AF0067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F006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F0067">
              <w:rPr>
                <w:color w:val="000000"/>
                <w:sz w:val="20"/>
                <w:szCs w:val="20"/>
              </w:rPr>
              <w:t>:</w:t>
            </w:r>
            <w:r w:rsidR="00AF0067">
              <w:rPr>
                <w:color w:val="000000"/>
                <w:sz w:val="20"/>
                <w:szCs w:val="20"/>
              </w:rPr>
              <w:t xml:space="preserve"> </w:t>
            </w:r>
            <w:r w:rsidRPr="00AF0067">
              <w:rPr>
                <w:sz w:val="20"/>
                <w:szCs w:val="20"/>
              </w:rPr>
              <w:t>Jedyna złożona oferta spełniająca wymagania Zamawiającego.</w:t>
            </w:r>
          </w:p>
        </w:tc>
      </w:tr>
    </w:tbl>
    <w:p w14:paraId="6D1861AB" w14:textId="77777777" w:rsidR="00B36EDA" w:rsidRPr="00AF0067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AF0067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F0067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2410"/>
        <w:gridCol w:w="1559"/>
      </w:tblGrid>
      <w:tr w:rsidR="00B36EDA" w:rsidRPr="00AF0067" w14:paraId="3D2D5BD1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67D202" w14:textId="77777777" w:rsidR="00B36EDA" w:rsidRPr="00AF006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F07E5A" w14:textId="77777777" w:rsidR="00B36EDA" w:rsidRPr="00AF0067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AF006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2C248C" w14:textId="77777777" w:rsidR="00B36EDA" w:rsidRPr="00AF006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F006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83179B" w14:textId="77777777" w:rsidR="00B36EDA" w:rsidRPr="00AF006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F006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A6E11" w:rsidRPr="00AF0067" w14:paraId="6DC35FC4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837D9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Pakiet 1 - Przeciwdrobnoustrojowe preparaty do odkażania, oczyszczania i płukania ran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327EA" w14:textId="77777777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KIKGEL Sp. z o.o.</w:t>
            </w:r>
          </w:p>
          <w:p w14:paraId="184F4308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Skłodowskiej 7</w:t>
            </w:r>
          </w:p>
          <w:p w14:paraId="33CB49AC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97-225 Ujazd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61511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2EEE3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500,00</w:t>
            </w:r>
          </w:p>
        </w:tc>
      </w:tr>
      <w:tr w:rsidR="00AA6E11" w:rsidRPr="00AF0067" w14:paraId="725F9D50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D238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Pakiet 1 - Przeciwdrobnoustrojowe preparaty do odkażania, oczyszczania i płukania ran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69D77" w14:textId="242CA228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 xml:space="preserve">OSS </w:t>
            </w:r>
            <w:r w:rsidR="00AF0067">
              <w:rPr>
                <w:b/>
                <w:bCs/>
                <w:sz w:val="20"/>
                <w:szCs w:val="20"/>
              </w:rPr>
              <w:t>S</w:t>
            </w:r>
            <w:r w:rsidRPr="00AF0067">
              <w:rPr>
                <w:b/>
                <w:bCs/>
                <w:sz w:val="20"/>
                <w:szCs w:val="20"/>
              </w:rPr>
              <w:t>p. z o.o.</w:t>
            </w:r>
          </w:p>
          <w:p w14:paraId="31C3A018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Siennicka 25</w:t>
            </w:r>
          </w:p>
          <w:p w14:paraId="38E18599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80-758 Gdańsk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EFFFF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A311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0,00</w:t>
            </w:r>
          </w:p>
        </w:tc>
      </w:tr>
      <w:tr w:rsidR="00AA6E11" w:rsidRPr="00AF0067" w14:paraId="0E90CE01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F39B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2 - Pakiet 2 - Preparat do dezynfekcji skóry przed zakładaniem wkłucia centralnego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70BA" w14:textId="4B7A2746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AF0067">
              <w:rPr>
                <w:b/>
                <w:bCs/>
                <w:sz w:val="20"/>
                <w:szCs w:val="20"/>
              </w:rPr>
              <w:t>.</w:t>
            </w:r>
            <w:r w:rsidRPr="00AF0067">
              <w:rPr>
                <w:b/>
                <w:bCs/>
                <w:sz w:val="20"/>
                <w:szCs w:val="20"/>
              </w:rPr>
              <w:t>A</w:t>
            </w:r>
            <w:r w:rsidR="00AF0067">
              <w:rPr>
                <w:b/>
                <w:bCs/>
                <w:sz w:val="20"/>
                <w:szCs w:val="20"/>
              </w:rPr>
              <w:t>.</w:t>
            </w:r>
            <w:r w:rsidRPr="00AF006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C396D3A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Balicka 117</w:t>
            </w:r>
          </w:p>
          <w:p w14:paraId="72204C38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30-149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EDD0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2CF0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500,00</w:t>
            </w:r>
          </w:p>
        </w:tc>
      </w:tr>
      <w:tr w:rsidR="00AA6E11" w:rsidRPr="00AF0067" w14:paraId="2D61F022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BB588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4 - Pakiet 4 - Preparaty do dezynfekcji ran i błon śluzowych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012F2" w14:textId="72AB5432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AF0067">
              <w:rPr>
                <w:b/>
                <w:bCs/>
                <w:sz w:val="20"/>
                <w:szCs w:val="20"/>
              </w:rPr>
              <w:t>.</w:t>
            </w:r>
            <w:r w:rsidRPr="00AF0067">
              <w:rPr>
                <w:b/>
                <w:bCs/>
                <w:sz w:val="20"/>
                <w:szCs w:val="20"/>
              </w:rPr>
              <w:t>A</w:t>
            </w:r>
            <w:r w:rsidR="00AF0067">
              <w:rPr>
                <w:b/>
                <w:bCs/>
                <w:sz w:val="20"/>
                <w:szCs w:val="20"/>
              </w:rPr>
              <w:t>.</w:t>
            </w:r>
            <w:r w:rsidRPr="00AF006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AD3C760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Balicka 117</w:t>
            </w:r>
          </w:p>
          <w:p w14:paraId="69947235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30-149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4E44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D7FF1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500,00</w:t>
            </w:r>
          </w:p>
        </w:tc>
      </w:tr>
      <w:tr w:rsidR="00AA6E11" w:rsidRPr="00AF0067" w14:paraId="30983AFB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08F1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5 - Pakiet 5 – Preparat do dezynfekcji rąk w woreczkach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1CF0F" w14:textId="77777777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Medilab Sp. z o.o.</w:t>
            </w:r>
          </w:p>
          <w:p w14:paraId="0A012D32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Niedźwiedzia 60</w:t>
            </w:r>
          </w:p>
          <w:p w14:paraId="6A2F9A39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15-531 Białystok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C6C5A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84E7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500,00</w:t>
            </w:r>
          </w:p>
        </w:tc>
      </w:tr>
      <w:tr w:rsidR="00AA6E11" w:rsidRPr="00AF0067" w14:paraId="71D52560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B7757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5 - Pakiet 5 – Preparat do dezynfekcji rąk w woreczkach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1B5F" w14:textId="2ADB63BA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 xml:space="preserve">OSS </w:t>
            </w:r>
            <w:r w:rsidR="00AF0067">
              <w:rPr>
                <w:b/>
                <w:bCs/>
                <w:sz w:val="20"/>
                <w:szCs w:val="20"/>
              </w:rPr>
              <w:t>S</w:t>
            </w:r>
            <w:r w:rsidRPr="00AF0067">
              <w:rPr>
                <w:b/>
                <w:bCs/>
                <w:sz w:val="20"/>
                <w:szCs w:val="20"/>
              </w:rPr>
              <w:t>p. z o.o.</w:t>
            </w:r>
          </w:p>
          <w:p w14:paraId="632CF263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Siennicka 25</w:t>
            </w:r>
          </w:p>
          <w:p w14:paraId="4E5BA8DD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80-758 Gdańsk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A0B84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89A3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0,00</w:t>
            </w:r>
          </w:p>
        </w:tc>
      </w:tr>
      <w:tr w:rsidR="00AA6E11" w:rsidRPr="00AF0067" w14:paraId="3D1B3674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DB0C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6 - Pakiet 6 - Płyn antyseptyczny do mycia ciała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B28E9" w14:textId="1C911C8A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AF0067">
              <w:rPr>
                <w:b/>
                <w:bCs/>
                <w:sz w:val="20"/>
                <w:szCs w:val="20"/>
              </w:rPr>
              <w:t>.</w:t>
            </w:r>
            <w:r w:rsidRPr="00AF0067">
              <w:rPr>
                <w:b/>
                <w:bCs/>
                <w:sz w:val="20"/>
                <w:szCs w:val="20"/>
              </w:rPr>
              <w:t>A</w:t>
            </w:r>
            <w:r w:rsidR="00AF0067">
              <w:rPr>
                <w:b/>
                <w:bCs/>
                <w:sz w:val="20"/>
                <w:szCs w:val="20"/>
              </w:rPr>
              <w:t>.</w:t>
            </w:r>
            <w:r w:rsidRPr="00AF006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30D4C68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Balicka 117</w:t>
            </w:r>
          </w:p>
          <w:p w14:paraId="603922D9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30-149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BC6C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29B0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500,00</w:t>
            </w:r>
          </w:p>
        </w:tc>
      </w:tr>
      <w:tr w:rsidR="00AA6E11" w:rsidRPr="00AF0067" w14:paraId="13CBDA32" w14:textId="77777777" w:rsidTr="00AF006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E119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6 - Pakiet 6 - Płyn antyseptyczny do mycia ciała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5792" w14:textId="61F440EC" w:rsidR="00AA6E11" w:rsidRPr="00AF0067" w:rsidRDefault="00AA6E11" w:rsidP="00B836A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F0067">
              <w:rPr>
                <w:b/>
                <w:bCs/>
                <w:sz w:val="20"/>
                <w:szCs w:val="20"/>
              </w:rPr>
              <w:t xml:space="preserve">OSS </w:t>
            </w:r>
            <w:r w:rsidR="00AF0067">
              <w:rPr>
                <w:b/>
                <w:bCs/>
                <w:sz w:val="20"/>
                <w:szCs w:val="20"/>
              </w:rPr>
              <w:t>S</w:t>
            </w:r>
            <w:r w:rsidRPr="00AF0067">
              <w:rPr>
                <w:b/>
                <w:bCs/>
                <w:sz w:val="20"/>
                <w:szCs w:val="20"/>
              </w:rPr>
              <w:t>p. z o.o.</w:t>
            </w:r>
          </w:p>
          <w:p w14:paraId="7BF84D8F" w14:textId="77777777" w:rsidR="00AA6E11" w:rsidRPr="00AF0067" w:rsidRDefault="00AA6E11" w:rsidP="00B836AC">
            <w:pPr>
              <w:spacing w:line="276" w:lineRule="auto"/>
              <w:rPr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ul. Siennicka 25</w:t>
            </w:r>
          </w:p>
          <w:p w14:paraId="7FC458C3" w14:textId="77777777" w:rsidR="00AA6E11" w:rsidRPr="00AF0067" w:rsidRDefault="00AA6E11" w:rsidP="00B836A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80-758 Gdańsk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E2DBF" w14:textId="77777777" w:rsidR="00AA6E11" w:rsidRPr="00AF0067" w:rsidRDefault="00AA6E11" w:rsidP="00B836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DCA6F" w14:textId="77777777" w:rsidR="00AA6E11" w:rsidRPr="00AF0067" w:rsidRDefault="00AA6E11" w:rsidP="00B836AC">
            <w:pPr>
              <w:jc w:val="center"/>
              <w:rPr>
                <w:color w:val="000000"/>
                <w:sz w:val="20"/>
                <w:szCs w:val="20"/>
              </w:rPr>
            </w:pPr>
            <w:r w:rsidRPr="00AF0067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2AD11A6" w14:textId="3505CC9D" w:rsidR="008642B3" w:rsidRPr="00AF0067" w:rsidRDefault="008642B3" w:rsidP="00B36EDA">
      <w:pPr>
        <w:ind w:right="-425"/>
        <w:jc w:val="right"/>
        <w:rPr>
          <w:vertAlign w:val="superscript"/>
        </w:rPr>
      </w:pPr>
    </w:p>
    <w:sectPr w:rsidR="008642B3" w:rsidRPr="00AF0067" w:rsidSect="00AF00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A3DBE" w14:textId="77777777" w:rsidR="000E6758" w:rsidRDefault="000E6758">
      <w:r>
        <w:separator/>
      </w:r>
    </w:p>
  </w:endnote>
  <w:endnote w:type="continuationSeparator" w:id="0">
    <w:p w14:paraId="7F967CD0" w14:textId="77777777" w:rsidR="000E6758" w:rsidRDefault="000E6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711D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122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191FB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E39E7A" w14:textId="7A1E5069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6F2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9A4CF" w14:textId="77777777" w:rsidR="000E6758" w:rsidRDefault="000E6758">
      <w:r>
        <w:separator/>
      </w:r>
    </w:p>
  </w:footnote>
  <w:footnote w:type="continuationSeparator" w:id="0">
    <w:p w14:paraId="3619C973" w14:textId="77777777" w:rsidR="000E6758" w:rsidRDefault="000E6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AC2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CB4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3B18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758"/>
    <w:rsid w:val="00022322"/>
    <w:rsid w:val="00042497"/>
    <w:rsid w:val="000C1E6F"/>
    <w:rsid w:val="000E4E56"/>
    <w:rsid w:val="000E6758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0D81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8679C"/>
    <w:rsid w:val="009F0E5C"/>
    <w:rsid w:val="00A029B8"/>
    <w:rsid w:val="00A91321"/>
    <w:rsid w:val="00AA02AC"/>
    <w:rsid w:val="00AA6E11"/>
    <w:rsid w:val="00AF0067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F065B5"/>
  <w15:chartTrackingRefBased/>
  <w15:docId w15:val="{C69A4B08-B79B-432F-B6EC-CDCF590C9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459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2026-06-16T10:57:00Z</dcterms:created>
  <dcterms:modified xsi:type="dcterms:W3CDTF">2026-06-25T10:01:00Z</dcterms:modified>
</cp:coreProperties>
</file>