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64F4" w14:textId="3A7894D1" w:rsidR="00D665F5" w:rsidRDefault="00254764" w:rsidP="00D665F5">
      <w:pPr>
        <w:spacing w:after="240"/>
        <w:jc w:val="right"/>
        <w:rPr>
          <w:sz w:val="22"/>
          <w:szCs w:val="22"/>
        </w:rPr>
      </w:pPr>
      <w:r w:rsidRPr="002547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4764">
        <w:rPr>
          <w:sz w:val="22"/>
          <w:szCs w:val="22"/>
        </w:rPr>
        <w:t>2026-06-25</w:t>
      </w:r>
    </w:p>
    <w:p w14:paraId="1BD2C1A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9DF999" w14:textId="77777777" w:rsidR="00254764" w:rsidRPr="00254764" w:rsidRDefault="00254764" w:rsidP="00577BC6">
      <w:pPr>
        <w:spacing w:after="40"/>
        <w:rPr>
          <w:b/>
          <w:bCs/>
          <w:sz w:val="22"/>
          <w:szCs w:val="22"/>
        </w:rPr>
      </w:pPr>
      <w:r w:rsidRPr="00254764">
        <w:rPr>
          <w:b/>
          <w:bCs/>
          <w:sz w:val="22"/>
          <w:szCs w:val="22"/>
        </w:rPr>
        <w:t>Akademia Górniczo - Hutnicza</w:t>
      </w:r>
    </w:p>
    <w:p w14:paraId="7E3F2707" w14:textId="77777777" w:rsidR="00254764" w:rsidRPr="00254764" w:rsidRDefault="00254764" w:rsidP="00577BC6">
      <w:pPr>
        <w:spacing w:after="40"/>
        <w:rPr>
          <w:b/>
          <w:bCs/>
          <w:sz w:val="22"/>
          <w:szCs w:val="22"/>
        </w:rPr>
      </w:pPr>
      <w:r w:rsidRPr="00254764">
        <w:rPr>
          <w:b/>
          <w:bCs/>
          <w:sz w:val="22"/>
          <w:szCs w:val="22"/>
        </w:rPr>
        <w:t>im. Stanisława Staszica w Krakowie</w:t>
      </w:r>
    </w:p>
    <w:p w14:paraId="7F5B00EC" w14:textId="57C92BC1" w:rsidR="00D665F5" w:rsidRPr="00D91931" w:rsidRDefault="00254764" w:rsidP="00577BC6">
      <w:pPr>
        <w:spacing w:after="40"/>
        <w:rPr>
          <w:b/>
          <w:bCs/>
          <w:sz w:val="22"/>
          <w:szCs w:val="22"/>
        </w:rPr>
      </w:pPr>
      <w:r w:rsidRPr="00254764">
        <w:rPr>
          <w:b/>
          <w:bCs/>
          <w:sz w:val="22"/>
          <w:szCs w:val="22"/>
        </w:rPr>
        <w:t>Dział Zamówień Publicznych</w:t>
      </w:r>
    </w:p>
    <w:p w14:paraId="613F49DB" w14:textId="111DDB2C" w:rsidR="00D665F5" w:rsidRPr="00BD5546" w:rsidRDefault="00254764" w:rsidP="00D665F5">
      <w:pPr>
        <w:rPr>
          <w:sz w:val="22"/>
          <w:szCs w:val="22"/>
        </w:rPr>
      </w:pPr>
      <w:r w:rsidRPr="002547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4764">
        <w:rPr>
          <w:sz w:val="22"/>
          <w:szCs w:val="22"/>
        </w:rPr>
        <w:t>30</w:t>
      </w:r>
    </w:p>
    <w:p w14:paraId="54013498" w14:textId="6EEA0EAB" w:rsidR="00D665F5" w:rsidRPr="00BD5546" w:rsidRDefault="00254764" w:rsidP="00D665F5">
      <w:pPr>
        <w:rPr>
          <w:sz w:val="22"/>
          <w:szCs w:val="22"/>
        </w:rPr>
      </w:pPr>
      <w:r w:rsidRPr="002547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4764">
        <w:rPr>
          <w:sz w:val="22"/>
          <w:szCs w:val="22"/>
        </w:rPr>
        <w:t>Kraków</w:t>
      </w:r>
    </w:p>
    <w:p w14:paraId="4D4B837C" w14:textId="04C0852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764" w:rsidRPr="00254764">
        <w:rPr>
          <w:b/>
          <w:sz w:val="22"/>
          <w:szCs w:val="22"/>
        </w:rPr>
        <w:t>KC-DE-zp.25.218.2026</w:t>
      </w:r>
      <w:r w:rsidR="00A80738">
        <w:rPr>
          <w:sz w:val="24"/>
        </w:rPr>
        <w:tab/>
        <w:t xml:space="preserve"> </w:t>
      </w:r>
    </w:p>
    <w:p w14:paraId="650004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C668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4F8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B34E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CBAB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6C3336" w14:textId="4316462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4764" w:rsidRPr="0025476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1F55D09" w14:textId="44BBD2B7" w:rsidR="00A80738" w:rsidRPr="00577BC6" w:rsidRDefault="002547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4764">
        <w:rPr>
          <w:b/>
          <w:sz w:val="22"/>
          <w:szCs w:val="22"/>
        </w:rPr>
        <w:t>dostawa i montaż wyposażenia meblowego portierni w budynku B3 WIMiR - KC-DE-zp.25.218.2026</w:t>
      </w:r>
    </w:p>
    <w:p w14:paraId="5CFEE18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1E1DC1" w14:textId="39A9D04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4764" w:rsidRPr="00254764">
        <w:rPr>
          <w:sz w:val="22"/>
          <w:szCs w:val="22"/>
        </w:rPr>
        <w:t>24/06/2026</w:t>
      </w:r>
      <w:r w:rsidR="00FF4AB1" w:rsidRPr="00577BC6">
        <w:rPr>
          <w:sz w:val="22"/>
          <w:szCs w:val="22"/>
        </w:rPr>
        <w:t xml:space="preserve"> o godz. </w:t>
      </w:r>
      <w:r w:rsidR="00254764" w:rsidRPr="0025476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7C92324" w14:textId="77777777" w:rsidTr="003F57CD">
        <w:tc>
          <w:tcPr>
            <w:tcW w:w="993" w:type="dxa"/>
            <w:vAlign w:val="center"/>
          </w:tcPr>
          <w:p w14:paraId="536853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45ED0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464BD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4764" w:rsidRPr="00493F8C" w14:paraId="37B07463" w14:textId="77777777" w:rsidTr="00F917D0">
        <w:tc>
          <w:tcPr>
            <w:tcW w:w="993" w:type="dxa"/>
            <w:vAlign w:val="center"/>
          </w:tcPr>
          <w:p w14:paraId="576561A7" w14:textId="1BEA716F" w:rsidR="00254764" w:rsidRPr="00490DC0" w:rsidRDefault="00254764" w:rsidP="00F917D0">
            <w:pPr>
              <w:spacing w:before="120" w:after="120"/>
              <w:jc w:val="center"/>
            </w:pPr>
            <w:r w:rsidRPr="00254764">
              <w:t>1</w:t>
            </w:r>
          </w:p>
        </w:tc>
        <w:tc>
          <w:tcPr>
            <w:tcW w:w="5244" w:type="dxa"/>
          </w:tcPr>
          <w:p w14:paraId="67602BAB" w14:textId="1E980828" w:rsidR="00254764" w:rsidRPr="00490DC0" w:rsidRDefault="00254764" w:rsidP="00F917D0">
            <w:pPr>
              <w:spacing w:before="40"/>
            </w:pPr>
            <w:r w:rsidRPr="00254764">
              <w:t>ARS Meble Roman Vozniak</w:t>
            </w:r>
          </w:p>
          <w:p w14:paraId="6F781D74" w14:textId="072FDEB2" w:rsidR="00254764" w:rsidRPr="00490DC0" w:rsidRDefault="00254764" w:rsidP="00F917D0">
            <w:r w:rsidRPr="00254764">
              <w:t>Sułków</w:t>
            </w:r>
            <w:r w:rsidRPr="00490DC0">
              <w:t xml:space="preserve"> </w:t>
            </w:r>
            <w:r w:rsidRPr="00254764">
              <w:t>68</w:t>
            </w:r>
            <w:r w:rsidRPr="00490DC0">
              <w:t xml:space="preserve"> </w:t>
            </w:r>
          </w:p>
          <w:p w14:paraId="6E0EDF47" w14:textId="450BD850" w:rsidR="00254764" w:rsidRPr="00490DC0" w:rsidRDefault="00254764" w:rsidP="00F917D0">
            <w:pPr>
              <w:spacing w:after="40"/>
              <w:jc w:val="both"/>
            </w:pPr>
            <w:r w:rsidRPr="00254764">
              <w:t>32-020</w:t>
            </w:r>
            <w:r w:rsidRPr="00490DC0">
              <w:t xml:space="preserve"> </w:t>
            </w:r>
            <w:r w:rsidRPr="00254764">
              <w:t>Wieliczka</w:t>
            </w:r>
          </w:p>
        </w:tc>
        <w:tc>
          <w:tcPr>
            <w:tcW w:w="2835" w:type="dxa"/>
            <w:vAlign w:val="center"/>
          </w:tcPr>
          <w:p w14:paraId="4B98959D" w14:textId="411995F1" w:rsidR="00254764" w:rsidRPr="00490DC0" w:rsidRDefault="00254764" w:rsidP="00F917D0">
            <w:pPr>
              <w:spacing w:before="120" w:after="120"/>
              <w:jc w:val="both"/>
            </w:pPr>
            <w:r w:rsidRPr="00254764">
              <w:t>41 426.40 zł</w:t>
            </w:r>
          </w:p>
        </w:tc>
      </w:tr>
    </w:tbl>
    <w:p w14:paraId="07E0304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86A9B" w14:textId="77777777" w:rsidR="007F75DF" w:rsidRDefault="007F75DF">
      <w:r>
        <w:separator/>
      </w:r>
    </w:p>
  </w:endnote>
  <w:endnote w:type="continuationSeparator" w:id="0">
    <w:p w14:paraId="794BBC0B" w14:textId="77777777" w:rsidR="007F75DF" w:rsidRDefault="007F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952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5C3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E10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999DB1">
        <v:line id="_x0000_s1025" style="position:absolute;left:0;text-align:left;z-index:251657728" from="-3.85pt,8.7pt" to="455.15pt,8.7pt"/>
      </w:pict>
    </w:r>
  </w:p>
  <w:p w14:paraId="1F66A3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33D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3B55AD" w14:textId="77777777" w:rsidR="009F189D" w:rsidRDefault="009F189D">
    <w:pPr>
      <w:pStyle w:val="Stopka"/>
      <w:tabs>
        <w:tab w:val="clear" w:pos="4536"/>
      </w:tabs>
      <w:jc w:val="center"/>
    </w:pPr>
  </w:p>
  <w:p w14:paraId="5F52C9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19CFB" w14:textId="77777777" w:rsidR="007F75DF" w:rsidRDefault="007F75DF">
      <w:r>
        <w:separator/>
      </w:r>
    </w:p>
  </w:footnote>
  <w:footnote w:type="continuationSeparator" w:id="0">
    <w:p w14:paraId="44560D5F" w14:textId="77777777" w:rsidR="007F75DF" w:rsidRDefault="007F7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946E3" w14:textId="77777777" w:rsidR="00254764" w:rsidRDefault="00254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E922" w14:textId="77777777" w:rsidR="00254764" w:rsidRDefault="00254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7B7B0" w14:textId="77777777" w:rsidR="00254764" w:rsidRDefault="002547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3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4764"/>
    <w:rsid w:val="003B6B36"/>
    <w:rsid w:val="003D72FD"/>
    <w:rsid w:val="003F57CD"/>
    <w:rsid w:val="00423179"/>
    <w:rsid w:val="00433189"/>
    <w:rsid w:val="00490DC0"/>
    <w:rsid w:val="00493F8C"/>
    <w:rsid w:val="004B64B5"/>
    <w:rsid w:val="004C7538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75D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494A7"/>
  <w15:chartTrackingRefBased/>
  <w15:docId w15:val="{5BFCBE90-A6BC-4247-8F20-D2A22D40C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2026-06-25T07:30:00Z</dcterms:created>
  <dcterms:modified xsi:type="dcterms:W3CDTF">2026-06-25T07:30:00Z</dcterms:modified>
</cp:coreProperties>
</file>