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37B95" w14:textId="4E8860E1" w:rsidR="00D665F5" w:rsidRDefault="00E3008D" w:rsidP="00D665F5">
      <w:pPr>
        <w:spacing w:after="240"/>
        <w:jc w:val="right"/>
        <w:rPr>
          <w:sz w:val="22"/>
          <w:szCs w:val="22"/>
        </w:rPr>
      </w:pPr>
      <w:r w:rsidRPr="00E300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008D">
        <w:rPr>
          <w:sz w:val="22"/>
          <w:szCs w:val="22"/>
        </w:rPr>
        <w:t>2026-06-24</w:t>
      </w:r>
    </w:p>
    <w:p w14:paraId="2A98CF8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E2F65A1" w14:textId="77777777" w:rsidR="00E3008D" w:rsidRPr="00E3008D" w:rsidRDefault="00E3008D" w:rsidP="00577BC6">
      <w:pPr>
        <w:spacing w:after="40"/>
        <w:rPr>
          <w:b/>
          <w:bCs/>
          <w:sz w:val="22"/>
          <w:szCs w:val="22"/>
        </w:rPr>
      </w:pPr>
      <w:r w:rsidRPr="00E3008D">
        <w:rPr>
          <w:b/>
          <w:bCs/>
          <w:sz w:val="22"/>
          <w:szCs w:val="22"/>
        </w:rPr>
        <w:t>Akademia Górniczo - Hutnicza</w:t>
      </w:r>
    </w:p>
    <w:p w14:paraId="0C3E374D" w14:textId="77777777" w:rsidR="00E3008D" w:rsidRPr="00E3008D" w:rsidRDefault="00E3008D" w:rsidP="00577BC6">
      <w:pPr>
        <w:spacing w:after="40"/>
        <w:rPr>
          <w:b/>
          <w:bCs/>
          <w:sz w:val="22"/>
          <w:szCs w:val="22"/>
        </w:rPr>
      </w:pPr>
      <w:r w:rsidRPr="00E3008D">
        <w:rPr>
          <w:b/>
          <w:bCs/>
          <w:sz w:val="22"/>
          <w:szCs w:val="22"/>
        </w:rPr>
        <w:t>im. Stanisława Staszica w Krakowie</w:t>
      </w:r>
    </w:p>
    <w:p w14:paraId="435F5EEA" w14:textId="49DC36A6" w:rsidR="00D665F5" w:rsidRPr="00D91931" w:rsidRDefault="00E3008D" w:rsidP="00577BC6">
      <w:pPr>
        <w:spacing w:after="40"/>
        <w:rPr>
          <w:b/>
          <w:bCs/>
          <w:sz w:val="22"/>
          <w:szCs w:val="22"/>
        </w:rPr>
      </w:pPr>
      <w:r w:rsidRPr="00E3008D">
        <w:rPr>
          <w:b/>
          <w:bCs/>
          <w:sz w:val="22"/>
          <w:szCs w:val="22"/>
        </w:rPr>
        <w:t>Dział Zamówień Publicznych</w:t>
      </w:r>
    </w:p>
    <w:p w14:paraId="3CC9192A" w14:textId="3F4465CA" w:rsidR="00D665F5" w:rsidRPr="00BD5546" w:rsidRDefault="00E3008D" w:rsidP="00D665F5">
      <w:pPr>
        <w:rPr>
          <w:sz w:val="22"/>
          <w:szCs w:val="22"/>
        </w:rPr>
      </w:pPr>
      <w:r w:rsidRPr="00E300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008D">
        <w:rPr>
          <w:sz w:val="22"/>
          <w:szCs w:val="22"/>
        </w:rPr>
        <w:t>30</w:t>
      </w:r>
    </w:p>
    <w:p w14:paraId="09D73827" w14:textId="0BAD28FE" w:rsidR="00D665F5" w:rsidRPr="00BD5546" w:rsidRDefault="00E3008D" w:rsidP="00D665F5">
      <w:pPr>
        <w:rPr>
          <w:sz w:val="22"/>
          <w:szCs w:val="22"/>
        </w:rPr>
      </w:pPr>
      <w:r w:rsidRPr="00E300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008D">
        <w:rPr>
          <w:sz w:val="22"/>
          <w:szCs w:val="22"/>
        </w:rPr>
        <w:t>Kraków</w:t>
      </w:r>
    </w:p>
    <w:p w14:paraId="2091E61E" w14:textId="61A3B86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008D" w:rsidRPr="00E3008D">
        <w:rPr>
          <w:b/>
          <w:sz w:val="22"/>
          <w:szCs w:val="22"/>
        </w:rPr>
        <w:t>KC-DE-zp.25.241.2026</w:t>
      </w:r>
      <w:r w:rsidR="00A80738">
        <w:rPr>
          <w:sz w:val="24"/>
        </w:rPr>
        <w:tab/>
        <w:t xml:space="preserve"> </w:t>
      </w:r>
    </w:p>
    <w:p w14:paraId="1835DE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9FC0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B4EC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E24E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BED80A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6E1876" w14:textId="58B1B80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008D" w:rsidRPr="00E3008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AD0F66" w14:textId="0EF76565" w:rsidR="00A80738" w:rsidRPr="00577BC6" w:rsidRDefault="00E300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008D">
        <w:rPr>
          <w:b/>
          <w:sz w:val="22"/>
          <w:szCs w:val="22"/>
        </w:rPr>
        <w:t>Przebudowa pomieszczeń warsztatu WIMiIP w hali H - A2 AGH - KC-DE-zp.25.241.2026</w:t>
      </w:r>
    </w:p>
    <w:p w14:paraId="4534C68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B0DB79" w14:textId="79909FB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008D" w:rsidRPr="00E3008D">
        <w:rPr>
          <w:sz w:val="22"/>
          <w:szCs w:val="22"/>
        </w:rPr>
        <w:t>24/06/2026</w:t>
      </w:r>
      <w:r w:rsidR="00FF4AB1" w:rsidRPr="00577BC6">
        <w:rPr>
          <w:sz w:val="22"/>
          <w:szCs w:val="22"/>
        </w:rPr>
        <w:t xml:space="preserve"> o godz. </w:t>
      </w:r>
      <w:r w:rsidR="00E3008D" w:rsidRPr="00E3008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BC6131E" w14:textId="77777777" w:rsidTr="003F57CD">
        <w:tc>
          <w:tcPr>
            <w:tcW w:w="993" w:type="dxa"/>
            <w:vAlign w:val="center"/>
          </w:tcPr>
          <w:p w14:paraId="5FE06D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FE117D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95C0F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008D" w:rsidRPr="00493F8C" w14:paraId="24938044" w14:textId="77777777" w:rsidTr="005E008F">
        <w:tc>
          <w:tcPr>
            <w:tcW w:w="993" w:type="dxa"/>
            <w:vAlign w:val="center"/>
          </w:tcPr>
          <w:p w14:paraId="22A7121B" w14:textId="79465F72" w:rsidR="00E3008D" w:rsidRPr="00490DC0" w:rsidRDefault="00E3008D" w:rsidP="005E008F">
            <w:pPr>
              <w:spacing w:before="120" w:after="120"/>
              <w:jc w:val="center"/>
            </w:pPr>
            <w:r w:rsidRPr="00E3008D">
              <w:t>1</w:t>
            </w:r>
          </w:p>
        </w:tc>
        <w:tc>
          <w:tcPr>
            <w:tcW w:w="5244" w:type="dxa"/>
          </w:tcPr>
          <w:p w14:paraId="7E6E6454" w14:textId="75B123E4" w:rsidR="00E3008D" w:rsidRPr="00490DC0" w:rsidRDefault="00E3008D" w:rsidP="005E008F">
            <w:pPr>
              <w:spacing w:before="40"/>
            </w:pPr>
            <w:r w:rsidRPr="00E3008D">
              <w:t>Kapibara Sp. z o.o.</w:t>
            </w:r>
          </w:p>
          <w:p w14:paraId="6C0BF881" w14:textId="6BF3B104" w:rsidR="00E3008D" w:rsidRPr="00490DC0" w:rsidRDefault="00E3008D" w:rsidP="005E008F">
            <w:r w:rsidRPr="00E3008D">
              <w:t>Floriana</w:t>
            </w:r>
            <w:r w:rsidRPr="00490DC0">
              <w:t xml:space="preserve"> </w:t>
            </w:r>
            <w:r w:rsidRPr="00E3008D">
              <w:t>7</w:t>
            </w:r>
            <w:r w:rsidRPr="00490DC0">
              <w:t xml:space="preserve"> </w:t>
            </w:r>
          </w:p>
          <w:p w14:paraId="22494ECC" w14:textId="2E461301" w:rsidR="00E3008D" w:rsidRPr="00490DC0" w:rsidRDefault="00E3008D" w:rsidP="005E008F">
            <w:pPr>
              <w:spacing w:after="40"/>
              <w:jc w:val="both"/>
            </w:pPr>
            <w:r w:rsidRPr="00E3008D">
              <w:t>44-190</w:t>
            </w:r>
            <w:r w:rsidRPr="00490DC0">
              <w:t xml:space="preserve"> </w:t>
            </w:r>
            <w:r w:rsidRPr="00E3008D">
              <w:t>Knurów</w:t>
            </w:r>
          </w:p>
        </w:tc>
        <w:tc>
          <w:tcPr>
            <w:tcW w:w="2835" w:type="dxa"/>
            <w:vAlign w:val="center"/>
          </w:tcPr>
          <w:p w14:paraId="7160AB2B" w14:textId="1627FDA0" w:rsidR="00E3008D" w:rsidRPr="00490DC0" w:rsidRDefault="00E3008D" w:rsidP="005E008F">
            <w:pPr>
              <w:spacing w:before="120" w:after="120"/>
              <w:jc w:val="both"/>
            </w:pPr>
            <w:r w:rsidRPr="00E3008D">
              <w:t>2 460 000.00 zł</w:t>
            </w:r>
          </w:p>
        </w:tc>
      </w:tr>
      <w:tr w:rsidR="00E3008D" w:rsidRPr="00493F8C" w14:paraId="4892D6D0" w14:textId="77777777" w:rsidTr="005E008F">
        <w:tc>
          <w:tcPr>
            <w:tcW w:w="993" w:type="dxa"/>
            <w:vAlign w:val="center"/>
          </w:tcPr>
          <w:p w14:paraId="17399268" w14:textId="12B53A59" w:rsidR="00E3008D" w:rsidRPr="00490DC0" w:rsidRDefault="00E3008D" w:rsidP="005E008F">
            <w:pPr>
              <w:spacing w:before="120" w:after="120"/>
              <w:jc w:val="center"/>
            </w:pPr>
            <w:r w:rsidRPr="00E3008D">
              <w:t>2</w:t>
            </w:r>
          </w:p>
        </w:tc>
        <w:tc>
          <w:tcPr>
            <w:tcW w:w="5244" w:type="dxa"/>
          </w:tcPr>
          <w:p w14:paraId="16B26ADD" w14:textId="14B19340" w:rsidR="00E3008D" w:rsidRPr="00490DC0" w:rsidRDefault="00E3008D" w:rsidP="005E008F">
            <w:pPr>
              <w:spacing w:before="40"/>
            </w:pPr>
            <w:r w:rsidRPr="00E3008D">
              <w:t xml:space="preserve"> MURKRAK Sp. z o. o. Sp. Komandytowa</w:t>
            </w:r>
          </w:p>
          <w:p w14:paraId="55BA53E9" w14:textId="3BB55A2B" w:rsidR="00E3008D" w:rsidRPr="00490DC0" w:rsidRDefault="00E3008D" w:rsidP="005E008F">
            <w:r w:rsidRPr="00E3008D">
              <w:t>B2</w:t>
            </w:r>
            <w:r w:rsidRPr="00490DC0">
              <w:t xml:space="preserve"> </w:t>
            </w:r>
            <w:r w:rsidRPr="00E3008D">
              <w:t>9</w:t>
            </w:r>
            <w:r w:rsidRPr="00490DC0">
              <w:t xml:space="preserve"> </w:t>
            </w:r>
          </w:p>
          <w:p w14:paraId="6831F140" w14:textId="0BD2D536" w:rsidR="00E3008D" w:rsidRPr="00490DC0" w:rsidRDefault="00E3008D" w:rsidP="005E008F">
            <w:pPr>
              <w:spacing w:after="40"/>
              <w:jc w:val="both"/>
            </w:pPr>
            <w:r w:rsidRPr="00E3008D">
              <w:t>32-086</w:t>
            </w:r>
            <w:r w:rsidRPr="00490DC0">
              <w:t xml:space="preserve"> </w:t>
            </w:r>
            <w:r w:rsidRPr="00E3008D">
              <w:t>Węgrzce</w:t>
            </w:r>
          </w:p>
        </w:tc>
        <w:tc>
          <w:tcPr>
            <w:tcW w:w="2835" w:type="dxa"/>
            <w:vAlign w:val="center"/>
          </w:tcPr>
          <w:p w14:paraId="5F011BC2" w14:textId="659E02F4" w:rsidR="00E3008D" w:rsidRPr="00490DC0" w:rsidRDefault="00E3008D" w:rsidP="005E008F">
            <w:pPr>
              <w:spacing w:before="120" w:after="120"/>
              <w:jc w:val="both"/>
            </w:pPr>
            <w:r w:rsidRPr="00E3008D">
              <w:t>4 399 000.00 zł</w:t>
            </w:r>
          </w:p>
        </w:tc>
      </w:tr>
      <w:tr w:rsidR="00E3008D" w:rsidRPr="00493F8C" w14:paraId="1F06A887" w14:textId="77777777" w:rsidTr="005E008F">
        <w:tc>
          <w:tcPr>
            <w:tcW w:w="993" w:type="dxa"/>
            <w:vAlign w:val="center"/>
          </w:tcPr>
          <w:p w14:paraId="79E439C2" w14:textId="7C7B66A2" w:rsidR="00E3008D" w:rsidRPr="00490DC0" w:rsidRDefault="00E3008D" w:rsidP="005E008F">
            <w:pPr>
              <w:spacing w:before="120" w:after="120"/>
              <w:jc w:val="center"/>
            </w:pPr>
            <w:r w:rsidRPr="00E3008D">
              <w:t>3</w:t>
            </w:r>
          </w:p>
        </w:tc>
        <w:tc>
          <w:tcPr>
            <w:tcW w:w="5244" w:type="dxa"/>
          </w:tcPr>
          <w:p w14:paraId="4388AFA1" w14:textId="71660B0E" w:rsidR="00E3008D" w:rsidRPr="00490DC0" w:rsidRDefault="00E3008D" w:rsidP="005E008F">
            <w:pPr>
              <w:spacing w:before="40"/>
            </w:pPr>
            <w:r w:rsidRPr="00E3008D">
              <w:t>Zakład Budowlano-Ślusarski TOMBUDOS Kazimierz Tomczyk</w:t>
            </w:r>
          </w:p>
          <w:p w14:paraId="6DC6798B" w14:textId="5A8743A5" w:rsidR="00E3008D" w:rsidRPr="00490DC0" w:rsidRDefault="00E3008D" w:rsidP="005E008F">
            <w:r w:rsidRPr="00E3008D">
              <w:t>Zręczyce</w:t>
            </w:r>
            <w:r w:rsidRPr="00490DC0">
              <w:t xml:space="preserve"> </w:t>
            </w:r>
            <w:r w:rsidRPr="00E3008D">
              <w:t>60</w:t>
            </w:r>
            <w:r w:rsidRPr="00490DC0">
              <w:t xml:space="preserve"> </w:t>
            </w:r>
          </w:p>
          <w:p w14:paraId="7231C354" w14:textId="7FF52024" w:rsidR="00E3008D" w:rsidRPr="00490DC0" w:rsidRDefault="00E3008D" w:rsidP="005E008F">
            <w:pPr>
              <w:spacing w:after="40"/>
              <w:jc w:val="both"/>
            </w:pPr>
            <w:r w:rsidRPr="00E3008D">
              <w:t>32-420</w:t>
            </w:r>
            <w:r w:rsidRPr="00490DC0">
              <w:t xml:space="preserve"> </w:t>
            </w:r>
            <w:r w:rsidRPr="00E3008D">
              <w:t>Gdów</w:t>
            </w:r>
          </w:p>
        </w:tc>
        <w:tc>
          <w:tcPr>
            <w:tcW w:w="2835" w:type="dxa"/>
            <w:vAlign w:val="center"/>
          </w:tcPr>
          <w:p w14:paraId="7A1F54D7" w14:textId="7A2E203F" w:rsidR="00E3008D" w:rsidRPr="00490DC0" w:rsidRDefault="00E3008D" w:rsidP="005E008F">
            <w:pPr>
              <w:spacing w:before="120" w:after="120"/>
              <w:jc w:val="both"/>
            </w:pPr>
            <w:r w:rsidRPr="00E3008D">
              <w:t>4 531 439.58 zł</w:t>
            </w:r>
          </w:p>
        </w:tc>
      </w:tr>
      <w:tr w:rsidR="00E3008D" w:rsidRPr="00493F8C" w14:paraId="6CEDD4DA" w14:textId="77777777" w:rsidTr="005E008F">
        <w:tc>
          <w:tcPr>
            <w:tcW w:w="993" w:type="dxa"/>
            <w:vAlign w:val="center"/>
          </w:tcPr>
          <w:p w14:paraId="5697F883" w14:textId="0A68CCFA" w:rsidR="00E3008D" w:rsidRPr="00490DC0" w:rsidRDefault="00E3008D" w:rsidP="005E008F">
            <w:pPr>
              <w:spacing w:before="120" w:after="120"/>
              <w:jc w:val="center"/>
            </w:pPr>
            <w:r w:rsidRPr="00E3008D">
              <w:t>4</w:t>
            </w:r>
          </w:p>
        </w:tc>
        <w:tc>
          <w:tcPr>
            <w:tcW w:w="5244" w:type="dxa"/>
          </w:tcPr>
          <w:p w14:paraId="1AB7D6F0" w14:textId="77777777" w:rsidR="00577332" w:rsidRDefault="00577332" w:rsidP="005E008F">
            <w:pPr>
              <w:spacing w:before="40"/>
            </w:pPr>
            <w:r>
              <w:t>Konsorcjum firm:</w:t>
            </w:r>
          </w:p>
          <w:p w14:paraId="1F259B86" w14:textId="035DFFE8" w:rsidR="00E3008D" w:rsidRPr="00490DC0" w:rsidRDefault="00577332" w:rsidP="005E008F">
            <w:pPr>
              <w:spacing w:before="40"/>
            </w:pPr>
            <w:r>
              <w:t xml:space="preserve">Lider: </w:t>
            </w:r>
            <w:r w:rsidR="00E3008D" w:rsidRPr="00E3008D">
              <w:t>Stambud Sp. z o.o.</w:t>
            </w:r>
          </w:p>
          <w:p w14:paraId="00CC26AB" w14:textId="689C28DA" w:rsidR="00E3008D" w:rsidRPr="00490DC0" w:rsidRDefault="00E3008D" w:rsidP="005E008F">
            <w:r w:rsidRPr="00E3008D">
              <w:t>Św. Wojciecha</w:t>
            </w:r>
            <w:r w:rsidRPr="00490DC0">
              <w:t xml:space="preserve"> </w:t>
            </w:r>
            <w:r w:rsidRPr="00E3008D">
              <w:t>89</w:t>
            </w:r>
            <w:r w:rsidRPr="00490DC0">
              <w:t xml:space="preserve"> </w:t>
            </w:r>
          </w:p>
          <w:p w14:paraId="132E4A61" w14:textId="77777777" w:rsidR="00E3008D" w:rsidRDefault="00E3008D" w:rsidP="005E008F">
            <w:pPr>
              <w:spacing w:after="40"/>
              <w:jc w:val="both"/>
            </w:pPr>
            <w:r w:rsidRPr="00E3008D">
              <w:t>32-085</w:t>
            </w:r>
            <w:r w:rsidRPr="00490DC0">
              <w:t xml:space="preserve"> </w:t>
            </w:r>
            <w:r w:rsidRPr="00E3008D">
              <w:t>Modlnica</w:t>
            </w:r>
          </w:p>
          <w:p w14:paraId="73EEA344" w14:textId="493B784D" w:rsidR="00577332" w:rsidRDefault="00577332" w:rsidP="005E008F">
            <w:pPr>
              <w:spacing w:after="40"/>
              <w:jc w:val="both"/>
            </w:pPr>
            <w:r>
              <w:t>oraz</w:t>
            </w:r>
          </w:p>
          <w:p w14:paraId="51556283" w14:textId="7F2E14FD" w:rsidR="00577332" w:rsidRDefault="00577332" w:rsidP="005E008F">
            <w:pPr>
              <w:spacing w:after="40"/>
              <w:jc w:val="both"/>
            </w:pPr>
            <w:r>
              <w:t>Partner: 2K-Budownictwo</w:t>
            </w:r>
          </w:p>
          <w:p w14:paraId="4BFE150B" w14:textId="77777777" w:rsidR="00577332" w:rsidRPr="00490DC0" w:rsidRDefault="00577332" w:rsidP="00577332">
            <w:r w:rsidRPr="00E3008D">
              <w:t>Św. Wojciecha</w:t>
            </w:r>
            <w:r w:rsidRPr="00490DC0">
              <w:t xml:space="preserve"> </w:t>
            </w:r>
            <w:r w:rsidRPr="00E3008D">
              <w:t>89</w:t>
            </w:r>
            <w:r w:rsidRPr="00490DC0">
              <w:t xml:space="preserve"> </w:t>
            </w:r>
          </w:p>
          <w:p w14:paraId="32F4306F" w14:textId="019AFFCC" w:rsidR="00577332" w:rsidRPr="00490DC0" w:rsidRDefault="00577332" w:rsidP="005E008F">
            <w:pPr>
              <w:spacing w:after="40"/>
              <w:jc w:val="both"/>
            </w:pPr>
            <w:r w:rsidRPr="00E3008D">
              <w:t>32-085</w:t>
            </w:r>
            <w:r w:rsidRPr="00490DC0">
              <w:t xml:space="preserve"> </w:t>
            </w:r>
            <w:r w:rsidRPr="00E3008D">
              <w:t>Modlnica</w:t>
            </w:r>
          </w:p>
        </w:tc>
        <w:tc>
          <w:tcPr>
            <w:tcW w:w="2835" w:type="dxa"/>
            <w:vAlign w:val="center"/>
          </w:tcPr>
          <w:p w14:paraId="5CF2E2A6" w14:textId="7D93AC8F" w:rsidR="00E3008D" w:rsidRPr="00490DC0" w:rsidRDefault="00E3008D" w:rsidP="005E008F">
            <w:pPr>
              <w:spacing w:before="120" w:after="120"/>
              <w:jc w:val="both"/>
            </w:pPr>
            <w:r w:rsidRPr="00E3008D">
              <w:t>4 151 491.78 zł</w:t>
            </w:r>
          </w:p>
        </w:tc>
      </w:tr>
    </w:tbl>
    <w:p w14:paraId="4DFC4F2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CA90A" w14:textId="77777777" w:rsidR="00437511" w:rsidRDefault="00437511">
      <w:r>
        <w:separator/>
      </w:r>
    </w:p>
  </w:endnote>
  <w:endnote w:type="continuationSeparator" w:id="0">
    <w:p w14:paraId="2CA3466B" w14:textId="77777777" w:rsidR="00437511" w:rsidRDefault="00437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5E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406D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C71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896874">
        <v:line id="_x0000_s1025" style="position:absolute;left:0;text-align:left;z-index:251657728" from="-3.85pt,8.7pt" to="455.15pt,8.7pt"/>
      </w:pict>
    </w:r>
  </w:p>
  <w:p w14:paraId="1AFDB7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C9F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D94D95" w14:textId="77777777" w:rsidR="009F189D" w:rsidRDefault="009F189D">
    <w:pPr>
      <w:pStyle w:val="Stopka"/>
      <w:tabs>
        <w:tab w:val="clear" w:pos="4536"/>
      </w:tabs>
      <w:jc w:val="center"/>
    </w:pPr>
  </w:p>
  <w:p w14:paraId="08820E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A1549" w14:textId="77777777" w:rsidR="00437511" w:rsidRDefault="00437511">
      <w:r>
        <w:separator/>
      </w:r>
    </w:p>
  </w:footnote>
  <w:footnote w:type="continuationSeparator" w:id="0">
    <w:p w14:paraId="59F58156" w14:textId="77777777" w:rsidR="00437511" w:rsidRDefault="00437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C7786" w14:textId="77777777" w:rsidR="00E3008D" w:rsidRDefault="00E30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C48BD" w14:textId="77777777" w:rsidR="00E3008D" w:rsidRDefault="00E30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DD51" w14:textId="77777777" w:rsidR="00E3008D" w:rsidRDefault="00E30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09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7511"/>
    <w:rsid w:val="00490DC0"/>
    <w:rsid w:val="00493F8C"/>
    <w:rsid w:val="004B64B5"/>
    <w:rsid w:val="004C7E9B"/>
    <w:rsid w:val="004F209F"/>
    <w:rsid w:val="005324A5"/>
    <w:rsid w:val="00577332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3008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CEE82"/>
  <w15:chartTrackingRefBased/>
  <w15:docId w15:val="{B19FF663-183A-4385-86E6-DAF0B407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2026-06-24T10:44:00Z</dcterms:created>
  <dcterms:modified xsi:type="dcterms:W3CDTF">2026-06-24T10:47:00Z</dcterms:modified>
</cp:coreProperties>
</file>