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5A67FA6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4730">
        <w:rPr>
          <w:rFonts w:ascii="Verdana" w:hAnsi="Verdana"/>
          <w:b/>
        </w:rPr>
        <w:t>5</w:t>
      </w:r>
      <w:bookmarkStart w:id="0" w:name="_GoBack"/>
      <w:bookmarkEnd w:id="0"/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49B32E0F" w14:textId="2812D237" w:rsidR="00343701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554730" w:rsidRPr="00554730">
        <w:rPr>
          <w:rFonts w:ascii="Verdana" w:hAnsi="Verdana"/>
          <w:b/>
          <w:bCs/>
        </w:rPr>
        <w:t>Usługa przeprowadzenia cyklu szkoleń z oprogramowania ANSYS w ramach projektu KOMPAS AGH - KC-DE-zp.25.234.2026</w:t>
      </w:r>
      <w:r w:rsidR="00554730">
        <w:rPr>
          <w:rFonts w:ascii="Verdana" w:hAnsi="Verdana"/>
          <w:b/>
          <w:bCs/>
        </w:rPr>
        <w:t>.</w:t>
      </w:r>
    </w:p>
    <w:p w14:paraId="751750CF" w14:textId="77777777" w:rsidR="00554730" w:rsidRPr="00A87FF1" w:rsidRDefault="00554730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1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4DBAF818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DBC959F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D29008C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7F4DA06" w14:textId="3B801EC3" w:rsidR="00343701" w:rsidRPr="00A87FF1" w:rsidRDefault="00343701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30E6FAF9" w14:textId="77777777" w:rsidTr="006B244B">
        <w:trPr>
          <w:trHeight w:val="1286"/>
        </w:trPr>
        <w:tc>
          <w:tcPr>
            <w:tcW w:w="1701" w:type="dxa"/>
            <w:vMerge/>
          </w:tcPr>
          <w:p w14:paraId="19CBC7DB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554E8E3" w14:textId="5778FFE2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F5AFFB0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10FE34C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98FA4B7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AECC9C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D4C19A2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9BED162" w14:textId="43BEE460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6C2C124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8783EB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873789D" w14:textId="580A0A7B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bookmarkEnd w:id="1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C50DB45" w14:textId="03A88E0F" w:rsidR="005D643B" w:rsidRPr="00A87FF1" w:rsidRDefault="005D643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B7B87B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Temat szkolenia: .…………………………………………………</w:t>
            </w:r>
          </w:p>
          <w:p w14:paraId="392CFC09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DCDA556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Termin realizacji usługi:  ………………………………………</w:t>
            </w:r>
          </w:p>
          <w:p w14:paraId="254C9355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godzin szkolenia**:…………………………………….</w:t>
            </w:r>
          </w:p>
          <w:p w14:paraId="243FEEF5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uczestników w grupie: …………………………</w:t>
            </w:r>
          </w:p>
          <w:p w14:paraId="20925647" w14:textId="79FAC40C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2966A1A1" w14:textId="77777777" w:rsidTr="006B244B">
        <w:trPr>
          <w:trHeight w:val="2366"/>
        </w:trPr>
        <w:tc>
          <w:tcPr>
            <w:tcW w:w="1701" w:type="dxa"/>
            <w:vMerge/>
          </w:tcPr>
          <w:p w14:paraId="409F2BE8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BFBDAE7" w14:textId="16B8231B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A06B67">
              <w:rPr>
                <w:rFonts w:ascii="Verdana" w:eastAsia="Droid Sans Fallback" w:hAnsi="Verdana"/>
                <w:bCs/>
                <w:iCs/>
                <w:lang w:eastAsia="zh-CN" w:bidi="hi-IN"/>
              </w:rPr>
              <w:t>Ansys</w:t>
            </w:r>
            <w:proofErr w:type="spellEnd"/>
            <w:r w:rsidR="00D76ABA" w:rsidRPr="00A06B67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AD710A7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7A690CF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0E539A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CAA2544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642DC3" w14:textId="0664983E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D8F76D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CE7B96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F3C5A72" w14:textId="2367D195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tr w:rsidR="006B244B" w:rsidRPr="00A87FF1" w14:paraId="6DAB227E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245DA533" w14:textId="45FA96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B9E5285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B447DD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AF084BE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7974F8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2D291C9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32F9826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2016270B" w14:textId="73ECB242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6FF9B75" w14:textId="012FB2D5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F944E80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79481D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746840E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744CA3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CE4952F" w14:textId="650EF54D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6D3F49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C5B466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83BEACA" w14:textId="54A8ED6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FCB6F71" w14:textId="77777777" w:rsidTr="006B244B">
        <w:trPr>
          <w:trHeight w:val="1286"/>
        </w:trPr>
        <w:tc>
          <w:tcPr>
            <w:tcW w:w="1701" w:type="dxa"/>
            <w:vMerge/>
          </w:tcPr>
          <w:p w14:paraId="0268CC11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712EDE53" w14:textId="6B429D7B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2E13F7C9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F15A79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CCA65CE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BB05A8A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96960D3" w14:textId="478E3DA5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0286736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90C5869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AB43E6C" w14:textId="79A88D28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689F190F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057C6396" w14:textId="784C61F4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DC4CD9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3D62C2A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112EC35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005224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000946C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14AC788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7DFD1465" w14:textId="4CD56D25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FE88D0B" w14:textId="5735419C" w:rsidR="006B244B" w:rsidRPr="00265684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72D3B13F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E43AA3C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4E68C73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BA6EAA6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1046B63" w14:textId="2D84B819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8DE585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EFA3C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198A92E" w14:textId="086AB62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A67D45" w14:textId="77777777" w:rsidTr="006B244B">
        <w:trPr>
          <w:trHeight w:val="1286"/>
        </w:trPr>
        <w:tc>
          <w:tcPr>
            <w:tcW w:w="1701" w:type="dxa"/>
            <w:vMerge/>
          </w:tcPr>
          <w:p w14:paraId="298A608B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F153F65" w14:textId="0457403E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1D2E0B11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0A6B4AF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126C92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7FEDF10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CA68DBC" w14:textId="67C04E1D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17D44F2A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6EDC644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C984BF2" w14:textId="2ADBE789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E409D0" w14:textId="77777777" w:rsidTr="006B244B">
        <w:trPr>
          <w:trHeight w:val="909"/>
        </w:trPr>
        <w:tc>
          <w:tcPr>
            <w:tcW w:w="1701" w:type="dxa"/>
            <w:vMerge w:val="restart"/>
          </w:tcPr>
          <w:p w14:paraId="160EF81C" w14:textId="5D8A136B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2" w:name="_Hlk216783504"/>
          </w:p>
          <w:p w14:paraId="14BBB468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DF91457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7511A92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D75290E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2B4EC01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61B84826" w14:textId="21CECE1D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B5F769A" w14:textId="2F6B4E90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A975DF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BFD324F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B7FEF85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148DAB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5B4D3A3" w14:textId="4D8BB67B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73812E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D39E11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527FB64" w14:textId="607CF988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746BE8A0" w14:textId="77777777" w:rsidTr="006B244B">
        <w:trPr>
          <w:trHeight w:val="909"/>
        </w:trPr>
        <w:tc>
          <w:tcPr>
            <w:tcW w:w="1701" w:type="dxa"/>
            <w:vMerge/>
          </w:tcPr>
          <w:p w14:paraId="560FDAC2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3DA0AFA6" w14:textId="74554735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87F4EA4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6F8D387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2D7B5BD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863E962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9482044" w14:textId="4BFD0049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0DD6A6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949044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F0A97BD" w14:textId="0137186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bookmarkEnd w:id="2"/>
      <w:tr w:rsidR="006B244B" w:rsidRPr="00A87FF1" w14:paraId="013D6A37" w14:textId="77777777" w:rsidTr="00EE1149">
        <w:trPr>
          <w:trHeight w:val="768"/>
        </w:trPr>
        <w:tc>
          <w:tcPr>
            <w:tcW w:w="1701" w:type="dxa"/>
            <w:vMerge w:val="restart"/>
          </w:tcPr>
          <w:p w14:paraId="6C0F5DE5" w14:textId="22036F83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4921A3F" w14:textId="77777777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1405A6B3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7D8E344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180B9F8C" w14:textId="16937110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99B088E" w14:textId="46DEDD05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5A9EDF4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31A7339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8C3136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ECCD52C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lastRenderedPageBreak/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10F48EEF" w14:textId="131AE901" w:rsidR="006B244B" w:rsidRPr="00265684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486E900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lastRenderedPageBreak/>
              <w:t>……………………………</w:t>
            </w:r>
          </w:p>
          <w:p w14:paraId="111C2ED5" w14:textId="36A57759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47505BC5" w14:textId="77777777" w:rsidTr="006B244B">
        <w:trPr>
          <w:trHeight w:val="1286"/>
        </w:trPr>
        <w:tc>
          <w:tcPr>
            <w:tcW w:w="1701" w:type="dxa"/>
            <w:vMerge/>
          </w:tcPr>
          <w:p w14:paraId="054005D4" w14:textId="77777777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1E96EE7" w14:textId="34888036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35074A7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097F140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00F022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AD1C30B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42C435A" w14:textId="0C345E08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E8676CD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7887C00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120830D" w14:textId="7A09EA8E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79D81B48" w14:textId="77777777" w:rsidTr="006B244B">
        <w:trPr>
          <w:trHeight w:val="1286"/>
        </w:trPr>
        <w:tc>
          <w:tcPr>
            <w:tcW w:w="1701" w:type="dxa"/>
          </w:tcPr>
          <w:p w14:paraId="18CDBC88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7C6653B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1264847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4AF75FB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A4DDBC7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7F52C1C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510BF1E0" w14:textId="03AA02FF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2C41956E" w14:textId="771E569E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B0E578D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041BE13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525B081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1F0F0EB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524B0B3F" w14:textId="73576014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A0DD101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F18095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3FB46CE" w14:textId="582C8502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5DE4C330" w14:textId="77777777" w:rsidTr="000648D3">
        <w:trPr>
          <w:trHeight w:val="909"/>
        </w:trPr>
        <w:tc>
          <w:tcPr>
            <w:tcW w:w="1701" w:type="dxa"/>
          </w:tcPr>
          <w:p w14:paraId="662C2A89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2C20EC8B" w14:textId="303CD8AF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61F5DC0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C5C4CA3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BF50AC3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02AADD4B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4768C6AD" w14:textId="6FF842DC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229F01B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DED01DE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99AACD2" w14:textId="486D751E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6E9ED303" w14:textId="77777777" w:rsidTr="000648D3">
        <w:trPr>
          <w:trHeight w:val="909"/>
        </w:trPr>
        <w:tc>
          <w:tcPr>
            <w:tcW w:w="1701" w:type="dxa"/>
          </w:tcPr>
          <w:p w14:paraId="39E13361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F7CD1F4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28F480B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DCBB600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B11D5F8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64A7F3B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011DE877" w14:textId="02FFE91B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2E9E6F26" w14:textId="490E1BFA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F1AE372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15944058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3751EB9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F28863B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36BBC8C" w14:textId="00B27C59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A591FF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82D6649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072D4438" w14:textId="70B9CBFE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4444DF5D" w14:textId="77777777" w:rsidTr="000648D3">
        <w:trPr>
          <w:trHeight w:val="909"/>
        </w:trPr>
        <w:tc>
          <w:tcPr>
            <w:tcW w:w="1701" w:type="dxa"/>
          </w:tcPr>
          <w:p w14:paraId="70368FD0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2139CD73" w14:textId="0E944D76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18B8660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0AEE34C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052ACF4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EC1FE62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83802D0" w14:textId="6348C540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9C4054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00C9877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D0E744" w14:textId="2E41F54F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1760A760" w14:textId="77777777" w:rsidTr="000648D3">
        <w:trPr>
          <w:trHeight w:val="909"/>
        </w:trPr>
        <w:tc>
          <w:tcPr>
            <w:tcW w:w="1701" w:type="dxa"/>
          </w:tcPr>
          <w:p w14:paraId="7BB1BF4C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D04BC3F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9B69D9E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DC9A36C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B8F24B9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1D80B9C8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72065AB4" w14:textId="6E63E8B2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9E2F9F7" w14:textId="050A7A20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39C3199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A27B59C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06F2B9D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3E90F50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8D29842" w14:textId="3EFD2B68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1177093B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EA9C4B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42281955" w14:textId="71EDA295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55CAFE7D" w14:textId="77777777" w:rsidTr="000648D3">
        <w:trPr>
          <w:trHeight w:val="909"/>
        </w:trPr>
        <w:tc>
          <w:tcPr>
            <w:tcW w:w="1701" w:type="dxa"/>
          </w:tcPr>
          <w:p w14:paraId="4B199ACD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791DD58" w14:textId="6A2396C1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lastRenderedPageBreak/>
              <w:t>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1E5744D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AAB8710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1694987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F369C48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0548EBA" w14:textId="0D1640A3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9BA75D2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146D380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6F450C2" w14:textId="452CCA03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lastRenderedPageBreak/>
              <w:t>(podać podstawę dysponowania)</w:t>
            </w:r>
          </w:p>
        </w:tc>
      </w:tr>
      <w:tr w:rsidR="009A66DB" w:rsidRPr="00A87FF1" w14:paraId="06889DC2" w14:textId="77777777" w:rsidTr="000648D3">
        <w:trPr>
          <w:trHeight w:val="909"/>
        </w:trPr>
        <w:tc>
          <w:tcPr>
            <w:tcW w:w="1701" w:type="dxa"/>
          </w:tcPr>
          <w:p w14:paraId="0C3F6FFA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B76FF5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04F00CE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1DEA531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5743825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69ABA22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0DB3454C" w14:textId="38E38A43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C3BF300" w14:textId="43D4FE56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72E6057D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D6D78FA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BC716AA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FBD5DBC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176259D" w14:textId="2EC1D761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D707529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E4B8654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C8DC9EF" w14:textId="726D1596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23FDFAC7" w14:textId="77777777" w:rsidTr="000648D3">
        <w:trPr>
          <w:trHeight w:val="909"/>
        </w:trPr>
        <w:tc>
          <w:tcPr>
            <w:tcW w:w="1701" w:type="dxa"/>
          </w:tcPr>
          <w:p w14:paraId="5A44AFB5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18A5D76" w14:textId="13F838E2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430686A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022573E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079A9DB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762993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18159F67" w14:textId="6E25BF45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927B639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38681CC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090F46F" w14:textId="1A2E47D4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304D4F56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936955">
        <w:rPr>
          <w:rFonts w:ascii="Verdana" w:hAnsi="Verdana"/>
          <w:sz w:val="16"/>
          <w:szCs w:val="16"/>
          <w:lang w:eastAsia="ar-SA"/>
        </w:rPr>
        <w:t xml:space="preserve">45 </w:t>
      </w:r>
      <w:r w:rsidRPr="00A87FF1">
        <w:rPr>
          <w:rFonts w:ascii="Verdana" w:hAnsi="Verdana"/>
          <w:sz w:val="16"/>
          <w:szCs w:val="16"/>
          <w:lang w:eastAsia="ar-SA"/>
        </w:rPr>
        <w:t>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15050" w14:textId="77777777" w:rsidR="00D023BD" w:rsidRDefault="00D023BD">
      <w:r>
        <w:separator/>
      </w:r>
    </w:p>
  </w:endnote>
  <w:endnote w:type="continuationSeparator" w:id="0">
    <w:p w14:paraId="772A1FBB" w14:textId="77777777" w:rsidR="00D023BD" w:rsidRDefault="00D0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EF905" w14:textId="77777777" w:rsidR="00D023BD" w:rsidRDefault="00D023BD">
      <w:r>
        <w:separator/>
      </w:r>
    </w:p>
  </w:footnote>
  <w:footnote w:type="continuationSeparator" w:id="0">
    <w:p w14:paraId="1B606499" w14:textId="77777777" w:rsidR="00D023BD" w:rsidRDefault="00D023BD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70D3B"/>
    <w:rsid w:val="001D0F1F"/>
    <w:rsid w:val="001E44C8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43701"/>
    <w:rsid w:val="00372BE3"/>
    <w:rsid w:val="0037318F"/>
    <w:rsid w:val="00383A1D"/>
    <w:rsid w:val="003B441C"/>
    <w:rsid w:val="003C4112"/>
    <w:rsid w:val="003D1FF9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54730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36955"/>
    <w:rsid w:val="009559C0"/>
    <w:rsid w:val="009616AA"/>
    <w:rsid w:val="00962694"/>
    <w:rsid w:val="00981D5A"/>
    <w:rsid w:val="00987E4B"/>
    <w:rsid w:val="00990D25"/>
    <w:rsid w:val="009A66DB"/>
    <w:rsid w:val="009E4F5D"/>
    <w:rsid w:val="009E7562"/>
    <w:rsid w:val="009F29AA"/>
    <w:rsid w:val="009F61B4"/>
    <w:rsid w:val="00A64F19"/>
    <w:rsid w:val="00A84472"/>
    <w:rsid w:val="00A844AF"/>
    <w:rsid w:val="00A87FF1"/>
    <w:rsid w:val="00AB52ED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023BD"/>
    <w:rsid w:val="00D1547F"/>
    <w:rsid w:val="00D22664"/>
    <w:rsid w:val="00D67C47"/>
    <w:rsid w:val="00D76ABA"/>
    <w:rsid w:val="00D93916"/>
    <w:rsid w:val="00DE7EDF"/>
    <w:rsid w:val="00E35DB9"/>
    <w:rsid w:val="00E57D8D"/>
    <w:rsid w:val="00E74DEC"/>
    <w:rsid w:val="00E84376"/>
    <w:rsid w:val="00E97FEE"/>
    <w:rsid w:val="00EE1149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1424</Words>
  <Characters>8546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2025-09-26T12:18:00Z</cp:lastPrinted>
  <dcterms:created xsi:type="dcterms:W3CDTF">2026-05-29T09:40:00Z</dcterms:created>
  <dcterms:modified xsi:type="dcterms:W3CDTF">2026-05-29T09:40:00Z</dcterms:modified>
</cp:coreProperties>
</file>