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C3FCE" w14:textId="4F068F0A" w:rsidR="008D2AB8" w:rsidRPr="002508B5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sz w:val="18"/>
          <w:szCs w:val="18"/>
        </w:rPr>
        <w:t xml:space="preserve">Załącznik nr </w:t>
      </w:r>
      <w:r w:rsidR="00012286" w:rsidRPr="002508B5">
        <w:rPr>
          <w:rFonts w:ascii="Verdana" w:hAnsi="Verdana"/>
          <w:sz w:val="18"/>
          <w:szCs w:val="18"/>
        </w:rPr>
        <w:t>1</w:t>
      </w:r>
    </w:p>
    <w:p w14:paraId="2D988E6A" w14:textId="77777777" w:rsidR="008D2AB8" w:rsidRPr="002508B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09C4469" w14:textId="77777777" w:rsidR="008D2AB8" w:rsidRPr="002508B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FORMULARZ OFERTY</w:t>
      </w:r>
    </w:p>
    <w:p w14:paraId="15F94A10" w14:textId="77777777" w:rsidR="008D2AB8" w:rsidRPr="002508B5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A151AC1" w14:textId="0031ABCA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WYKONAWCY:…………………………………………………………………………………………………………………………..</w:t>
      </w:r>
    </w:p>
    <w:p w14:paraId="56B03960" w14:textId="61E921C6" w:rsidR="0004645A" w:rsidRPr="002508B5" w:rsidRDefault="0004645A" w:rsidP="0004645A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……………………………………………………………………………………………………………………………….</w:t>
      </w:r>
    </w:p>
    <w:p w14:paraId="4195FADB" w14:textId="0D296FE0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ADRES:…………………………………………………………………………………………………………………………………………………..</w:t>
      </w:r>
    </w:p>
    <w:p w14:paraId="31C57B60" w14:textId="0BDCCEAB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…………………………….........................................................................................</w:t>
      </w:r>
    </w:p>
    <w:p w14:paraId="001AE739" w14:textId="43A9C299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  <w:lang w:val="de-DE"/>
        </w:rPr>
        <w:t>TEL.</w:t>
      </w: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………………………………………………………………………………………………………………………………………………………….</w:t>
      </w:r>
    </w:p>
    <w:p w14:paraId="232524EA" w14:textId="1AF18898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  <w:lang w:val="de-DE"/>
        </w:rPr>
        <w:t xml:space="preserve">FAX </w:t>
      </w: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6305E91E" w14:textId="278F2BE2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2508B5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74CD1064" w14:textId="6FDA5C1A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2508B5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5774E132" w14:textId="23238EB4" w:rsidR="008D2AB8" w:rsidRPr="002508B5" w:rsidRDefault="0004645A" w:rsidP="0004645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…………………………………………………………………………………………………………………………………..</w:t>
      </w:r>
    </w:p>
    <w:p w14:paraId="39F03047" w14:textId="77777777" w:rsidR="008D2AB8" w:rsidRPr="002508B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Do: Nazwa i siedziba Zamawiającego:</w:t>
      </w:r>
    </w:p>
    <w:p w14:paraId="4E78E9F6" w14:textId="77777777" w:rsidR="003A1EB9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Akademia Górniczo - Hutnicza</w:t>
      </w:r>
    </w:p>
    <w:p w14:paraId="0FB457DD" w14:textId="77777777" w:rsidR="003A1EB9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im. Stanisława Staszica w Krakowie</w:t>
      </w:r>
    </w:p>
    <w:p w14:paraId="149B766E" w14:textId="77777777" w:rsidR="008D2AB8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Dział Zamówień Publicznych</w:t>
      </w:r>
      <w:r w:rsidR="008D2AB8" w:rsidRPr="002508B5">
        <w:rPr>
          <w:rFonts w:ascii="Verdana" w:hAnsi="Verdana"/>
          <w:b/>
          <w:sz w:val="18"/>
          <w:szCs w:val="18"/>
        </w:rPr>
        <w:t xml:space="preserve">  </w:t>
      </w:r>
    </w:p>
    <w:p w14:paraId="2B1B15D5" w14:textId="77777777" w:rsidR="008D2AB8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Al. Mickiewicza</w:t>
      </w:r>
      <w:r w:rsidR="008D2AB8" w:rsidRPr="002508B5">
        <w:rPr>
          <w:rFonts w:ascii="Verdana" w:hAnsi="Verdana"/>
          <w:b/>
          <w:sz w:val="18"/>
          <w:szCs w:val="18"/>
        </w:rPr>
        <w:t xml:space="preserve"> </w:t>
      </w:r>
      <w:r w:rsidRPr="002508B5">
        <w:rPr>
          <w:rFonts w:ascii="Verdana" w:hAnsi="Verdana"/>
          <w:b/>
          <w:sz w:val="18"/>
          <w:szCs w:val="18"/>
        </w:rPr>
        <w:t>30</w:t>
      </w:r>
      <w:r w:rsidR="008D2AB8" w:rsidRPr="002508B5">
        <w:rPr>
          <w:rFonts w:ascii="Verdana" w:hAnsi="Verdana"/>
          <w:b/>
          <w:sz w:val="18"/>
          <w:szCs w:val="18"/>
        </w:rPr>
        <w:t xml:space="preserve"> </w:t>
      </w:r>
    </w:p>
    <w:p w14:paraId="492144E0" w14:textId="77777777" w:rsidR="008D2AB8" w:rsidRPr="002508B5" w:rsidRDefault="003A1EB9" w:rsidP="008D2AB8">
      <w:pPr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30-059</w:t>
      </w:r>
      <w:r w:rsidR="008D2AB8" w:rsidRPr="002508B5">
        <w:rPr>
          <w:rFonts w:ascii="Verdana" w:hAnsi="Verdana"/>
          <w:b/>
          <w:sz w:val="18"/>
          <w:szCs w:val="18"/>
        </w:rPr>
        <w:t xml:space="preserve"> </w:t>
      </w:r>
      <w:r w:rsidRPr="002508B5">
        <w:rPr>
          <w:rFonts w:ascii="Verdana" w:hAnsi="Verdana"/>
          <w:b/>
          <w:sz w:val="18"/>
          <w:szCs w:val="18"/>
        </w:rPr>
        <w:t>Kraków</w:t>
      </w:r>
      <w:r w:rsidR="008D2AB8" w:rsidRPr="002508B5">
        <w:rPr>
          <w:rFonts w:ascii="Verdana" w:hAnsi="Verdana"/>
          <w:b/>
          <w:sz w:val="18"/>
          <w:szCs w:val="18"/>
        </w:rPr>
        <w:t xml:space="preserve">,  </w:t>
      </w:r>
    </w:p>
    <w:p w14:paraId="1C5C1D91" w14:textId="77777777" w:rsidR="008D2AB8" w:rsidRPr="002508B5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0309078" w14:textId="6A4D4775" w:rsidR="008D2AB8" w:rsidRPr="002508B5" w:rsidRDefault="008D2AB8" w:rsidP="00CB37E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122286" w:rsidRPr="00122286">
        <w:rPr>
          <w:rFonts w:ascii="Verdana" w:hAnsi="Verdana"/>
          <w:b/>
          <w:sz w:val="18"/>
          <w:szCs w:val="18"/>
        </w:rPr>
        <w:t>Dostawa krzeseł dla Miasteczka Studenckiego AGH - KC-DE-zp.25.263.2026</w:t>
      </w:r>
      <w:r w:rsidR="00122286">
        <w:rPr>
          <w:rFonts w:ascii="Verdana" w:hAnsi="Verdana"/>
          <w:b/>
          <w:sz w:val="18"/>
          <w:szCs w:val="18"/>
        </w:rPr>
        <w:t xml:space="preserve">, </w:t>
      </w:r>
      <w:r w:rsidRPr="002508B5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1679"/>
        <w:gridCol w:w="1701"/>
        <w:gridCol w:w="851"/>
        <w:gridCol w:w="1134"/>
        <w:gridCol w:w="1275"/>
        <w:gridCol w:w="1134"/>
        <w:gridCol w:w="1418"/>
      </w:tblGrid>
      <w:tr w:rsidR="005D790A" w:rsidRPr="0063708A" w14:paraId="0159F29A" w14:textId="77777777" w:rsidTr="00F5237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9AC18" w14:textId="77777777" w:rsidR="004B50EB" w:rsidRPr="0063708A" w:rsidRDefault="004B50EB" w:rsidP="00F52375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bookmarkStart w:id="1" w:name="_Hlk170207756"/>
            <w:r w:rsidRPr="0063708A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BF201" w14:textId="77777777" w:rsidR="004B50EB" w:rsidRPr="0063708A" w:rsidRDefault="004B50EB" w:rsidP="00F52375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sz w:val="18"/>
                <w:szCs w:val="18"/>
              </w:rPr>
              <w:t>Nazwa produktu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526D1" w14:textId="35EB357B" w:rsidR="004B50EB" w:rsidRPr="0063708A" w:rsidRDefault="004B50EB" w:rsidP="00F52375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sz w:val="18"/>
                <w:szCs w:val="18"/>
              </w:rPr>
              <w:t>Producent</w:t>
            </w:r>
            <w:r w:rsidR="00122A96">
              <w:rPr>
                <w:rFonts w:ascii="Verdana" w:hAnsi="Verdana"/>
                <w:b/>
                <w:sz w:val="18"/>
                <w:szCs w:val="18"/>
              </w:rPr>
              <w:t xml:space="preserve"> i</w:t>
            </w:r>
            <w:r w:rsidRPr="0063708A">
              <w:rPr>
                <w:rFonts w:ascii="Verdana" w:hAnsi="Verdana"/>
                <w:b/>
                <w:sz w:val="18"/>
                <w:szCs w:val="18"/>
              </w:rPr>
              <w:t xml:space="preserve"> model</w:t>
            </w:r>
            <w:r w:rsidR="00122A96">
              <w:rPr>
                <w:rFonts w:ascii="Verdana" w:hAnsi="Verdana"/>
                <w:b/>
                <w:sz w:val="18"/>
                <w:szCs w:val="18"/>
              </w:rPr>
              <w:t xml:space="preserve"> lub wyrób własny</w:t>
            </w:r>
            <w:r w:rsidR="006E2D6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6E2D6C" w:rsidRPr="0063708A">
              <w:rPr>
                <w:rFonts w:ascii="Verdana" w:eastAsia="SimSun" w:hAnsi="Verdana" w:cs="Verdana"/>
                <w:color w:val="FF0000"/>
                <w:kern w:val="2"/>
                <w:sz w:val="16"/>
                <w:szCs w:val="16"/>
                <w:lang w:eastAsia="zh-CN" w:bidi="hi-IN"/>
              </w:rPr>
              <w:t>*)</w:t>
            </w:r>
          </w:p>
          <w:p w14:paraId="25CFEFAD" w14:textId="12AB9E18" w:rsidR="00C0672E" w:rsidRPr="0063708A" w:rsidRDefault="00C0672E" w:rsidP="00F52375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F83B1" w14:textId="77777777" w:rsidR="004B50EB" w:rsidRDefault="004B50EB" w:rsidP="00F52375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  <w:p w14:paraId="352A751F" w14:textId="79611958" w:rsidR="006E2D6C" w:rsidRPr="0063708A" w:rsidRDefault="006E2D6C" w:rsidP="00F52375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(szt.)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C05B9" w14:textId="4DE382EA" w:rsidR="004B50EB" w:rsidRPr="0063708A" w:rsidRDefault="004B50EB" w:rsidP="00F52375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sz w:val="18"/>
                <w:szCs w:val="18"/>
              </w:rPr>
              <w:t>Cena jedn</w:t>
            </w:r>
            <w:r w:rsidR="006E2D6C">
              <w:rPr>
                <w:rFonts w:ascii="Verdana" w:hAnsi="Verdana"/>
                <w:b/>
                <w:sz w:val="18"/>
                <w:szCs w:val="18"/>
              </w:rPr>
              <w:t>.</w:t>
            </w:r>
            <w:r w:rsidRPr="0063708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6E2D6C">
              <w:rPr>
                <w:rFonts w:ascii="Verdana" w:hAnsi="Verdana"/>
                <w:b/>
                <w:sz w:val="18"/>
                <w:szCs w:val="18"/>
              </w:rPr>
              <w:t>(</w:t>
            </w:r>
            <w:r w:rsidR="006E2D6C" w:rsidRPr="0063708A">
              <w:rPr>
                <w:rFonts w:ascii="Verdana" w:hAnsi="Verdana"/>
                <w:b/>
                <w:sz w:val="18"/>
                <w:szCs w:val="18"/>
              </w:rPr>
              <w:t>N</w:t>
            </w:r>
            <w:r w:rsidRPr="0063708A">
              <w:rPr>
                <w:rFonts w:ascii="Verdana" w:hAnsi="Verdana"/>
                <w:b/>
                <w:sz w:val="18"/>
                <w:szCs w:val="18"/>
              </w:rPr>
              <w:t>etto</w:t>
            </w:r>
            <w:r w:rsidR="006E2D6C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4D6A" w14:textId="4DB1859F" w:rsidR="004B50EB" w:rsidRPr="0063708A" w:rsidRDefault="004B50EB" w:rsidP="00F52375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sz w:val="18"/>
                <w:szCs w:val="18"/>
              </w:rPr>
              <w:t xml:space="preserve">Wartość </w:t>
            </w:r>
            <w:r w:rsidR="006E2D6C">
              <w:rPr>
                <w:rFonts w:ascii="Verdana" w:hAnsi="Verdana"/>
                <w:b/>
                <w:sz w:val="18"/>
                <w:szCs w:val="18"/>
              </w:rPr>
              <w:t>(</w:t>
            </w:r>
            <w:r w:rsidRPr="0063708A">
              <w:rPr>
                <w:rFonts w:ascii="Verdana" w:hAnsi="Verdana"/>
                <w:b/>
                <w:sz w:val="18"/>
                <w:szCs w:val="18"/>
              </w:rPr>
              <w:t>netto</w:t>
            </w:r>
            <w:r w:rsidR="006E2D6C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D916" w14:textId="77777777" w:rsidR="004B50EB" w:rsidRPr="0063708A" w:rsidRDefault="004B50EB" w:rsidP="00F52375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70B51" w14:textId="34D3BED1" w:rsidR="004B50EB" w:rsidRPr="0063708A" w:rsidRDefault="004B50EB" w:rsidP="00F52375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sz w:val="18"/>
                <w:szCs w:val="18"/>
              </w:rPr>
              <w:t xml:space="preserve">Wartość </w:t>
            </w:r>
            <w:r w:rsidR="006E2D6C">
              <w:rPr>
                <w:rFonts w:ascii="Verdana" w:hAnsi="Verdana"/>
                <w:b/>
                <w:sz w:val="18"/>
                <w:szCs w:val="18"/>
              </w:rPr>
              <w:t>(</w:t>
            </w:r>
            <w:r w:rsidRPr="0063708A">
              <w:rPr>
                <w:rFonts w:ascii="Verdana" w:hAnsi="Verdana"/>
                <w:b/>
                <w:sz w:val="18"/>
                <w:szCs w:val="18"/>
              </w:rPr>
              <w:t>brutto</w:t>
            </w:r>
            <w:r w:rsidR="006E2D6C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</w:tr>
      <w:tr w:rsidR="005D790A" w:rsidRPr="0063708A" w14:paraId="1AF7F811" w14:textId="77777777" w:rsidTr="00F52375">
        <w:trPr>
          <w:trHeight w:val="714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EA50" w14:textId="77777777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63708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8C3B3" w14:textId="2840967B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bCs/>
                <w:sz w:val="18"/>
                <w:szCs w:val="18"/>
              </w:rPr>
              <w:t xml:space="preserve">Krzesła </w:t>
            </w:r>
            <w:r w:rsidR="0034649B" w:rsidRPr="0063708A">
              <w:rPr>
                <w:rFonts w:ascii="Verdana" w:hAnsi="Verdana"/>
                <w:b/>
                <w:bCs/>
                <w:sz w:val="18"/>
                <w:szCs w:val="18"/>
              </w:rPr>
              <w:t>tapicerowan</w:t>
            </w:r>
            <w:r w:rsidR="005E4E3A" w:rsidRPr="0063708A">
              <w:rPr>
                <w:rFonts w:ascii="Verdana" w:hAnsi="Verdana"/>
                <w:b/>
                <w:bCs/>
                <w:sz w:val="18"/>
                <w:szCs w:val="18"/>
              </w:rPr>
              <w:t>e</w:t>
            </w:r>
            <w:r w:rsidR="0034649B" w:rsidRPr="0063708A">
              <w:rPr>
                <w:rFonts w:ascii="Verdana" w:hAnsi="Verdana"/>
                <w:b/>
                <w:bCs/>
                <w:sz w:val="18"/>
                <w:szCs w:val="18"/>
              </w:rPr>
              <w:t xml:space="preserve"> na stelażu stalowym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E505" w14:textId="48CF0F9B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sz w:val="18"/>
                <w:szCs w:val="18"/>
              </w:rPr>
              <w:t>Producent: ……………</w:t>
            </w:r>
            <w:r w:rsidR="006E2D6C">
              <w:rPr>
                <w:rFonts w:ascii="Verdana" w:hAnsi="Verdana"/>
                <w:b/>
                <w:sz w:val="18"/>
                <w:szCs w:val="18"/>
              </w:rPr>
              <w:t>……</w:t>
            </w:r>
          </w:p>
          <w:p w14:paraId="067C8EE8" w14:textId="4A9690F7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sz w:val="18"/>
                <w:szCs w:val="18"/>
              </w:rPr>
              <w:t>Model: ……</w:t>
            </w:r>
            <w:r w:rsidR="006E2D6C">
              <w:rPr>
                <w:rFonts w:ascii="Verdana" w:hAnsi="Verdana"/>
                <w:b/>
                <w:sz w:val="18"/>
                <w:szCs w:val="18"/>
              </w:rPr>
              <w:t>……………</w:t>
            </w:r>
          </w:p>
          <w:p w14:paraId="47F86C30" w14:textId="7B71582A" w:rsidR="00A314C0" w:rsidRPr="0063708A" w:rsidRDefault="00A314C0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  <w:r w:rsidRPr="0063708A">
              <w:rPr>
                <w:rFonts w:ascii="Verdana" w:eastAsia="SimSun" w:hAnsi="Verdana" w:cs="Verdana"/>
                <w:color w:val="FF0000"/>
                <w:kern w:val="2"/>
                <w:sz w:val="16"/>
                <w:szCs w:val="16"/>
                <w:lang w:eastAsia="zh-CN" w:bidi="hi-IN"/>
              </w:rPr>
              <w:t>*)</w:t>
            </w:r>
            <w:r w:rsidRPr="0063708A">
              <w:rPr>
                <w:rFonts w:ascii="Verdana" w:eastAsia="SimSun" w:hAnsi="Verdana" w:cs="Verdana"/>
                <w:kern w:val="2"/>
                <w:sz w:val="16"/>
                <w:szCs w:val="16"/>
                <w:lang w:eastAsia="zh-CN" w:bidi="hi-IN"/>
              </w:rPr>
              <w:t xml:space="preserve"> W przypadku, gdy wykonawca jest producentem oferowanego </w:t>
            </w:r>
            <w:r w:rsidR="0034649B" w:rsidRPr="0063708A">
              <w:rPr>
                <w:rFonts w:ascii="Verdana" w:eastAsia="SimSun" w:hAnsi="Verdana" w:cs="Verdana"/>
                <w:kern w:val="2"/>
                <w:sz w:val="16"/>
                <w:szCs w:val="16"/>
                <w:lang w:eastAsia="zh-CN" w:bidi="hi-IN"/>
              </w:rPr>
              <w:t xml:space="preserve">krzesła </w:t>
            </w:r>
            <w:r w:rsidRPr="0063708A">
              <w:rPr>
                <w:rFonts w:ascii="Verdana" w:eastAsia="SimSun" w:hAnsi="Verdana" w:cs="Verdana"/>
                <w:kern w:val="2"/>
                <w:sz w:val="16"/>
                <w:szCs w:val="16"/>
                <w:lang w:eastAsia="zh-CN" w:bidi="hi-IN"/>
              </w:rPr>
              <w:t>można użyć określenia „wyrób własny”.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B5631" w14:textId="092DE764" w:rsidR="004B50EB" w:rsidRPr="0063708A" w:rsidRDefault="005E4E3A" w:rsidP="00F52375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bCs/>
                <w:sz w:val="18"/>
                <w:szCs w:val="18"/>
              </w:rPr>
              <w:t>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46BA" w14:textId="77777777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3EDC" w14:textId="77777777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7056" w14:textId="77777777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7B2C" w14:textId="77777777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5D790A" w:rsidRPr="0063708A" w14:paraId="17A11D7A" w14:textId="77777777" w:rsidTr="00F52375">
        <w:trPr>
          <w:trHeight w:val="47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2A43" w14:textId="7F8316F7" w:rsidR="004B50EB" w:rsidRPr="0063708A" w:rsidRDefault="005E4E3A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bookmarkStart w:id="2" w:name="_Hlk170207733"/>
            <w:r w:rsidRPr="0063708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00DE" w14:textId="0D26132A" w:rsidR="004B50EB" w:rsidRPr="0063708A" w:rsidRDefault="005E4E3A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bCs/>
                <w:sz w:val="18"/>
                <w:szCs w:val="18"/>
              </w:rPr>
              <w:t>Krzesła tapicerowane z podłokietnikiem na stelażu stalowym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F7C1" w14:textId="411299E8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sz w:val="18"/>
                <w:szCs w:val="18"/>
              </w:rPr>
              <w:t>Producent: ……………</w:t>
            </w:r>
            <w:r w:rsidR="006E2D6C">
              <w:rPr>
                <w:rFonts w:ascii="Verdana" w:hAnsi="Verdana"/>
                <w:b/>
                <w:sz w:val="18"/>
                <w:szCs w:val="18"/>
              </w:rPr>
              <w:t>……</w:t>
            </w:r>
          </w:p>
          <w:p w14:paraId="5CF0D1FE" w14:textId="01A72410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sz w:val="18"/>
                <w:szCs w:val="18"/>
              </w:rPr>
              <w:t>Model: ……</w:t>
            </w:r>
            <w:r w:rsidR="006E2D6C">
              <w:rPr>
                <w:rFonts w:ascii="Verdana" w:hAnsi="Verdana"/>
                <w:b/>
                <w:sz w:val="18"/>
                <w:szCs w:val="18"/>
              </w:rPr>
              <w:t>……………</w:t>
            </w:r>
          </w:p>
          <w:p w14:paraId="443204CA" w14:textId="501E6702" w:rsidR="00A314C0" w:rsidRPr="0063708A" w:rsidRDefault="00CD6F9C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63708A">
              <w:rPr>
                <w:rFonts w:ascii="Verdana" w:eastAsia="SimSun" w:hAnsi="Verdana" w:cs="Verdana"/>
                <w:color w:val="FF0000"/>
                <w:kern w:val="2"/>
                <w:sz w:val="16"/>
                <w:szCs w:val="16"/>
                <w:lang w:eastAsia="zh-CN" w:bidi="hi-IN"/>
              </w:rPr>
              <w:t>*)</w:t>
            </w:r>
            <w:r w:rsidRPr="0063708A">
              <w:rPr>
                <w:rFonts w:ascii="Verdana" w:eastAsia="SimSun" w:hAnsi="Verdana" w:cs="Verdana"/>
                <w:kern w:val="2"/>
                <w:sz w:val="16"/>
                <w:szCs w:val="16"/>
                <w:lang w:eastAsia="zh-CN" w:bidi="hi-IN"/>
              </w:rPr>
              <w:t xml:space="preserve"> W przypadku, gdy wykonawca jest producentem oferowanego krzesła można użyć określenia „wyrób własny”.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E7F71" w14:textId="041F37EF" w:rsidR="004B50EB" w:rsidRPr="0063708A" w:rsidRDefault="004B50EB" w:rsidP="00F52375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E585" w14:textId="77777777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067E" w14:textId="77777777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EE2F" w14:textId="77777777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55D1" w14:textId="77777777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bookmarkEnd w:id="1"/>
      <w:bookmarkEnd w:id="2"/>
      <w:tr w:rsidR="005D790A" w:rsidRPr="002508B5" w14:paraId="279B7412" w14:textId="77777777" w:rsidTr="00F52375">
        <w:trPr>
          <w:trHeight w:val="714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0FC31" w14:textId="6519ACAF" w:rsidR="004B50EB" w:rsidRPr="0063708A" w:rsidRDefault="005E4E3A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63708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79A1F" w14:textId="028C739D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bCs/>
                <w:sz w:val="18"/>
                <w:szCs w:val="18"/>
              </w:rPr>
              <w:t xml:space="preserve">Krzesła </w:t>
            </w:r>
            <w:r w:rsidR="00486B48" w:rsidRPr="0063708A">
              <w:rPr>
                <w:rFonts w:ascii="Verdana" w:hAnsi="Verdana"/>
                <w:b/>
                <w:bCs/>
                <w:sz w:val="18"/>
                <w:szCs w:val="18"/>
              </w:rPr>
              <w:t xml:space="preserve">z siedziskiem i oparciem ze </w:t>
            </w:r>
            <w:r w:rsidR="00486B48" w:rsidRPr="0063708A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sklejki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90A6" w14:textId="68367904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sz w:val="18"/>
                <w:szCs w:val="18"/>
              </w:rPr>
              <w:lastRenderedPageBreak/>
              <w:t>Producent: ……………</w:t>
            </w:r>
            <w:r w:rsidR="006E2D6C">
              <w:rPr>
                <w:rFonts w:ascii="Verdana" w:hAnsi="Verdana"/>
                <w:b/>
                <w:sz w:val="18"/>
                <w:szCs w:val="18"/>
              </w:rPr>
              <w:t>……</w:t>
            </w:r>
          </w:p>
          <w:p w14:paraId="4FB63B68" w14:textId="0CCD8212" w:rsidR="004B50EB" w:rsidRPr="0063708A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sz w:val="18"/>
                <w:szCs w:val="18"/>
              </w:rPr>
              <w:t xml:space="preserve">Model: </w:t>
            </w:r>
            <w:r w:rsidRPr="0063708A">
              <w:rPr>
                <w:rFonts w:ascii="Verdana" w:hAnsi="Verdana"/>
                <w:b/>
                <w:sz w:val="18"/>
                <w:szCs w:val="18"/>
              </w:rPr>
              <w:lastRenderedPageBreak/>
              <w:t>……</w:t>
            </w:r>
            <w:r w:rsidR="006E2D6C">
              <w:rPr>
                <w:rFonts w:ascii="Verdana" w:hAnsi="Verdana"/>
                <w:b/>
                <w:sz w:val="18"/>
                <w:szCs w:val="18"/>
              </w:rPr>
              <w:t>……………</w:t>
            </w:r>
          </w:p>
          <w:p w14:paraId="28F08B8D" w14:textId="1526BCF9" w:rsidR="00A314C0" w:rsidRPr="0063708A" w:rsidRDefault="00CD6F9C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63708A">
              <w:rPr>
                <w:rFonts w:ascii="Verdana" w:eastAsia="SimSun" w:hAnsi="Verdana" w:cs="Verdana"/>
                <w:color w:val="FF0000"/>
                <w:kern w:val="2"/>
                <w:sz w:val="16"/>
                <w:szCs w:val="16"/>
                <w:lang w:eastAsia="zh-CN" w:bidi="hi-IN"/>
              </w:rPr>
              <w:t>*)</w:t>
            </w:r>
            <w:r w:rsidRPr="0063708A">
              <w:rPr>
                <w:rFonts w:ascii="Verdana" w:eastAsia="SimSun" w:hAnsi="Verdana" w:cs="Verdana"/>
                <w:kern w:val="2"/>
                <w:sz w:val="16"/>
                <w:szCs w:val="16"/>
                <w:lang w:eastAsia="zh-CN" w:bidi="hi-IN"/>
              </w:rPr>
              <w:t xml:space="preserve"> W przypadku, gdy wykonawca jest producentem oferowanego krzesła można użyć określenia „wyrób własny”.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67677" w14:textId="4303AA6E" w:rsidR="004B50EB" w:rsidRDefault="005E4E3A" w:rsidP="00F52375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3708A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8FB0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58AE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1442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E3FF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5D790A" w:rsidRPr="002508B5" w14:paraId="47832CBD" w14:textId="77777777" w:rsidTr="00F52375">
        <w:trPr>
          <w:trHeight w:val="47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284F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1E04" w14:textId="00CB6436" w:rsidR="004B50EB" w:rsidRDefault="004B50EB" w:rsidP="00F52375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4596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65EF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83E84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5CEE4EF8" w14:textId="77777777" w:rsidR="00721E05" w:rsidRPr="002508B5" w:rsidRDefault="00721E05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66A0829" w14:textId="45EDC02C" w:rsidR="006E2D6C" w:rsidRDefault="006E2D6C" w:rsidP="006E2D6C">
      <w:pPr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>Cena netto za całość zamówienia: …………………………………………………………………………………………………………</w:t>
      </w:r>
    </w:p>
    <w:p w14:paraId="2CC7B1B0" w14:textId="77777777" w:rsidR="006E2D6C" w:rsidRDefault="006E2D6C" w:rsidP="006E2D6C">
      <w:pPr>
        <w:rPr>
          <w:rFonts w:ascii="Verdana" w:hAnsi="Verdana"/>
          <w:i/>
          <w:iCs/>
          <w:sz w:val="18"/>
          <w:szCs w:val="18"/>
        </w:rPr>
      </w:pPr>
    </w:p>
    <w:p w14:paraId="03F86789" w14:textId="129F4D8D" w:rsidR="006E2D6C" w:rsidRDefault="006E2D6C" w:rsidP="006E2D6C">
      <w:pPr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>słownie: ……………………………………………………………………………………………………………………………………………………</w:t>
      </w:r>
    </w:p>
    <w:p w14:paraId="6BA8A7E4" w14:textId="77777777" w:rsidR="006E2D6C" w:rsidRDefault="006E2D6C" w:rsidP="006E2D6C">
      <w:pPr>
        <w:widowControl w:val="0"/>
        <w:spacing w:line="264" w:lineRule="auto"/>
        <w:ind w:right="1"/>
        <w:rPr>
          <w:rFonts w:ascii="Verdana" w:hAnsi="Verdana"/>
          <w:i/>
          <w:iCs/>
          <w:sz w:val="18"/>
          <w:szCs w:val="18"/>
        </w:rPr>
      </w:pPr>
    </w:p>
    <w:p w14:paraId="403DCDB7" w14:textId="545E7E36" w:rsidR="006E2D6C" w:rsidRDefault="006E2D6C" w:rsidP="006E2D6C">
      <w:pPr>
        <w:widowControl w:val="0"/>
        <w:spacing w:line="264" w:lineRule="auto"/>
        <w:ind w:right="1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Cena brutto za całość zamówienia: ……………………………………………………………………………………………………… </w:t>
      </w:r>
    </w:p>
    <w:p w14:paraId="1E09B0F0" w14:textId="77777777" w:rsidR="006E2D6C" w:rsidRDefault="006E2D6C" w:rsidP="006E2D6C">
      <w:pPr>
        <w:widowControl w:val="0"/>
        <w:spacing w:line="264" w:lineRule="auto"/>
        <w:ind w:right="1"/>
        <w:rPr>
          <w:rFonts w:ascii="Verdana" w:hAnsi="Verdana"/>
          <w:i/>
          <w:iCs/>
          <w:sz w:val="18"/>
          <w:szCs w:val="18"/>
        </w:rPr>
      </w:pPr>
    </w:p>
    <w:p w14:paraId="46F2D490" w14:textId="0F0EA5E3" w:rsidR="006E2D6C" w:rsidRDefault="006E2D6C" w:rsidP="006E2D6C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>słownie: ……………………………………………………………………………………………………………………………………………………</w:t>
      </w:r>
    </w:p>
    <w:p w14:paraId="6CD16962" w14:textId="77777777" w:rsidR="006E2D6C" w:rsidRDefault="006E2D6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FEC9BFA" w14:textId="0FAE4DAF" w:rsidR="008D2AB8" w:rsidRPr="002508B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Termin realizacji umowy: </w:t>
      </w:r>
    </w:p>
    <w:p w14:paraId="6593829B" w14:textId="3F7EBE69" w:rsidR="00721E05" w:rsidRPr="002508B5" w:rsidRDefault="00721E0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do </w:t>
      </w:r>
      <w:r w:rsidR="00612D20">
        <w:rPr>
          <w:rFonts w:ascii="Verdana" w:hAnsi="Verdana"/>
          <w:b/>
          <w:sz w:val="18"/>
          <w:szCs w:val="18"/>
        </w:rPr>
        <w:t>30</w:t>
      </w:r>
      <w:r w:rsidRPr="002508B5">
        <w:rPr>
          <w:rFonts w:ascii="Verdana" w:hAnsi="Verdana"/>
          <w:b/>
          <w:sz w:val="18"/>
          <w:szCs w:val="18"/>
        </w:rPr>
        <w:t xml:space="preserve"> dni od daty podpisania umowy</w:t>
      </w:r>
      <w:r w:rsidR="00612D20">
        <w:rPr>
          <w:rFonts w:ascii="Verdana" w:hAnsi="Verdana"/>
          <w:b/>
          <w:sz w:val="18"/>
          <w:szCs w:val="18"/>
        </w:rPr>
        <w:t>, nie wcześniej niż 8.09.202</w:t>
      </w:r>
      <w:r w:rsidR="005E4E3A">
        <w:rPr>
          <w:rFonts w:ascii="Verdana" w:hAnsi="Verdana"/>
          <w:b/>
          <w:sz w:val="18"/>
          <w:szCs w:val="18"/>
        </w:rPr>
        <w:t xml:space="preserve">6 </w:t>
      </w:r>
      <w:r w:rsidR="00612D20">
        <w:rPr>
          <w:rFonts w:ascii="Verdana" w:hAnsi="Verdana"/>
          <w:b/>
          <w:sz w:val="18"/>
          <w:szCs w:val="18"/>
        </w:rPr>
        <w:t xml:space="preserve">r. </w:t>
      </w:r>
    </w:p>
    <w:p w14:paraId="0E2B3F5E" w14:textId="77777777" w:rsidR="0038384F" w:rsidRPr="002508B5" w:rsidRDefault="0038384F" w:rsidP="00721E05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F001CD6" w14:textId="77777777" w:rsidR="00721E05" w:rsidRPr="002508B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Okres udzielonej gwarancji wynosi:</w:t>
      </w:r>
      <w:r w:rsidRPr="002508B5">
        <w:rPr>
          <w:rFonts w:ascii="Verdana" w:hAnsi="Verdana"/>
          <w:sz w:val="18"/>
          <w:szCs w:val="18"/>
        </w:rPr>
        <w:t xml:space="preserve"> </w:t>
      </w:r>
    </w:p>
    <w:p w14:paraId="532897B7" w14:textId="182E9EC7" w:rsidR="008D2AB8" w:rsidRDefault="00721E05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b/>
          <w:bCs/>
          <w:sz w:val="18"/>
          <w:szCs w:val="18"/>
        </w:rPr>
        <w:t xml:space="preserve"> </w:t>
      </w:r>
      <w:r w:rsidR="008D2AB8" w:rsidRPr="002508B5">
        <w:rPr>
          <w:rFonts w:ascii="Verdana" w:hAnsi="Verdana"/>
          <w:b/>
          <w:bCs/>
          <w:sz w:val="18"/>
          <w:szCs w:val="18"/>
        </w:rPr>
        <w:t>……………</w:t>
      </w:r>
      <w:r w:rsidRPr="002508B5">
        <w:rPr>
          <w:rFonts w:ascii="Verdana" w:hAnsi="Verdana"/>
          <w:b/>
          <w:bCs/>
          <w:sz w:val="18"/>
          <w:szCs w:val="18"/>
        </w:rPr>
        <w:t xml:space="preserve"> miesięcy</w:t>
      </w:r>
      <w:r w:rsidRPr="002508B5">
        <w:rPr>
          <w:rFonts w:ascii="Verdana" w:hAnsi="Verdana"/>
          <w:sz w:val="18"/>
          <w:szCs w:val="18"/>
        </w:rPr>
        <w:t xml:space="preserve"> </w:t>
      </w:r>
      <w:r w:rsidR="008D2AB8" w:rsidRPr="002508B5">
        <w:rPr>
          <w:rFonts w:ascii="Verdana" w:hAnsi="Verdana"/>
          <w:sz w:val="18"/>
          <w:szCs w:val="18"/>
          <w:highlight w:val="yellow"/>
        </w:rPr>
        <w:t>(</w:t>
      </w:r>
      <w:r w:rsidR="008D2AB8" w:rsidRPr="002508B5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04EA2">
        <w:rPr>
          <w:rFonts w:ascii="Verdana" w:hAnsi="Verdana"/>
          <w:i/>
          <w:sz w:val="18"/>
          <w:szCs w:val="18"/>
        </w:rPr>
        <w:t>*)</w:t>
      </w:r>
    </w:p>
    <w:p w14:paraId="21B4A3DD" w14:textId="2811B65E" w:rsidR="00A04EA2" w:rsidRPr="00A04EA2" w:rsidRDefault="00A04EA2" w:rsidP="00A04EA2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okresu </w:t>
      </w:r>
      <w:r w:rsidRPr="000164F3">
        <w:rPr>
          <w:i/>
          <w:sz w:val="16"/>
          <w:szCs w:val="16"/>
        </w:rPr>
        <w:t>gwarancji przez Wykonawcę, Zamawiający przyjmie minimaln</w:t>
      </w:r>
      <w:r>
        <w:rPr>
          <w:i/>
          <w:sz w:val="16"/>
          <w:szCs w:val="16"/>
        </w:rPr>
        <w:t xml:space="preserve">y okres </w:t>
      </w:r>
      <w:r w:rsidRPr="00C044D5">
        <w:rPr>
          <w:i/>
          <w:sz w:val="16"/>
          <w:szCs w:val="16"/>
        </w:rPr>
        <w:t xml:space="preserve"> </w:t>
      </w:r>
      <w:r w:rsidRPr="000164F3">
        <w:rPr>
          <w:i/>
          <w:sz w:val="16"/>
          <w:szCs w:val="16"/>
        </w:rPr>
        <w:t>gwarancj</w:t>
      </w:r>
      <w:r>
        <w:rPr>
          <w:i/>
          <w:sz w:val="16"/>
          <w:szCs w:val="16"/>
        </w:rPr>
        <w:t xml:space="preserve">i wpisany w </w:t>
      </w:r>
      <w:r w:rsidR="00CD6F9C">
        <w:rPr>
          <w:i/>
          <w:sz w:val="16"/>
          <w:szCs w:val="16"/>
        </w:rPr>
        <w:t>SWZ</w:t>
      </w:r>
      <w:r>
        <w:rPr>
          <w:i/>
          <w:sz w:val="16"/>
          <w:szCs w:val="16"/>
        </w:rPr>
        <w:t xml:space="preserve"> </w:t>
      </w:r>
    </w:p>
    <w:p w14:paraId="52C9DE0C" w14:textId="77777777" w:rsidR="00A04EA2" w:rsidRPr="002508B5" w:rsidRDefault="00A04EA2" w:rsidP="00721E05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</w:p>
    <w:p w14:paraId="575135C6" w14:textId="77777777" w:rsidR="008D2AB8" w:rsidRPr="002508B5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2508B5">
        <w:rPr>
          <w:rFonts w:ascii="Verdana" w:hAnsi="Verdana"/>
          <w:sz w:val="18"/>
          <w:szCs w:val="18"/>
        </w:rPr>
        <w:t>6 marca 2018 r</w:t>
      </w:r>
      <w:r w:rsidRPr="002508B5">
        <w:rPr>
          <w:rFonts w:ascii="Verdana" w:hAnsi="Verdana"/>
          <w:sz w:val="18"/>
          <w:szCs w:val="18"/>
        </w:rPr>
        <w:t>.</w:t>
      </w:r>
      <w:r w:rsidR="00A0022B" w:rsidRPr="002508B5">
        <w:rPr>
          <w:rFonts w:ascii="Verdana" w:hAnsi="Verdana"/>
          <w:sz w:val="18"/>
          <w:szCs w:val="18"/>
        </w:rPr>
        <w:t xml:space="preserve"> Prawo przedsiębiorców, </w:t>
      </w:r>
      <w:r w:rsidRPr="002508B5">
        <w:rPr>
          <w:rFonts w:ascii="Verdana" w:hAnsi="Verdana"/>
          <w:sz w:val="18"/>
          <w:szCs w:val="18"/>
        </w:rPr>
        <w:t>należymy do małych lub średnich przedsiębiorców:</w:t>
      </w:r>
      <w:r w:rsidRPr="002508B5">
        <w:rPr>
          <w:rFonts w:ascii="Verdana" w:hAnsi="Verdana"/>
          <w:b/>
          <w:sz w:val="18"/>
          <w:szCs w:val="18"/>
        </w:rPr>
        <w:t xml:space="preserve"> TAK/NIE</w:t>
      </w:r>
    </w:p>
    <w:p w14:paraId="4846C457" w14:textId="77777777" w:rsidR="00DD5EFD" w:rsidRPr="002508B5" w:rsidRDefault="008D2AB8" w:rsidP="00DD5EF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Termin płatności: </w:t>
      </w:r>
      <w:r w:rsidR="007F6440" w:rsidRPr="002508B5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AC6B78B" w14:textId="1BDB5489" w:rsidR="00FE545C" w:rsidRPr="002508B5" w:rsidRDefault="00FE545C" w:rsidP="00DD5EF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6960F25A" w14:textId="77777777" w:rsidR="00EF5964" w:rsidRPr="002508B5" w:rsidRDefault="00EF5964" w:rsidP="00EF596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2508B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473E4E05" w14:textId="63AB740C" w:rsidR="00EF5964" w:rsidRPr="002508B5" w:rsidRDefault="00EF5964" w:rsidP="00EF59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508B5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926F9B" w:rsidRPr="002508B5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2508B5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2508B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813D1C3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B62EAC6" w14:textId="77777777" w:rsidR="00EF5964" w:rsidRPr="002508B5" w:rsidRDefault="00EF5964" w:rsidP="00EF596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D58BF7" w14:textId="77777777" w:rsidR="00EF5964" w:rsidRPr="002508B5" w:rsidRDefault="00EF5964" w:rsidP="00EF596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675B00" w14:textId="77777777" w:rsidR="00EF5964" w:rsidRPr="002508B5" w:rsidRDefault="00EF5964" w:rsidP="00EF596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F5964" w:rsidRPr="002508B5" w14:paraId="7CE06321" w14:textId="77777777" w:rsidTr="0058774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AC16D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B55CD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A978631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3F525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Nazwa podwykonawcy</w:t>
            </w:r>
            <w:r w:rsidRPr="002508B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F5964" w:rsidRPr="002508B5" w14:paraId="734B71FA" w14:textId="77777777" w:rsidTr="005877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7EF42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A400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A527E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F5964" w:rsidRPr="002508B5" w14:paraId="15422434" w14:textId="77777777" w:rsidTr="005877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08B97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7FECB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66A8B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57390DF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D897468" w14:textId="77777777" w:rsidR="00EF5964" w:rsidRPr="002508B5" w:rsidRDefault="00EF5964" w:rsidP="00EF596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2508B5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D4398DD" w14:textId="77777777" w:rsidR="00EF5964" w:rsidRPr="002508B5" w:rsidRDefault="00EF5964" w:rsidP="00EF596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508B5">
        <w:rPr>
          <w:rFonts w:ascii="Verdana" w:hAnsi="Verdana"/>
          <w:sz w:val="18"/>
          <w:szCs w:val="18"/>
        </w:rPr>
        <w:tab/>
      </w:r>
      <w:r w:rsidRPr="002508B5">
        <w:rPr>
          <w:rFonts w:ascii="Verdana" w:hAnsi="Verdana"/>
          <w:sz w:val="18"/>
          <w:szCs w:val="18"/>
        </w:rPr>
        <w:tab/>
      </w:r>
    </w:p>
    <w:p w14:paraId="254C4362" w14:textId="77777777" w:rsidR="00EF5964" w:rsidRPr="002508B5" w:rsidRDefault="00EF5964" w:rsidP="00EF596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03FB07D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2508B5">
        <w:rPr>
          <w:rFonts w:ascii="Verdana" w:hAnsi="Verdana"/>
          <w:sz w:val="18"/>
          <w:szCs w:val="18"/>
        </w:rPr>
        <w:t>ych</w:t>
      </w:r>
      <w:proofErr w:type="spellEnd"/>
      <w:r w:rsidRPr="002508B5">
        <w:rPr>
          <w:rFonts w:ascii="Verdana" w:hAnsi="Verdana"/>
          <w:sz w:val="18"/>
          <w:szCs w:val="18"/>
        </w:rPr>
        <w:t>) dokumentu(ów)</w:t>
      </w:r>
    </w:p>
    <w:p w14:paraId="76626E65" w14:textId="77777777" w:rsidR="00EF5964" w:rsidRPr="002508B5" w:rsidRDefault="00EF5964" w:rsidP="00EF5964">
      <w:p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932015E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załącznikami do niniejszej oferty są:</w:t>
      </w:r>
    </w:p>
    <w:p w14:paraId="4E6B438C" w14:textId="77777777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362EAFE" w14:textId="77777777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4DDF3C1" w14:textId="77777777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1DD1904" w14:textId="77777777" w:rsidR="00EF5964" w:rsidRPr="002508B5" w:rsidRDefault="00EF5964" w:rsidP="00EF5964">
      <w:pPr>
        <w:jc w:val="both"/>
        <w:rPr>
          <w:rFonts w:ascii="Verdana" w:hAnsi="Verdana"/>
          <w:sz w:val="18"/>
          <w:szCs w:val="18"/>
        </w:rPr>
      </w:pPr>
    </w:p>
    <w:p w14:paraId="17FEFA5D" w14:textId="591EC067" w:rsidR="00FE545C" w:rsidRPr="00CD6F9C" w:rsidRDefault="00EF5964" w:rsidP="00CD6F9C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color w:val="FF0000"/>
          <w:sz w:val="18"/>
          <w:szCs w:val="18"/>
          <w:lang w:eastAsia="zh-CN"/>
        </w:rPr>
      </w:pPr>
      <w:r w:rsidRPr="00CD6F9C">
        <w:rPr>
          <w:rFonts w:ascii="Verdana" w:hAnsi="Verdana"/>
          <w:i/>
          <w:color w:val="FF0000"/>
          <w:sz w:val="18"/>
          <w:szCs w:val="18"/>
          <w:lang w:eastAsia="zh-CN"/>
        </w:rPr>
        <w:t>Oświadczenie należy złożyć, z zachowaniem postaci elektronicznej i podpisa</w:t>
      </w:r>
      <w:r w:rsidR="00CD6F9C">
        <w:rPr>
          <w:rFonts w:ascii="Verdana" w:hAnsi="Verdana"/>
          <w:i/>
          <w:color w:val="FF0000"/>
          <w:sz w:val="18"/>
          <w:szCs w:val="18"/>
          <w:lang w:eastAsia="zh-CN"/>
        </w:rPr>
        <w:t>ć</w:t>
      </w:r>
      <w:r w:rsidRPr="00CD6F9C">
        <w:rPr>
          <w:rFonts w:ascii="Verdana" w:hAnsi="Verdana"/>
          <w:i/>
          <w:color w:val="FF0000"/>
          <w:sz w:val="18"/>
          <w:szCs w:val="18"/>
          <w:lang w:eastAsia="zh-CN"/>
        </w:rPr>
        <w:t xml:space="preserve"> kwalifikowanym podpisem elektronicznym.</w:t>
      </w:r>
    </w:p>
    <w:sectPr w:rsidR="00FE545C" w:rsidRPr="00CD6F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66E328" w14:textId="77777777" w:rsidR="005F0C5F" w:rsidRDefault="005F0C5F">
      <w:r>
        <w:separator/>
      </w:r>
    </w:p>
  </w:endnote>
  <w:endnote w:type="continuationSeparator" w:id="0">
    <w:p w14:paraId="576C915D" w14:textId="77777777" w:rsidR="005F0C5F" w:rsidRDefault="005F0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EC1CD" w14:textId="77777777" w:rsidR="003A1EB9" w:rsidRDefault="003A1E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2417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72932" w14:textId="77777777" w:rsidR="003A1EB9" w:rsidRDefault="003A1E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8A1DEA" w14:textId="77777777" w:rsidR="005F0C5F" w:rsidRDefault="005F0C5F">
      <w:r>
        <w:separator/>
      </w:r>
    </w:p>
  </w:footnote>
  <w:footnote w:type="continuationSeparator" w:id="0">
    <w:p w14:paraId="13313445" w14:textId="77777777" w:rsidR="005F0C5F" w:rsidRDefault="005F0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F2241" w14:textId="77777777" w:rsidR="003A1EB9" w:rsidRDefault="003A1E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34C8F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1B434" w14:textId="77777777" w:rsidR="003A1EB9" w:rsidRDefault="003A1E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4D3"/>
    <w:rsid w:val="0000442D"/>
    <w:rsid w:val="00012286"/>
    <w:rsid w:val="0004645A"/>
    <w:rsid w:val="000477A1"/>
    <w:rsid w:val="000704FC"/>
    <w:rsid w:val="00071CCC"/>
    <w:rsid w:val="000B731D"/>
    <w:rsid w:val="000D6134"/>
    <w:rsid w:val="000E09C7"/>
    <w:rsid w:val="000F6589"/>
    <w:rsid w:val="00106636"/>
    <w:rsid w:val="00116EC6"/>
    <w:rsid w:val="00122286"/>
    <w:rsid w:val="00122A96"/>
    <w:rsid w:val="001348D7"/>
    <w:rsid w:val="001801DD"/>
    <w:rsid w:val="00191F9E"/>
    <w:rsid w:val="001D4612"/>
    <w:rsid w:val="00207E98"/>
    <w:rsid w:val="002508B5"/>
    <w:rsid w:val="002723B0"/>
    <w:rsid w:val="00315A4A"/>
    <w:rsid w:val="0034649B"/>
    <w:rsid w:val="0038384F"/>
    <w:rsid w:val="003A1EB9"/>
    <w:rsid w:val="003F4F12"/>
    <w:rsid w:val="004802F5"/>
    <w:rsid w:val="00486B48"/>
    <w:rsid w:val="004B50EB"/>
    <w:rsid w:val="004B7300"/>
    <w:rsid w:val="004C6753"/>
    <w:rsid w:val="00541CB9"/>
    <w:rsid w:val="005871AD"/>
    <w:rsid w:val="00595C87"/>
    <w:rsid w:val="005A5348"/>
    <w:rsid w:val="005D2C65"/>
    <w:rsid w:val="005D790A"/>
    <w:rsid w:val="005E26C7"/>
    <w:rsid w:val="005E4E3A"/>
    <w:rsid w:val="005E6D94"/>
    <w:rsid w:val="005F0C5F"/>
    <w:rsid w:val="00612D20"/>
    <w:rsid w:val="0063384F"/>
    <w:rsid w:val="0063708A"/>
    <w:rsid w:val="00643C6F"/>
    <w:rsid w:val="00646202"/>
    <w:rsid w:val="0065290F"/>
    <w:rsid w:val="0065310B"/>
    <w:rsid w:val="006815F6"/>
    <w:rsid w:val="006C428B"/>
    <w:rsid w:val="006E2D6C"/>
    <w:rsid w:val="007179B9"/>
    <w:rsid w:val="00721E05"/>
    <w:rsid w:val="007748F0"/>
    <w:rsid w:val="007A4321"/>
    <w:rsid w:val="007F6440"/>
    <w:rsid w:val="00833933"/>
    <w:rsid w:val="00853083"/>
    <w:rsid w:val="008B2F0C"/>
    <w:rsid w:val="008B4928"/>
    <w:rsid w:val="008D2AB8"/>
    <w:rsid w:val="008F1C66"/>
    <w:rsid w:val="00926F9B"/>
    <w:rsid w:val="00946495"/>
    <w:rsid w:val="00970FE4"/>
    <w:rsid w:val="009B6EB0"/>
    <w:rsid w:val="00A0022B"/>
    <w:rsid w:val="00A04EA2"/>
    <w:rsid w:val="00A25C0C"/>
    <w:rsid w:val="00A314C0"/>
    <w:rsid w:val="00A32C38"/>
    <w:rsid w:val="00A346FE"/>
    <w:rsid w:val="00A47B4D"/>
    <w:rsid w:val="00A83018"/>
    <w:rsid w:val="00B774DC"/>
    <w:rsid w:val="00C0672E"/>
    <w:rsid w:val="00C33EF5"/>
    <w:rsid w:val="00C534D3"/>
    <w:rsid w:val="00C969A6"/>
    <w:rsid w:val="00CA7D36"/>
    <w:rsid w:val="00CB37EE"/>
    <w:rsid w:val="00CD6F9C"/>
    <w:rsid w:val="00D24208"/>
    <w:rsid w:val="00D52A95"/>
    <w:rsid w:val="00D60C38"/>
    <w:rsid w:val="00D6275A"/>
    <w:rsid w:val="00D66893"/>
    <w:rsid w:val="00D90ACB"/>
    <w:rsid w:val="00DC1500"/>
    <w:rsid w:val="00DD5EFD"/>
    <w:rsid w:val="00E44371"/>
    <w:rsid w:val="00E949B0"/>
    <w:rsid w:val="00EC0BEA"/>
    <w:rsid w:val="00EF5964"/>
    <w:rsid w:val="00F00591"/>
    <w:rsid w:val="00F165DB"/>
    <w:rsid w:val="00F51688"/>
    <w:rsid w:val="00F52375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7F4C33"/>
  <w15:chartTrackingRefBased/>
  <w15:docId w15:val="{9B203B8C-781D-4422-9F84-96D287BD1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B50E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E2D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D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9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C4470-7572-4CA6-AD69-2CF79776C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781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Jolanta Oleksy</cp:lastModifiedBy>
  <cp:revision>2</cp:revision>
  <cp:lastPrinted>1899-12-31T23:00:00Z</cp:lastPrinted>
  <dcterms:created xsi:type="dcterms:W3CDTF">2026-06-18T07:00:00Z</dcterms:created>
  <dcterms:modified xsi:type="dcterms:W3CDTF">2026-06-18T07:00:00Z</dcterms:modified>
</cp:coreProperties>
</file>