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29A4B" w14:textId="28CD9CD6" w:rsidR="00D34297" w:rsidRPr="00471F3F" w:rsidRDefault="00254081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54081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254081">
        <w:rPr>
          <w:rFonts w:ascii="Arial" w:hAnsi="Arial" w:cs="Arial"/>
          <w:sz w:val="24"/>
          <w:szCs w:val="24"/>
        </w:rPr>
        <w:t>2026-06-1</w:t>
      </w:r>
      <w:r w:rsidR="004F6EF0">
        <w:rPr>
          <w:rFonts w:ascii="Arial" w:hAnsi="Arial" w:cs="Arial"/>
          <w:sz w:val="24"/>
          <w:szCs w:val="24"/>
        </w:rPr>
        <w:t>9</w:t>
      </w:r>
    </w:p>
    <w:p w14:paraId="55162E53" w14:textId="77777777" w:rsidR="00D34297" w:rsidRPr="00471F3F" w:rsidRDefault="00254081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5408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EFC0263" w14:textId="77777777" w:rsidR="00D34297" w:rsidRPr="00471F3F" w:rsidRDefault="00254081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254081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54081">
        <w:rPr>
          <w:rFonts w:ascii="Arial" w:hAnsi="Arial" w:cs="Arial"/>
          <w:sz w:val="24"/>
          <w:szCs w:val="24"/>
        </w:rPr>
        <w:t>66</w:t>
      </w:r>
    </w:p>
    <w:p w14:paraId="34F480CF" w14:textId="77777777" w:rsidR="00D34297" w:rsidRPr="00471F3F" w:rsidRDefault="00254081" w:rsidP="00D34297">
      <w:pPr>
        <w:rPr>
          <w:rFonts w:ascii="Arial" w:hAnsi="Arial" w:cs="Arial"/>
          <w:sz w:val="24"/>
          <w:szCs w:val="24"/>
        </w:rPr>
      </w:pPr>
      <w:r w:rsidRPr="00254081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54081">
        <w:rPr>
          <w:rFonts w:ascii="Arial" w:hAnsi="Arial" w:cs="Arial"/>
          <w:sz w:val="24"/>
          <w:szCs w:val="24"/>
        </w:rPr>
        <w:t>Kraków</w:t>
      </w:r>
    </w:p>
    <w:p w14:paraId="2A5BE02C" w14:textId="77777777" w:rsidR="004F6EF0" w:rsidRDefault="004F6EF0" w:rsidP="00D34297">
      <w:pPr>
        <w:spacing w:after="480"/>
        <w:jc w:val="both"/>
        <w:rPr>
          <w:rFonts w:ascii="Arial" w:hAnsi="Arial" w:cs="Arial"/>
          <w:b/>
          <w:sz w:val="24"/>
          <w:szCs w:val="24"/>
        </w:rPr>
      </w:pPr>
    </w:p>
    <w:p w14:paraId="59D61BA5" w14:textId="6184451A" w:rsidR="004F6EF0" w:rsidRPr="004F6EF0" w:rsidRDefault="004F6EF0" w:rsidP="00D34297">
      <w:pPr>
        <w:spacing w:after="480"/>
        <w:jc w:val="both"/>
        <w:rPr>
          <w:b/>
          <w:sz w:val="24"/>
          <w:szCs w:val="24"/>
        </w:rPr>
      </w:pPr>
      <w:r w:rsidRPr="004F6EF0">
        <w:rPr>
          <w:rFonts w:ascii="Arial" w:hAnsi="Arial" w:cs="Arial"/>
          <w:b/>
          <w:sz w:val="24"/>
          <w:szCs w:val="24"/>
        </w:rPr>
        <w:t>DZP-271-3/26-667.UG</w:t>
      </w:r>
    </w:p>
    <w:p w14:paraId="22EA6AE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612D82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D34297" w:rsidRPr="00471F3F" w14:paraId="076FCCB3" w14:textId="77777777" w:rsidTr="00D34297">
        <w:tc>
          <w:tcPr>
            <w:tcW w:w="9180" w:type="dxa"/>
            <w:shd w:val="clear" w:color="auto" w:fill="F2F2F2"/>
            <w:hideMark/>
          </w:tcPr>
          <w:p w14:paraId="6BFB6CFE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7912CC8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670CB2E9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D388436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2B3F1ED3" w14:textId="77777777" w:rsidTr="00310284">
        <w:tc>
          <w:tcPr>
            <w:tcW w:w="2269" w:type="dxa"/>
          </w:tcPr>
          <w:p w14:paraId="2C34F737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6FCCC88" w14:textId="77777777" w:rsidR="00D34297" w:rsidRPr="00D34297" w:rsidRDefault="0025408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4081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</w:p>
        </w:tc>
      </w:tr>
      <w:tr w:rsidR="00254081" w:rsidRPr="00D34297" w14:paraId="54083F26" w14:textId="77777777" w:rsidTr="00BC3C47">
        <w:tc>
          <w:tcPr>
            <w:tcW w:w="2269" w:type="dxa"/>
          </w:tcPr>
          <w:p w14:paraId="2F8E5EF1" w14:textId="77777777" w:rsidR="00254081" w:rsidRPr="00D34297" w:rsidRDefault="00254081" w:rsidP="00BC3C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3DD18AC" w14:textId="77777777" w:rsidR="00254081" w:rsidRPr="00D34297" w:rsidRDefault="00254081" w:rsidP="00BC3C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4081">
              <w:rPr>
                <w:rFonts w:ascii="Arial" w:hAnsi="Arial" w:cs="Arial"/>
                <w:bCs/>
                <w:sz w:val="24"/>
                <w:szCs w:val="24"/>
              </w:rPr>
              <w:t>DZP-271-3/26</w:t>
            </w:r>
          </w:p>
        </w:tc>
      </w:tr>
    </w:tbl>
    <w:p w14:paraId="5B6B6547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421931C7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254081" w:rsidRPr="0025408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54081" w:rsidRPr="00254081">
        <w:rPr>
          <w:rFonts w:ascii="Arial" w:hAnsi="Arial" w:cs="Arial"/>
          <w:sz w:val="24"/>
          <w:szCs w:val="24"/>
        </w:rPr>
        <w:t>(</w:t>
      </w:r>
      <w:proofErr w:type="spellStart"/>
      <w:r w:rsidR="00254081" w:rsidRPr="00254081">
        <w:rPr>
          <w:rFonts w:ascii="Arial" w:hAnsi="Arial" w:cs="Arial"/>
          <w:sz w:val="24"/>
          <w:szCs w:val="24"/>
        </w:rPr>
        <w:t>t.j</w:t>
      </w:r>
      <w:proofErr w:type="spellEnd"/>
      <w:r w:rsidR="00254081" w:rsidRPr="00254081">
        <w:rPr>
          <w:rFonts w:ascii="Arial" w:hAnsi="Arial" w:cs="Arial"/>
          <w:sz w:val="24"/>
          <w:szCs w:val="24"/>
        </w:rPr>
        <w:t>. Dz. U. z 2024 r. poz. 1320 ze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  <w:gridCol w:w="34"/>
      </w:tblGrid>
      <w:tr w:rsidR="00D44D12" w:rsidRPr="00D34297" w14:paraId="2449E475" w14:textId="77777777" w:rsidTr="00794568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8917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237A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5F24DD47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254081" w:rsidRPr="00D34297" w14:paraId="0DA84E18" w14:textId="77777777" w:rsidTr="00794568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130D" w14:textId="77777777" w:rsidR="00254081" w:rsidRPr="00D34297" w:rsidRDefault="00254081" w:rsidP="00BC3C4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BC8E" w14:textId="77777777" w:rsidR="00254081" w:rsidRPr="00D34297" w:rsidRDefault="00254081" w:rsidP="00BC3C4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54081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1EF75D78" w14:textId="77777777" w:rsidR="00254081" w:rsidRPr="00D34297" w:rsidRDefault="00254081" w:rsidP="00BC3C4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2C97BD2" w14:textId="77777777" w:rsidR="00254081" w:rsidRPr="00D34297" w:rsidRDefault="00254081" w:rsidP="00BC3C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5408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69FD5BE" w14:textId="77777777" w:rsidR="00254081" w:rsidRPr="00D34297" w:rsidRDefault="00254081" w:rsidP="00BC3C4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CD7CB8A" w14:textId="50C1967A" w:rsidR="00254081" w:rsidRPr="00D34297" w:rsidRDefault="00254081" w:rsidP="00BC3C4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W przedmiotowej grupie nie zło</w:t>
            </w:r>
            <w:r w:rsidR="00794568">
              <w:rPr>
                <w:rFonts w:ascii="Arial" w:hAnsi="Arial" w:cs="Arial"/>
                <w:sz w:val="24"/>
                <w:szCs w:val="24"/>
              </w:rPr>
              <w:t>ż</w:t>
            </w:r>
            <w:r w:rsidRPr="00254081">
              <w:rPr>
                <w:rFonts w:ascii="Arial" w:hAnsi="Arial" w:cs="Arial"/>
                <w:sz w:val="24"/>
                <w:szCs w:val="24"/>
              </w:rPr>
              <w:t>ono żadnej oferty</w:t>
            </w:r>
          </w:p>
        </w:tc>
      </w:tr>
      <w:tr w:rsidR="00254081" w:rsidRPr="00D34297" w14:paraId="7B82D64E" w14:textId="77777777" w:rsidTr="00794568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A3D9" w14:textId="77777777" w:rsidR="00254081" w:rsidRPr="00D34297" w:rsidRDefault="00254081" w:rsidP="00BC3C4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66FF" w14:textId="77777777" w:rsidR="00254081" w:rsidRPr="00D34297" w:rsidRDefault="00254081" w:rsidP="00BC3C4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54081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7675E9B9" w14:textId="77777777" w:rsidR="00254081" w:rsidRPr="00D34297" w:rsidRDefault="00254081" w:rsidP="00BC3C4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4945B0A" w14:textId="77777777" w:rsidR="00254081" w:rsidRPr="00D34297" w:rsidRDefault="00254081" w:rsidP="00BC3C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5408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A7559C9" w14:textId="77777777" w:rsidR="00254081" w:rsidRPr="00D34297" w:rsidRDefault="00254081" w:rsidP="00BC3C4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30254FA" w14:textId="25237926" w:rsidR="00254081" w:rsidRPr="00D34297" w:rsidRDefault="00254081" w:rsidP="00BC3C4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W tej grupie nie zło</w:t>
            </w:r>
            <w:r w:rsidR="00794568">
              <w:rPr>
                <w:rFonts w:ascii="Arial" w:hAnsi="Arial" w:cs="Arial"/>
                <w:sz w:val="24"/>
                <w:szCs w:val="24"/>
              </w:rPr>
              <w:t>ż</w:t>
            </w:r>
            <w:r w:rsidRPr="00254081">
              <w:rPr>
                <w:rFonts w:ascii="Arial" w:hAnsi="Arial" w:cs="Arial"/>
                <w:sz w:val="24"/>
                <w:szCs w:val="24"/>
              </w:rPr>
              <w:t>ono żadnej oferty</w:t>
            </w:r>
          </w:p>
        </w:tc>
      </w:tr>
      <w:tr w:rsidR="00254081" w:rsidRPr="00D34297" w14:paraId="226DEC6A" w14:textId="77777777" w:rsidTr="00794568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6638" w14:textId="77777777" w:rsidR="00254081" w:rsidRPr="00D34297" w:rsidRDefault="00254081" w:rsidP="00BC3C4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lastRenderedPageBreak/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6429" w14:textId="77777777" w:rsidR="00254081" w:rsidRPr="00D34297" w:rsidRDefault="00254081" w:rsidP="00BC3C4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54081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71B94F5C" w14:textId="77777777" w:rsidR="00254081" w:rsidRPr="00D34297" w:rsidRDefault="00254081" w:rsidP="00BC3C4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D266DC9" w14:textId="77777777" w:rsidR="00254081" w:rsidRPr="00D34297" w:rsidRDefault="00254081" w:rsidP="00BC3C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5408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64EB17A" w14:textId="77777777" w:rsidR="00254081" w:rsidRPr="00D34297" w:rsidRDefault="00254081" w:rsidP="00BC3C4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3FB8018" w14:textId="3A0F55F4" w:rsidR="00254081" w:rsidRPr="00D34297" w:rsidRDefault="00254081" w:rsidP="00BC3C4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W tej grupie nie zło</w:t>
            </w:r>
            <w:r w:rsidR="00794568">
              <w:rPr>
                <w:rFonts w:ascii="Arial" w:hAnsi="Arial" w:cs="Arial"/>
                <w:sz w:val="24"/>
                <w:szCs w:val="24"/>
              </w:rPr>
              <w:t>ż</w:t>
            </w:r>
            <w:r w:rsidRPr="00254081">
              <w:rPr>
                <w:rFonts w:ascii="Arial" w:hAnsi="Arial" w:cs="Arial"/>
                <w:sz w:val="24"/>
                <w:szCs w:val="24"/>
              </w:rPr>
              <w:t>ono żadnej oferty.</w:t>
            </w:r>
          </w:p>
        </w:tc>
      </w:tr>
      <w:tr w:rsidR="00254081" w:rsidRPr="00D34297" w14:paraId="367D61E8" w14:textId="77777777" w:rsidTr="00794568">
        <w:trPr>
          <w:gridAfter w:val="1"/>
          <w:wAfter w:w="3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7439" w14:textId="77777777" w:rsidR="00254081" w:rsidRPr="00D34297" w:rsidRDefault="00254081" w:rsidP="00BC3C4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A71D" w14:textId="77777777" w:rsidR="00254081" w:rsidRPr="00D34297" w:rsidRDefault="00254081" w:rsidP="00BC3C4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54081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793DFFD7" w14:textId="77777777" w:rsidR="00254081" w:rsidRPr="00D34297" w:rsidRDefault="00254081" w:rsidP="00BC3C4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8CC221" w14:textId="77777777" w:rsidR="00254081" w:rsidRPr="00D34297" w:rsidRDefault="00254081" w:rsidP="00BC3C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5408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50062E6" w14:textId="77777777" w:rsidR="00254081" w:rsidRPr="00D34297" w:rsidRDefault="00254081" w:rsidP="00BC3C4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DEF582" w14:textId="624A37D7" w:rsidR="00254081" w:rsidRPr="00D34297" w:rsidRDefault="00254081" w:rsidP="00BC3C4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W przedmiotowej grupie nie zło</w:t>
            </w:r>
            <w:r w:rsidR="00A117A1">
              <w:rPr>
                <w:rFonts w:ascii="Arial" w:hAnsi="Arial" w:cs="Arial"/>
                <w:sz w:val="24"/>
                <w:szCs w:val="24"/>
              </w:rPr>
              <w:t>ż</w:t>
            </w:r>
            <w:r w:rsidRPr="00254081">
              <w:rPr>
                <w:rFonts w:ascii="Arial" w:hAnsi="Arial" w:cs="Arial"/>
                <w:sz w:val="24"/>
                <w:szCs w:val="24"/>
              </w:rPr>
              <w:t>ono oferty.</w:t>
            </w:r>
          </w:p>
        </w:tc>
      </w:tr>
      <w:tr w:rsidR="00254081" w:rsidRPr="00D34297" w14:paraId="097863E7" w14:textId="77777777" w:rsidTr="0079456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C76B" w14:textId="77777777" w:rsidR="00254081" w:rsidRPr="00D34297" w:rsidRDefault="00254081" w:rsidP="00BC3C4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07F2" w14:textId="0DC626D1" w:rsidR="00254081" w:rsidRPr="00D34297" w:rsidRDefault="00254081" w:rsidP="00BC3C4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54081">
              <w:rPr>
                <w:rFonts w:ascii="Arial" w:hAnsi="Arial" w:cs="Arial"/>
                <w:b/>
                <w:sz w:val="24"/>
                <w:szCs w:val="24"/>
              </w:rPr>
              <w:t>środki spożywcze specjalnego przeznaczenia żywieniowego</w:t>
            </w:r>
          </w:p>
          <w:p w14:paraId="16F9B1F9" w14:textId="77777777" w:rsidR="00254081" w:rsidRPr="00D34297" w:rsidRDefault="00254081" w:rsidP="00BC3C4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42D6CE3" w14:textId="77777777" w:rsidR="00254081" w:rsidRPr="00D34297" w:rsidRDefault="00254081" w:rsidP="00BC3C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5408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DB6E242" w14:textId="77777777" w:rsidR="00254081" w:rsidRPr="00D34297" w:rsidRDefault="00254081" w:rsidP="00BC3C4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C12D4BE" w14:textId="7820A096" w:rsidR="00254081" w:rsidRPr="00D34297" w:rsidRDefault="00254081" w:rsidP="00BC3C4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W tej grupie nie zło</w:t>
            </w:r>
            <w:r w:rsidR="00794568">
              <w:rPr>
                <w:rFonts w:ascii="Arial" w:hAnsi="Arial" w:cs="Arial"/>
                <w:sz w:val="24"/>
                <w:szCs w:val="24"/>
              </w:rPr>
              <w:t>ż</w:t>
            </w:r>
            <w:r w:rsidRPr="00254081">
              <w:rPr>
                <w:rFonts w:ascii="Arial" w:hAnsi="Arial" w:cs="Arial"/>
                <w:sz w:val="24"/>
                <w:szCs w:val="24"/>
              </w:rPr>
              <w:t>ono oferty.</w:t>
            </w:r>
          </w:p>
        </w:tc>
      </w:tr>
      <w:tr w:rsidR="00254081" w:rsidRPr="00D34297" w14:paraId="1BC50928" w14:textId="77777777" w:rsidTr="0079456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5774" w14:textId="77777777" w:rsidR="00254081" w:rsidRPr="00D34297" w:rsidRDefault="00254081" w:rsidP="00BC3C47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E25F" w14:textId="77777777" w:rsidR="00254081" w:rsidRPr="00D34297" w:rsidRDefault="00254081" w:rsidP="00BC3C47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54081">
              <w:rPr>
                <w:rFonts w:ascii="Arial" w:hAnsi="Arial" w:cs="Arial"/>
                <w:b/>
                <w:sz w:val="24"/>
                <w:szCs w:val="24"/>
              </w:rPr>
              <w:t>produkt leczniczy</w:t>
            </w:r>
          </w:p>
          <w:p w14:paraId="3B691933" w14:textId="77777777" w:rsidR="00254081" w:rsidRPr="00D34297" w:rsidRDefault="00254081" w:rsidP="00BC3C4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9F88654" w14:textId="77777777" w:rsidR="00254081" w:rsidRPr="00D34297" w:rsidRDefault="00254081" w:rsidP="00BC3C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5408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E462552" w14:textId="77777777" w:rsidR="00254081" w:rsidRPr="00D34297" w:rsidRDefault="00254081" w:rsidP="00BC3C47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412AEB4" w14:textId="77777777" w:rsidR="00254081" w:rsidRPr="00D34297" w:rsidRDefault="00254081" w:rsidP="00BC3C47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4081">
              <w:rPr>
                <w:rFonts w:ascii="Arial" w:hAnsi="Arial" w:cs="Arial"/>
                <w:sz w:val="24"/>
                <w:szCs w:val="24"/>
              </w:rPr>
              <w:t>Nie złożono oferty.</w:t>
            </w:r>
          </w:p>
        </w:tc>
      </w:tr>
    </w:tbl>
    <w:p w14:paraId="70FD0E3B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7332CBF7" w14:textId="77777777" w:rsidR="005A368F" w:rsidRPr="003A0243" w:rsidRDefault="005A368F" w:rsidP="005A368F">
      <w:pPr>
        <w:ind w:right="-425"/>
        <w:jc w:val="right"/>
        <w:rPr>
          <w:rFonts w:ascii="Arial" w:hAnsi="Arial" w:cs="Arial"/>
        </w:rPr>
      </w:pPr>
      <w:r w:rsidRPr="003A0243">
        <w:rPr>
          <w:rFonts w:ascii="Arial" w:hAnsi="Arial" w:cs="Arial"/>
        </w:rPr>
        <w:lastRenderedPageBreak/>
        <w:t>Dyrektor Szpitala</w:t>
      </w:r>
    </w:p>
    <w:p w14:paraId="7EC7A76E" w14:textId="77777777" w:rsidR="005A368F" w:rsidRPr="003A0243" w:rsidRDefault="005A368F" w:rsidP="005A368F">
      <w:pPr>
        <w:ind w:right="-425"/>
        <w:jc w:val="right"/>
        <w:rPr>
          <w:rFonts w:ascii="Arial" w:hAnsi="Arial" w:cs="Arial"/>
        </w:rPr>
      </w:pPr>
      <w:r w:rsidRPr="003A0243">
        <w:rPr>
          <w:rFonts w:ascii="Arial" w:hAnsi="Arial" w:cs="Arial"/>
        </w:rPr>
        <w:t xml:space="preserve">dr n. o </w:t>
      </w:r>
      <w:proofErr w:type="spellStart"/>
      <w:r w:rsidRPr="003A0243">
        <w:rPr>
          <w:rFonts w:ascii="Arial" w:hAnsi="Arial" w:cs="Arial"/>
        </w:rPr>
        <w:t>zdr</w:t>
      </w:r>
      <w:proofErr w:type="spellEnd"/>
      <w:r w:rsidRPr="003A0243">
        <w:rPr>
          <w:rFonts w:ascii="Arial" w:hAnsi="Arial" w:cs="Arial"/>
        </w:rPr>
        <w:t>. Jacek Żak</w:t>
      </w:r>
    </w:p>
    <w:p w14:paraId="301365BD" w14:textId="77777777" w:rsidR="005A368F" w:rsidRPr="00D34297" w:rsidRDefault="005A368F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5A368F" w:rsidRPr="00D34297" w:rsidSect="004F6E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134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2DB7A" w14:textId="77777777" w:rsidR="00A67A7C" w:rsidRDefault="00A67A7C" w:rsidP="00D34297">
      <w:r>
        <w:separator/>
      </w:r>
    </w:p>
  </w:endnote>
  <w:endnote w:type="continuationSeparator" w:id="0">
    <w:p w14:paraId="4EE0B6B1" w14:textId="77777777" w:rsidR="00A67A7C" w:rsidRDefault="00A67A7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B74BE" w14:textId="77777777" w:rsidR="00254081" w:rsidRDefault="002540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6559C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F4EE1F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65AB2" w14:textId="77777777" w:rsidR="00254081" w:rsidRDefault="002540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2A511" w14:textId="77777777" w:rsidR="00A67A7C" w:rsidRDefault="00A67A7C" w:rsidP="00D34297">
      <w:r>
        <w:separator/>
      </w:r>
    </w:p>
  </w:footnote>
  <w:footnote w:type="continuationSeparator" w:id="0">
    <w:p w14:paraId="0EA10D43" w14:textId="77777777" w:rsidR="00A67A7C" w:rsidRDefault="00A67A7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66FC2" w14:textId="77777777" w:rsidR="00254081" w:rsidRDefault="002540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6C4A6" w14:textId="77777777" w:rsidR="00254081" w:rsidRDefault="002540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048B4" w14:textId="77777777" w:rsidR="00254081" w:rsidRDefault="002540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A7C"/>
    <w:rsid w:val="00010B31"/>
    <w:rsid w:val="00104963"/>
    <w:rsid w:val="00150F65"/>
    <w:rsid w:val="0022052C"/>
    <w:rsid w:val="00254081"/>
    <w:rsid w:val="002A7DFF"/>
    <w:rsid w:val="00310284"/>
    <w:rsid w:val="004E2226"/>
    <w:rsid w:val="004F6EF0"/>
    <w:rsid w:val="005464E2"/>
    <w:rsid w:val="005A368F"/>
    <w:rsid w:val="00794568"/>
    <w:rsid w:val="008168E3"/>
    <w:rsid w:val="00823326"/>
    <w:rsid w:val="00856A3E"/>
    <w:rsid w:val="00894412"/>
    <w:rsid w:val="008A0E61"/>
    <w:rsid w:val="009462DF"/>
    <w:rsid w:val="009500EB"/>
    <w:rsid w:val="00993EFC"/>
    <w:rsid w:val="00A117A1"/>
    <w:rsid w:val="00A67A7C"/>
    <w:rsid w:val="00AB3E72"/>
    <w:rsid w:val="00AC1A4B"/>
    <w:rsid w:val="00C312A6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240199"/>
  <w15:chartTrackingRefBased/>
  <w15:docId w15:val="{532DC2A6-60F8-4B84-9DD1-F8176390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308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3</cp:revision>
  <cp:lastPrinted>2026-06-19T10:02:00Z</cp:lastPrinted>
  <dcterms:created xsi:type="dcterms:W3CDTF">2026-06-19T12:38:00Z</dcterms:created>
  <dcterms:modified xsi:type="dcterms:W3CDTF">2026-06-19T12:40:00Z</dcterms:modified>
</cp:coreProperties>
</file>