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A11FF1" w14:textId="1402B4C9" w:rsidR="00B048DA" w:rsidRPr="00353FDC" w:rsidRDefault="008257EA" w:rsidP="00B048DA">
      <w:pPr>
        <w:spacing w:after="600"/>
        <w:jc w:val="right"/>
        <w:rPr>
          <w:rFonts w:ascii="Arial" w:hAnsi="Arial" w:cs="Arial"/>
        </w:rPr>
      </w:pPr>
      <w:bookmarkStart w:id="0" w:name="_Hlk53520193"/>
      <w:r w:rsidRPr="008257EA">
        <w:rPr>
          <w:rFonts w:ascii="Arial" w:hAnsi="Arial" w:cs="Arial"/>
        </w:rPr>
        <w:t>Kraków</w:t>
      </w:r>
      <w:r w:rsidR="00B048DA" w:rsidRPr="00353FDC">
        <w:rPr>
          <w:rFonts w:ascii="Arial" w:hAnsi="Arial" w:cs="Arial"/>
        </w:rPr>
        <w:t xml:space="preserve"> dnia: </w:t>
      </w:r>
      <w:r w:rsidRPr="008257EA">
        <w:rPr>
          <w:rFonts w:ascii="Arial" w:hAnsi="Arial" w:cs="Arial"/>
        </w:rPr>
        <w:t>2026-06-1</w:t>
      </w:r>
      <w:r w:rsidR="00F34456">
        <w:rPr>
          <w:rFonts w:ascii="Arial" w:hAnsi="Arial" w:cs="Arial"/>
        </w:rPr>
        <w:t>9</w:t>
      </w:r>
    </w:p>
    <w:p w14:paraId="11530C63" w14:textId="77777777" w:rsidR="00B048DA" w:rsidRPr="00353FDC" w:rsidRDefault="008257EA" w:rsidP="00B048DA">
      <w:pPr>
        <w:spacing w:line="360" w:lineRule="auto"/>
        <w:ind w:right="3969"/>
        <w:rPr>
          <w:rFonts w:ascii="Arial" w:hAnsi="Arial" w:cs="Arial"/>
          <w:b/>
          <w:bCs/>
        </w:rPr>
      </w:pPr>
      <w:r w:rsidRPr="008257EA">
        <w:rPr>
          <w:rFonts w:ascii="Arial" w:hAnsi="Arial" w:cs="Arial"/>
          <w:b/>
          <w:bCs/>
        </w:rPr>
        <w:t>Szpital Specjalistyczny im. Stefana Żeromskiego SP ZOZ w Krakowie</w:t>
      </w:r>
    </w:p>
    <w:p w14:paraId="3A0EEF68" w14:textId="77777777" w:rsidR="00B048DA" w:rsidRPr="00353FDC" w:rsidRDefault="008257EA" w:rsidP="00B048DA">
      <w:pPr>
        <w:spacing w:line="360" w:lineRule="auto"/>
        <w:ind w:right="3969"/>
        <w:rPr>
          <w:rFonts w:ascii="Arial" w:hAnsi="Arial" w:cs="Arial"/>
        </w:rPr>
      </w:pPr>
      <w:r w:rsidRPr="008257EA">
        <w:rPr>
          <w:rFonts w:ascii="Arial" w:hAnsi="Arial" w:cs="Arial"/>
        </w:rPr>
        <w:t>os. Na Skarpie</w:t>
      </w:r>
      <w:r w:rsidR="00B048DA" w:rsidRPr="00353FDC">
        <w:rPr>
          <w:rFonts w:ascii="Arial" w:hAnsi="Arial" w:cs="Arial"/>
        </w:rPr>
        <w:t xml:space="preserve"> </w:t>
      </w:r>
      <w:r w:rsidRPr="008257EA">
        <w:rPr>
          <w:rFonts w:ascii="Arial" w:hAnsi="Arial" w:cs="Arial"/>
        </w:rPr>
        <w:t>66</w:t>
      </w:r>
    </w:p>
    <w:p w14:paraId="6A034085" w14:textId="77777777" w:rsidR="00B048DA" w:rsidRPr="00353FDC" w:rsidRDefault="008257EA" w:rsidP="00B048DA">
      <w:pPr>
        <w:ind w:right="3969"/>
        <w:rPr>
          <w:rFonts w:ascii="Arial" w:hAnsi="Arial" w:cs="Arial"/>
        </w:rPr>
      </w:pPr>
      <w:r w:rsidRPr="008257EA">
        <w:rPr>
          <w:rFonts w:ascii="Arial" w:hAnsi="Arial" w:cs="Arial"/>
        </w:rPr>
        <w:t>31-913</w:t>
      </w:r>
      <w:r w:rsidR="00B048DA" w:rsidRPr="00353FDC">
        <w:rPr>
          <w:rFonts w:ascii="Arial" w:hAnsi="Arial" w:cs="Arial"/>
        </w:rPr>
        <w:t xml:space="preserve"> </w:t>
      </w:r>
      <w:r w:rsidRPr="008257EA">
        <w:rPr>
          <w:rFonts w:ascii="Arial" w:hAnsi="Arial" w:cs="Arial"/>
        </w:rPr>
        <w:t>Kraków</w:t>
      </w:r>
    </w:p>
    <w:p w14:paraId="19CF230F" w14:textId="77777777" w:rsidR="00B048DA" w:rsidRPr="00353FDC" w:rsidRDefault="00B048DA" w:rsidP="00B048DA">
      <w:pPr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3A80A9C7" w14:textId="77777777" w:rsidR="00B048DA" w:rsidRDefault="00B048DA" w:rsidP="00B048DA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[nazwa zamawiającego, adres]</w:t>
      </w:r>
    </w:p>
    <w:p w14:paraId="50796688" w14:textId="27A4F6A5" w:rsidR="00D92111" w:rsidRPr="004E2193" w:rsidRDefault="00D92111" w:rsidP="00B048DA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/>
        </w:rPr>
      </w:pPr>
      <w:r w:rsidRPr="004E2193">
        <w:rPr>
          <w:rFonts w:ascii="Arial" w:hAnsi="Arial" w:cs="Arial"/>
          <w:b/>
        </w:rPr>
        <w:t>DZP-271-3/26-</w:t>
      </w:r>
      <w:r w:rsidR="004E2193" w:rsidRPr="004E2193">
        <w:rPr>
          <w:rFonts w:ascii="Arial" w:hAnsi="Arial" w:cs="Arial"/>
          <w:b/>
        </w:rPr>
        <w:t>666.UG</w:t>
      </w:r>
    </w:p>
    <w:p w14:paraId="51CE41ED" w14:textId="77777777" w:rsidR="00D92111" w:rsidRPr="00524B34" w:rsidRDefault="00D92111" w:rsidP="00B048DA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</w:p>
    <w:p w14:paraId="74FDFB06" w14:textId="77777777" w:rsidR="00B048DA" w:rsidRDefault="00B048DA" w:rsidP="00B048DA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498"/>
      </w:tblGrid>
      <w:tr w:rsidR="00B048DA" w:rsidRPr="00353FDC" w14:paraId="069E9553" w14:textId="77777777" w:rsidTr="00B048DA">
        <w:tc>
          <w:tcPr>
            <w:tcW w:w="9498" w:type="dxa"/>
            <w:shd w:val="clear" w:color="auto" w:fill="F2F2F2"/>
            <w:hideMark/>
          </w:tcPr>
          <w:p w14:paraId="4E941D2D" w14:textId="77777777" w:rsidR="00B048DA" w:rsidRPr="00353FDC" w:rsidRDefault="00B048DA" w:rsidP="00F82C4B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3B09A4CA" w14:textId="77777777" w:rsidR="00B048DA" w:rsidRDefault="00B048DA" w:rsidP="00F82C4B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  <w:p w14:paraId="233014E7" w14:textId="6978E68E" w:rsidR="004F041C" w:rsidRPr="00353FDC" w:rsidRDefault="004F041C" w:rsidP="00F82C4B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 ZAKRESIE GRUPY 4,5,9,10,13,16,25,31,32,33,34,39</w:t>
            </w:r>
          </w:p>
        </w:tc>
      </w:tr>
    </w:tbl>
    <w:p w14:paraId="0CD3357F" w14:textId="77777777" w:rsidR="00B048DA" w:rsidRPr="00353FDC" w:rsidRDefault="00B048DA" w:rsidP="00B048DA">
      <w:pPr>
        <w:keepNext/>
        <w:spacing w:after="240"/>
        <w:outlineLvl w:val="0"/>
        <w:rPr>
          <w:rFonts w:ascii="Arial" w:hAnsi="Arial" w:cs="Arial"/>
          <w:b/>
        </w:rPr>
      </w:pPr>
    </w:p>
    <w:p w14:paraId="1DB80049" w14:textId="77777777" w:rsidR="00B048DA" w:rsidRPr="00353FDC" w:rsidRDefault="00B048DA" w:rsidP="00B048DA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498" w:type="dxa"/>
        <w:tblInd w:w="108" w:type="dxa"/>
        <w:tblLook w:val="04A0" w:firstRow="1" w:lastRow="0" w:firstColumn="1" w:lastColumn="0" w:noHBand="0" w:noVBand="1"/>
      </w:tblPr>
      <w:tblGrid>
        <w:gridCol w:w="2269"/>
        <w:gridCol w:w="7229"/>
      </w:tblGrid>
      <w:tr w:rsidR="00B048DA" w:rsidRPr="00353FDC" w14:paraId="5B222C9A" w14:textId="77777777" w:rsidTr="00B048DA">
        <w:tc>
          <w:tcPr>
            <w:tcW w:w="2269" w:type="dxa"/>
          </w:tcPr>
          <w:p w14:paraId="36EFBE5F" w14:textId="77777777" w:rsidR="00B048DA" w:rsidRPr="00353FDC" w:rsidRDefault="00B048DA" w:rsidP="00F82C4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229" w:type="dxa"/>
          </w:tcPr>
          <w:p w14:paraId="266711CA" w14:textId="77777777" w:rsidR="00B048DA" w:rsidRPr="00353FDC" w:rsidRDefault="008257EA" w:rsidP="00F82C4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8257EA">
              <w:rPr>
                <w:rFonts w:ascii="Arial" w:hAnsi="Arial" w:cs="Arial"/>
                <w:bCs/>
              </w:rPr>
              <w:t>Dostawa produktów leczniczych</w:t>
            </w:r>
          </w:p>
        </w:tc>
      </w:tr>
      <w:tr w:rsidR="008257EA" w:rsidRPr="00353FDC" w14:paraId="78940B25" w14:textId="77777777" w:rsidTr="00BC3C47">
        <w:tc>
          <w:tcPr>
            <w:tcW w:w="2269" w:type="dxa"/>
          </w:tcPr>
          <w:p w14:paraId="4915EEF4" w14:textId="77777777" w:rsidR="008257EA" w:rsidRPr="00353FDC" w:rsidRDefault="008257EA" w:rsidP="00BC3C4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229" w:type="dxa"/>
          </w:tcPr>
          <w:p w14:paraId="697CECC4" w14:textId="77777777" w:rsidR="008257EA" w:rsidRPr="00353FDC" w:rsidRDefault="008257EA" w:rsidP="00BC3C4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8257EA">
              <w:rPr>
                <w:rFonts w:ascii="Arial" w:hAnsi="Arial" w:cs="Arial"/>
                <w:bCs/>
              </w:rPr>
              <w:t>DZP-271-3/26</w:t>
            </w:r>
          </w:p>
        </w:tc>
      </w:tr>
    </w:tbl>
    <w:p w14:paraId="627C7284" w14:textId="77777777" w:rsidR="00B048DA" w:rsidRPr="00B048DA" w:rsidRDefault="00B048DA" w:rsidP="00B048DA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5B421754" w14:textId="7C148634" w:rsidR="008642B3" w:rsidRPr="00B048DA" w:rsidRDefault="00B048DA" w:rsidP="00B048DA">
      <w:pPr>
        <w:pStyle w:val="Nagwek"/>
        <w:tabs>
          <w:tab w:val="clear" w:pos="4536"/>
          <w:tab w:val="clear" w:pos="9072"/>
        </w:tabs>
        <w:spacing w:after="60" w:line="360" w:lineRule="auto"/>
        <w:jc w:val="both"/>
        <w:rPr>
          <w:rFonts w:ascii="Arial" w:hAnsi="Arial" w:cs="Arial"/>
        </w:rPr>
      </w:pPr>
      <w:r w:rsidRPr="00B048DA">
        <w:rPr>
          <w:rFonts w:ascii="Arial" w:hAnsi="Arial" w:cs="Arial"/>
        </w:rPr>
        <w:t xml:space="preserve">Zamawiający, </w:t>
      </w:r>
      <w:r w:rsidR="008257EA" w:rsidRPr="008257EA">
        <w:rPr>
          <w:rFonts w:ascii="Arial" w:hAnsi="Arial" w:cs="Arial"/>
          <w:b/>
        </w:rPr>
        <w:t>Szpital Specjalistyczny im. Stefana Żeromskiego SP ZOZ w Krakowie</w:t>
      </w:r>
      <w:r w:rsidRPr="00B048DA">
        <w:rPr>
          <w:rFonts w:ascii="Arial" w:hAnsi="Arial" w:cs="Arial"/>
        </w:rPr>
        <w:t xml:space="preserve">, działając </w:t>
      </w:r>
      <w:r w:rsidR="00C65E53" w:rsidRPr="00B048DA">
        <w:rPr>
          <w:rFonts w:ascii="Arial" w:hAnsi="Arial" w:cs="Arial"/>
        </w:rPr>
        <w:t>na podstawie art. 253 ust. 1</w:t>
      </w:r>
      <w:r w:rsidR="00836DAF" w:rsidRPr="00B048DA">
        <w:rPr>
          <w:rFonts w:ascii="Arial" w:hAnsi="Arial" w:cs="Arial"/>
        </w:rPr>
        <w:t xml:space="preserve"> pkt. 1 i ust. 2</w:t>
      </w:r>
      <w:r w:rsidR="00C65E53" w:rsidRPr="00B048DA">
        <w:rPr>
          <w:rFonts w:ascii="Arial" w:hAnsi="Arial" w:cs="Arial"/>
        </w:rPr>
        <w:t xml:space="preserve"> ustawy z dnia 11 września 2019r. Prawo zamówień publicznych </w:t>
      </w:r>
      <w:r w:rsidR="008257EA" w:rsidRPr="008257EA">
        <w:rPr>
          <w:rFonts w:ascii="Arial" w:hAnsi="Arial" w:cs="Arial"/>
        </w:rPr>
        <w:t>(</w:t>
      </w:r>
      <w:proofErr w:type="spellStart"/>
      <w:r w:rsidR="008257EA" w:rsidRPr="008257EA">
        <w:rPr>
          <w:rFonts w:ascii="Arial" w:hAnsi="Arial" w:cs="Arial"/>
        </w:rPr>
        <w:t>t.j</w:t>
      </w:r>
      <w:proofErr w:type="spellEnd"/>
      <w:r w:rsidR="008257EA" w:rsidRPr="008257EA">
        <w:rPr>
          <w:rFonts w:ascii="Arial" w:hAnsi="Arial" w:cs="Arial"/>
        </w:rPr>
        <w:t>. Dz. U. z 2024 r. poz. 1320 ze zm.)</w:t>
      </w:r>
      <w:r w:rsidR="00C65E53" w:rsidRPr="00B048DA">
        <w:rPr>
          <w:rFonts w:ascii="Arial" w:hAnsi="Arial" w:cs="Arial"/>
        </w:rPr>
        <w:t xml:space="preserve">, zwanej dalej „ustawą </w:t>
      </w:r>
      <w:proofErr w:type="spellStart"/>
      <w:r w:rsidR="00C65E53" w:rsidRPr="00B048DA">
        <w:rPr>
          <w:rFonts w:ascii="Arial" w:hAnsi="Arial" w:cs="Arial"/>
        </w:rPr>
        <w:t>Pzp</w:t>
      </w:r>
      <w:proofErr w:type="spellEnd"/>
      <w:r w:rsidR="00C65E53" w:rsidRPr="00B048DA">
        <w:rPr>
          <w:rFonts w:ascii="Arial" w:hAnsi="Arial" w:cs="Arial"/>
        </w:rPr>
        <w:t>”</w:t>
      </w:r>
      <w:r w:rsidR="00D26ED6" w:rsidRPr="00B048DA">
        <w:rPr>
          <w:rFonts w:ascii="Arial" w:hAnsi="Arial" w:cs="Arial"/>
        </w:rPr>
        <w:t xml:space="preserve">, </w:t>
      </w:r>
      <w:r w:rsidR="00C65E53" w:rsidRPr="00B048DA">
        <w:rPr>
          <w:rFonts w:ascii="Arial" w:hAnsi="Arial" w:cs="Arial"/>
        </w:rPr>
        <w:t>informuje</w:t>
      </w:r>
      <w:r w:rsidR="00D26ED6" w:rsidRPr="00B048DA">
        <w:rPr>
          <w:rFonts w:ascii="Arial" w:hAnsi="Arial" w:cs="Arial"/>
        </w:rPr>
        <w:t>, że w toczącym się postępowaniu o udzielenie zamówienia publicznego</w:t>
      </w:r>
      <w:r w:rsidR="004F041C">
        <w:rPr>
          <w:rFonts w:ascii="Arial" w:hAnsi="Arial" w:cs="Arial"/>
        </w:rPr>
        <w:t xml:space="preserve"> w grupach </w:t>
      </w:r>
      <w:r w:rsidR="004F041C" w:rsidRPr="004F041C">
        <w:rPr>
          <w:rFonts w:ascii="Arial" w:hAnsi="Arial" w:cs="Arial"/>
          <w:b/>
          <w:spacing w:val="50"/>
          <w:kern w:val="28"/>
        </w:rPr>
        <w:t>4,5,9,10,13,16,25,31,32,33,34,39</w:t>
      </w:r>
      <w:r w:rsidR="00D26ED6" w:rsidRPr="00B048DA">
        <w:rPr>
          <w:rFonts w:ascii="Arial" w:hAnsi="Arial" w:cs="Arial"/>
        </w:rPr>
        <w:t xml:space="preserve">, jako </w:t>
      </w:r>
      <w:r w:rsidR="00756CDA" w:rsidRPr="00B048DA">
        <w:rPr>
          <w:rFonts w:ascii="Arial" w:hAnsi="Arial" w:cs="Arial"/>
        </w:rPr>
        <w:t>najkorzystniejsz</w:t>
      </w:r>
      <w:r w:rsidR="00D26ED6" w:rsidRPr="00B048DA">
        <w:rPr>
          <w:rFonts w:ascii="Arial" w:hAnsi="Arial" w:cs="Arial"/>
        </w:rPr>
        <w:t xml:space="preserve">a wybrana została </w:t>
      </w:r>
      <w:r w:rsidR="00756CDA" w:rsidRPr="00B048DA">
        <w:rPr>
          <w:rFonts w:ascii="Arial" w:hAnsi="Arial" w:cs="Arial"/>
        </w:rPr>
        <w:t>ofer</w:t>
      </w:r>
      <w:r w:rsidR="00D26ED6" w:rsidRPr="00B048DA">
        <w:rPr>
          <w:rFonts w:ascii="Arial" w:hAnsi="Arial" w:cs="Arial"/>
        </w:rPr>
        <w:t>t</w:t>
      </w:r>
      <w:r w:rsidR="009F0E5C" w:rsidRPr="00B048DA">
        <w:rPr>
          <w:rFonts w:ascii="Arial" w:hAnsi="Arial" w:cs="Arial"/>
        </w:rPr>
        <w:t>a</w:t>
      </w:r>
      <w:r w:rsidRPr="00B048DA">
        <w:rPr>
          <w:rFonts w:ascii="Arial" w:hAnsi="Arial" w:cs="Arial"/>
        </w:rPr>
        <w:t xml:space="preserve"> złożona przez wykonawcę</w:t>
      </w:r>
      <w:r w:rsidR="00D26ED6" w:rsidRPr="00B048DA">
        <w:rPr>
          <w:rFonts w:ascii="Arial" w:hAnsi="Arial" w:cs="Arial"/>
        </w:rPr>
        <w:t>:</w:t>
      </w:r>
    </w:p>
    <w:tbl>
      <w:tblPr>
        <w:tblW w:w="957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5"/>
        <w:gridCol w:w="9423"/>
        <w:gridCol w:w="75"/>
      </w:tblGrid>
      <w:tr w:rsidR="008257EA" w14:paraId="66490429" w14:textId="77777777" w:rsidTr="008257EA">
        <w:trPr>
          <w:gridAfter w:val="1"/>
          <w:wAfter w:w="75" w:type="dxa"/>
          <w:cantSplit/>
        </w:trPr>
        <w:tc>
          <w:tcPr>
            <w:tcW w:w="9498" w:type="dxa"/>
            <w:gridSpan w:val="2"/>
          </w:tcPr>
          <w:p w14:paraId="1185E881" w14:textId="77777777" w:rsidR="008257EA" w:rsidRDefault="008257EA" w:rsidP="00BC3C47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8257EA">
              <w:rPr>
                <w:rFonts w:ascii="Arial" w:hAnsi="Arial" w:cs="Arial"/>
                <w:b/>
                <w:bCs/>
                <w:color w:val="000000"/>
              </w:rPr>
              <w:t>4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8257EA">
              <w:rPr>
                <w:rFonts w:ascii="Arial" w:hAnsi="Arial" w:cs="Arial"/>
                <w:color w:val="000000"/>
              </w:rPr>
              <w:t>produkt leczniczy</w:t>
            </w:r>
          </w:p>
          <w:p w14:paraId="5935616C" w14:textId="77777777" w:rsidR="008257EA" w:rsidRPr="00B048DA" w:rsidRDefault="008257EA" w:rsidP="00BC3C47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8257EA">
              <w:rPr>
                <w:rFonts w:ascii="Arial" w:hAnsi="Arial" w:cs="Arial"/>
                <w:b/>
              </w:rPr>
              <w:t>Farmacol Logistyka Sp. z o.o.</w:t>
            </w:r>
          </w:p>
          <w:p w14:paraId="6FE74DCA" w14:textId="77777777" w:rsidR="008257EA" w:rsidRDefault="008257EA" w:rsidP="00BC3C47">
            <w:pPr>
              <w:spacing w:line="360" w:lineRule="auto"/>
              <w:rPr>
                <w:rFonts w:ascii="Arial" w:hAnsi="Arial" w:cs="Arial"/>
                <w:bCs/>
              </w:rPr>
            </w:pPr>
            <w:r w:rsidRPr="008257EA">
              <w:rPr>
                <w:rFonts w:ascii="Arial" w:hAnsi="Arial" w:cs="Arial"/>
                <w:bCs/>
              </w:rPr>
              <w:t>Szopienicka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8257EA">
              <w:rPr>
                <w:rFonts w:ascii="Arial" w:hAnsi="Arial" w:cs="Arial"/>
                <w:bCs/>
              </w:rPr>
              <w:t>77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17A02B42" w14:textId="77777777" w:rsidR="008257EA" w:rsidRPr="00B048DA" w:rsidRDefault="008257EA" w:rsidP="00BC3C47">
            <w:pPr>
              <w:spacing w:line="360" w:lineRule="auto"/>
              <w:rPr>
                <w:rFonts w:ascii="Arial" w:hAnsi="Arial" w:cs="Arial"/>
                <w:bCs/>
              </w:rPr>
            </w:pPr>
            <w:r w:rsidRPr="008257EA">
              <w:rPr>
                <w:rFonts w:ascii="Arial" w:hAnsi="Arial" w:cs="Arial"/>
                <w:bCs/>
              </w:rPr>
              <w:t>40-431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8257EA">
              <w:rPr>
                <w:rFonts w:ascii="Arial" w:hAnsi="Arial" w:cs="Arial"/>
                <w:bCs/>
              </w:rPr>
              <w:t>Katowice</w:t>
            </w:r>
          </w:p>
          <w:p w14:paraId="76A8339A" w14:textId="77777777" w:rsidR="008257EA" w:rsidRPr="00B048DA" w:rsidRDefault="008257EA" w:rsidP="00BC3C47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8257EA">
              <w:rPr>
                <w:rFonts w:ascii="Arial" w:hAnsi="Arial" w:cs="Arial"/>
                <w:b/>
              </w:rPr>
              <w:t>290 690.10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2DD096BA" w14:textId="77777777" w:rsidR="008257EA" w:rsidRPr="00B048DA" w:rsidRDefault="008257EA" w:rsidP="00BC3C47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36333A1C" w14:textId="77777777" w:rsidR="008257EA" w:rsidRPr="00B048DA" w:rsidRDefault="008257EA" w:rsidP="00BC3C47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8257EA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 ze zm.) oraz uzyskała najwyższą liczbę punktów i została uznana za ofertę najkorzystniejszą na podstawie kryteriów oceny ofert określonym w treści SWZ ( "Cena" - waga 100,00 %,)</w:t>
            </w:r>
          </w:p>
        </w:tc>
      </w:tr>
      <w:tr w:rsidR="008257EA" w14:paraId="70D3536D" w14:textId="77777777" w:rsidTr="008257EA">
        <w:trPr>
          <w:gridAfter w:val="1"/>
          <w:wAfter w:w="75" w:type="dxa"/>
          <w:cantSplit/>
        </w:trPr>
        <w:tc>
          <w:tcPr>
            <w:tcW w:w="9498" w:type="dxa"/>
            <w:gridSpan w:val="2"/>
          </w:tcPr>
          <w:p w14:paraId="1A317762" w14:textId="77777777" w:rsidR="008257EA" w:rsidRDefault="008257EA" w:rsidP="00BC3C47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8257EA">
              <w:rPr>
                <w:rFonts w:ascii="Arial" w:hAnsi="Arial" w:cs="Arial"/>
                <w:b/>
                <w:bCs/>
                <w:color w:val="000000"/>
              </w:rPr>
              <w:t>5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8257EA">
              <w:rPr>
                <w:rFonts w:ascii="Arial" w:hAnsi="Arial" w:cs="Arial"/>
                <w:color w:val="000000"/>
              </w:rPr>
              <w:t>produkt leczniczy</w:t>
            </w:r>
          </w:p>
          <w:p w14:paraId="76BD9FF3" w14:textId="77777777" w:rsidR="008257EA" w:rsidRPr="00B048DA" w:rsidRDefault="008257EA" w:rsidP="00BC3C47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8257EA">
              <w:rPr>
                <w:rFonts w:ascii="Arial" w:hAnsi="Arial" w:cs="Arial"/>
                <w:b/>
              </w:rPr>
              <w:t>Urtica</w:t>
            </w:r>
            <w:proofErr w:type="spellEnd"/>
            <w:r w:rsidRPr="008257EA">
              <w:rPr>
                <w:rFonts w:ascii="Arial" w:hAnsi="Arial" w:cs="Arial"/>
                <w:b/>
              </w:rPr>
              <w:t xml:space="preserve"> Sp. z o.o.</w:t>
            </w:r>
          </w:p>
          <w:p w14:paraId="63AE13B4" w14:textId="77777777" w:rsidR="008257EA" w:rsidRDefault="008257EA" w:rsidP="00BC3C47">
            <w:pPr>
              <w:spacing w:line="360" w:lineRule="auto"/>
              <w:rPr>
                <w:rFonts w:ascii="Arial" w:hAnsi="Arial" w:cs="Arial"/>
                <w:bCs/>
              </w:rPr>
            </w:pPr>
            <w:r w:rsidRPr="008257EA">
              <w:rPr>
                <w:rFonts w:ascii="Arial" w:hAnsi="Arial" w:cs="Arial"/>
                <w:bCs/>
              </w:rPr>
              <w:t>Krzemieniecka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8257EA">
              <w:rPr>
                <w:rFonts w:ascii="Arial" w:hAnsi="Arial" w:cs="Arial"/>
                <w:bCs/>
              </w:rPr>
              <w:t>120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2836C5EC" w14:textId="77777777" w:rsidR="008257EA" w:rsidRPr="00B048DA" w:rsidRDefault="008257EA" w:rsidP="00BC3C47">
            <w:pPr>
              <w:spacing w:line="360" w:lineRule="auto"/>
              <w:rPr>
                <w:rFonts w:ascii="Arial" w:hAnsi="Arial" w:cs="Arial"/>
                <w:bCs/>
              </w:rPr>
            </w:pPr>
            <w:r w:rsidRPr="008257EA">
              <w:rPr>
                <w:rFonts w:ascii="Arial" w:hAnsi="Arial" w:cs="Arial"/>
                <w:bCs/>
              </w:rPr>
              <w:t>54-640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8257EA">
              <w:rPr>
                <w:rFonts w:ascii="Arial" w:hAnsi="Arial" w:cs="Arial"/>
                <w:bCs/>
              </w:rPr>
              <w:t>Wrocław</w:t>
            </w:r>
          </w:p>
          <w:p w14:paraId="5853A6EE" w14:textId="77777777" w:rsidR="008257EA" w:rsidRPr="00B048DA" w:rsidRDefault="008257EA" w:rsidP="00BC3C47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8257EA">
              <w:rPr>
                <w:rFonts w:ascii="Arial" w:hAnsi="Arial" w:cs="Arial"/>
                <w:b/>
              </w:rPr>
              <w:t>345.38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1C37DB25" w14:textId="77777777" w:rsidR="008257EA" w:rsidRPr="00B048DA" w:rsidRDefault="008257EA" w:rsidP="00BC3C47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25DED663" w14:textId="77777777" w:rsidR="008257EA" w:rsidRPr="00B048DA" w:rsidRDefault="008257EA" w:rsidP="00BC3C47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8257EA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 ze zm.) oraz uzyskała najwyższą liczbę punktów i została uznana za ofertę najkorzystniejszą na podstawie kryteriów oceny ofert określonym w treści SWZ ( "Cena" - waga 100,00 %,)</w:t>
            </w:r>
          </w:p>
        </w:tc>
      </w:tr>
      <w:tr w:rsidR="008257EA" w14:paraId="1363B720" w14:textId="77777777" w:rsidTr="008257EA">
        <w:trPr>
          <w:gridBefore w:val="1"/>
          <w:wBefore w:w="75" w:type="dxa"/>
          <w:cantSplit/>
        </w:trPr>
        <w:tc>
          <w:tcPr>
            <w:tcW w:w="9498" w:type="dxa"/>
            <w:gridSpan w:val="2"/>
          </w:tcPr>
          <w:p w14:paraId="76347707" w14:textId="77777777" w:rsidR="008257EA" w:rsidRDefault="008257EA" w:rsidP="00BC3C47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8257EA">
              <w:rPr>
                <w:rFonts w:ascii="Arial" w:hAnsi="Arial" w:cs="Arial"/>
                <w:b/>
                <w:bCs/>
                <w:color w:val="000000"/>
              </w:rPr>
              <w:t>9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8257EA">
              <w:rPr>
                <w:rFonts w:ascii="Arial" w:hAnsi="Arial" w:cs="Arial"/>
                <w:color w:val="000000"/>
              </w:rPr>
              <w:t>produkt leczniczy</w:t>
            </w:r>
          </w:p>
          <w:p w14:paraId="55C74040" w14:textId="77777777" w:rsidR="008257EA" w:rsidRPr="00B048DA" w:rsidRDefault="008257EA" w:rsidP="00BC3C47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8257EA">
              <w:rPr>
                <w:rFonts w:ascii="Arial" w:hAnsi="Arial" w:cs="Arial"/>
                <w:b/>
              </w:rPr>
              <w:t>Asclepios</w:t>
            </w:r>
            <w:proofErr w:type="spellEnd"/>
            <w:r w:rsidRPr="008257EA">
              <w:rPr>
                <w:rFonts w:ascii="Arial" w:hAnsi="Arial" w:cs="Arial"/>
                <w:b/>
              </w:rPr>
              <w:t xml:space="preserve"> S.A.</w:t>
            </w:r>
          </w:p>
          <w:p w14:paraId="57F8C911" w14:textId="77777777" w:rsidR="008257EA" w:rsidRDefault="008257EA" w:rsidP="00BC3C47">
            <w:pPr>
              <w:spacing w:line="360" w:lineRule="auto"/>
              <w:rPr>
                <w:rFonts w:ascii="Arial" w:hAnsi="Arial" w:cs="Arial"/>
                <w:bCs/>
              </w:rPr>
            </w:pPr>
            <w:proofErr w:type="spellStart"/>
            <w:r w:rsidRPr="008257EA">
              <w:rPr>
                <w:rFonts w:ascii="Arial" w:hAnsi="Arial" w:cs="Arial"/>
                <w:bCs/>
              </w:rPr>
              <w:t>Hubska</w:t>
            </w:r>
            <w:proofErr w:type="spellEnd"/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8257EA">
              <w:rPr>
                <w:rFonts w:ascii="Arial" w:hAnsi="Arial" w:cs="Arial"/>
                <w:bCs/>
              </w:rPr>
              <w:t>44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7E4667A4" w14:textId="77777777" w:rsidR="008257EA" w:rsidRPr="00B048DA" w:rsidRDefault="008257EA" w:rsidP="00BC3C47">
            <w:pPr>
              <w:spacing w:line="360" w:lineRule="auto"/>
              <w:rPr>
                <w:rFonts w:ascii="Arial" w:hAnsi="Arial" w:cs="Arial"/>
                <w:bCs/>
              </w:rPr>
            </w:pPr>
            <w:r w:rsidRPr="008257EA">
              <w:rPr>
                <w:rFonts w:ascii="Arial" w:hAnsi="Arial" w:cs="Arial"/>
                <w:bCs/>
              </w:rPr>
              <w:t>50-502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8257EA">
              <w:rPr>
                <w:rFonts w:ascii="Arial" w:hAnsi="Arial" w:cs="Arial"/>
                <w:bCs/>
              </w:rPr>
              <w:t>Wrocław</w:t>
            </w:r>
          </w:p>
          <w:p w14:paraId="6E02EFF1" w14:textId="77777777" w:rsidR="008257EA" w:rsidRPr="00B048DA" w:rsidRDefault="008257EA" w:rsidP="00BC3C47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8257EA">
              <w:rPr>
                <w:rFonts w:ascii="Arial" w:hAnsi="Arial" w:cs="Arial"/>
                <w:b/>
              </w:rPr>
              <w:t>85 050.00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01BBEA04" w14:textId="77777777" w:rsidR="008257EA" w:rsidRPr="00B048DA" w:rsidRDefault="008257EA" w:rsidP="00BC3C47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210D3980" w14:textId="77777777" w:rsidR="008257EA" w:rsidRPr="00B048DA" w:rsidRDefault="008257EA" w:rsidP="00BC3C47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8257EA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 ze zm.) oraz uzyskała najwyższą liczbę punktów i została uznana za ofertę najkorzystniejszą na podstawie kryteriów oceny ofert określonym w treści SWZ ( "Cena" - waga 100,00 %,)</w:t>
            </w:r>
          </w:p>
        </w:tc>
      </w:tr>
      <w:tr w:rsidR="008257EA" w14:paraId="13C688CB" w14:textId="77777777" w:rsidTr="008257EA">
        <w:trPr>
          <w:gridBefore w:val="1"/>
          <w:wBefore w:w="75" w:type="dxa"/>
          <w:cantSplit/>
        </w:trPr>
        <w:tc>
          <w:tcPr>
            <w:tcW w:w="9498" w:type="dxa"/>
            <w:gridSpan w:val="2"/>
          </w:tcPr>
          <w:p w14:paraId="73750603" w14:textId="77777777" w:rsidR="008257EA" w:rsidRDefault="008257EA" w:rsidP="00BC3C47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8257EA">
              <w:rPr>
                <w:rFonts w:ascii="Arial" w:hAnsi="Arial" w:cs="Arial"/>
                <w:b/>
                <w:bCs/>
                <w:color w:val="000000"/>
              </w:rPr>
              <w:t>10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8257EA">
              <w:rPr>
                <w:rFonts w:ascii="Arial" w:hAnsi="Arial" w:cs="Arial"/>
                <w:color w:val="000000"/>
              </w:rPr>
              <w:t>produkt leczniczy</w:t>
            </w:r>
          </w:p>
          <w:p w14:paraId="6B74948D" w14:textId="77777777" w:rsidR="008257EA" w:rsidRPr="00B048DA" w:rsidRDefault="008257EA" w:rsidP="00BC3C47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8257EA">
              <w:rPr>
                <w:rFonts w:ascii="Arial" w:hAnsi="Arial" w:cs="Arial"/>
                <w:b/>
              </w:rPr>
              <w:t>Takeda Pharma Sp. z o.o.</w:t>
            </w:r>
          </w:p>
          <w:p w14:paraId="7273E1FA" w14:textId="77777777" w:rsidR="008257EA" w:rsidRDefault="008257EA" w:rsidP="00BC3C47">
            <w:pPr>
              <w:spacing w:line="360" w:lineRule="auto"/>
              <w:rPr>
                <w:rFonts w:ascii="Arial" w:hAnsi="Arial" w:cs="Arial"/>
                <w:bCs/>
              </w:rPr>
            </w:pPr>
            <w:r w:rsidRPr="008257EA">
              <w:rPr>
                <w:rFonts w:ascii="Arial" w:hAnsi="Arial" w:cs="Arial"/>
                <w:bCs/>
              </w:rPr>
              <w:t>Prosta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8257EA">
              <w:rPr>
                <w:rFonts w:ascii="Arial" w:hAnsi="Arial" w:cs="Arial"/>
                <w:bCs/>
              </w:rPr>
              <w:t>68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62B11E4B" w14:textId="77777777" w:rsidR="008257EA" w:rsidRPr="00B048DA" w:rsidRDefault="008257EA" w:rsidP="00BC3C47">
            <w:pPr>
              <w:spacing w:line="360" w:lineRule="auto"/>
              <w:rPr>
                <w:rFonts w:ascii="Arial" w:hAnsi="Arial" w:cs="Arial"/>
                <w:bCs/>
              </w:rPr>
            </w:pPr>
            <w:r w:rsidRPr="008257EA">
              <w:rPr>
                <w:rFonts w:ascii="Arial" w:hAnsi="Arial" w:cs="Arial"/>
                <w:bCs/>
              </w:rPr>
              <w:t>00-838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8257EA">
              <w:rPr>
                <w:rFonts w:ascii="Arial" w:hAnsi="Arial" w:cs="Arial"/>
                <w:bCs/>
              </w:rPr>
              <w:t>Warszawa</w:t>
            </w:r>
          </w:p>
          <w:p w14:paraId="3FE4016E" w14:textId="77777777" w:rsidR="008257EA" w:rsidRPr="00B048DA" w:rsidRDefault="008257EA" w:rsidP="00BC3C47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8257EA">
              <w:rPr>
                <w:rFonts w:ascii="Arial" w:hAnsi="Arial" w:cs="Arial"/>
                <w:b/>
              </w:rPr>
              <w:t>456 332.40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2917BF2A" w14:textId="77777777" w:rsidR="008257EA" w:rsidRPr="00B048DA" w:rsidRDefault="008257EA" w:rsidP="00BC3C47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0F0D7ECF" w14:textId="77777777" w:rsidR="008257EA" w:rsidRPr="00B048DA" w:rsidRDefault="008257EA" w:rsidP="00BC3C47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8257EA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 ze zm.) oraz uzyskała najwyższą liczbę punktów i została uznana za ofertę najkorzystniejszą na podstawie kryteriów oceny ofert określonym w treści SWZ ( "Cena" - waga 100,00 %,)</w:t>
            </w:r>
          </w:p>
        </w:tc>
      </w:tr>
      <w:tr w:rsidR="008257EA" w14:paraId="35856D4D" w14:textId="77777777" w:rsidTr="008257EA">
        <w:trPr>
          <w:gridBefore w:val="1"/>
          <w:wBefore w:w="75" w:type="dxa"/>
          <w:cantSplit/>
        </w:trPr>
        <w:tc>
          <w:tcPr>
            <w:tcW w:w="9498" w:type="dxa"/>
            <w:gridSpan w:val="2"/>
          </w:tcPr>
          <w:p w14:paraId="427A9310" w14:textId="77777777" w:rsidR="008257EA" w:rsidRDefault="008257EA" w:rsidP="00BC3C47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8257EA">
              <w:rPr>
                <w:rFonts w:ascii="Arial" w:hAnsi="Arial" w:cs="Arial"/>
                <w:b/>
                <w:bCs/>
                <w:color w:val="000000"/>
              </w:rPr>
              <w:t>13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8257EA">
              <w:rPr>
                <w:rFonts w:ascii="Arial" w:hAnsi="Arial" w:cs="Arial"/>
                <w:color w:val="000000"/>
              </w:rPr>
              <w:t>produkt leczniczy</w:t>
            </w:r>
          </w:p>
          <w:p w14:paraId="736892F1" w14:textId="77777777" w:rsidR="008257EA" w:rsidRPr="00B048DA" w:rsidRDefault="008257EA" w:rsidP="00BC3C47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8257EA">
              <w:rPr>
                <w:rFonts w:ascii="Arial" w:hAnsi="Arial" w:cs="Arial"/>
                <w:b/>
              </w:rPr>
              <w:t>Urtica</w:t>
            </w:r>
            <w:proofErr w:type="spellEnd"/>
            <w:r w:rsidRPr="008257EA">
              <w:rPr>
                <w:rFonts w:ascii="Arial" w:hAnsi="Arial" w:cs="Arial"/>
                <w:b/>
              </w:rPr>
              <w:t xml:space="preserve"> Sp. z o.o.</w:t>
            </w:r>
          </w:p>
          <w:p w14:paraId="0DDA285B" w14:textId="77777777" w:rsidR="008257EA" w:rsidRDefault="008257EA" w:rsidP="00BC3C47">
            <w:pPr>
              <w:spacing w:line="360" w:lineRule="auto"/>
              <w:rPr>
                <w:rFonts w:ascii="Arial" w:hAnsi="Arial" w:cs="Arial"/>
                <w:bCs/>
              </w:rPr>
            </w:pPr>
            <w:r w:rsidRPr="008257EA">
              <w:rPr>
                <w:rFonts w:ascii="Arial" w:hAnsi="Arial" w:cs="Arial"/>
                <w:bCs/>
              </w:rPr>
              <w:t>Krzemieniecka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8257EA">
              <w:rPr>
                <w:rFonts w:ascii="Arial" w:hAnsi="Arial" w:cs="Arial"/>
                <w:bCs/>
              </w:rPr>
              <w:t>120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054AE7D4" w14:textId="77777777" w:rsidR="008257EA" w:rsidRPr="00B048DA" w:rsidRDefault="008257EA" w:rsidP="00BC3C47">
            <w:pPr>
              <w:spacing w:line="360" w:lineRule="auto"/>
              <w:rPr>
                <w:rFonts w:ascii="Arial" w:hAnsi="Arial" w:cs="Arial"/>
                <w:bCs/>
              </w:rPr>
            </w:pPr>
            <w:r w:rsidRPr="008257EA">
              <w:rPr>
                <w:rFonts w:ascii="Arial" w:hAnsi="Arial" w:cs="Arial"/>
                <w:bCs/>
              </w:rPr>
              <w:t>54-640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8257EA">
              <w:rPr>
                <w:rFonts w:ascii="Arial" w:hAnsi="Arial" w:cs="Arial"/>
                <w:bCs/>
              </w:rPr>
              <w:t>Wrocław</w:t>
            </w:r>
          </w:p>
          <w:p w14:paraId="25AC6F68" w14:textId="77777777" w:rsidR="008257EA" w:rsidRPr="00B048DA" w:rsidRDefault="008257EA" w:rsidP="00BC3C47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8257EA">
              <w:rPr>
                <w:rFonts w:ascii="Arial" w:hAnsi="Arial" w:cs="Arial"/>
                <w:b/>
              </w:rPr>
              <w:t>300 475.00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633AB5E1" w14:textId="77777777" w:rsidR="008257EA" w:rsidRPr="00B048DA" w:rsidRDefault="008257EA" w:rsidP="00BC3C47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5E60756B" w14:textId="77777777" w:rsidR="008257EA" w:rsidRPr="00B048DA" w:rsidRDefault="008257EA" w:rsidP="00BC3C47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8257EA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 ze zm.) oraz uzyskała najwyższą liczbę punktów i została uznana za ofertę najkorzystniejszą na podstawie kryteriów oceny ofert określonym w treści SWZ ( "Cena" - waga 100,00 %,)</w:t>
            </w:r>
          </w:p>
        </w:tc>
      </w:tr>
      <w:tr w:rsidR="008257EA" w14:paraId="09154037" w14:textId="77777777" w:rsidTr="008257EA">
        <w:trPr>
          <w:gridBefore w:val="1"/>
          <w:wBefore w:w="75" w:type="dxa"/>
          <w:cantSplit/>
        </w:trPr>
        <w:tc>
          <w:tcPr>
            <w:tcW w:w="9498" w:type="dxa"/>
            <w:gridSpan w:val="2"/>
          </w:tcPr>
          <w:p w14:paraId="5ABEFE3C" w14:textId="77777777" w:rsidR="008257EA" w:rsidRDefault="008257EA" w:rsidP="00BC3C47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8257EA">
              <w:rPr>
                <w:rFonts w:ascii="Arial" w:hAnsi="Arial" w:cs="Arial"/>
                <w:b/>
                <w:bCs/>
                <w:color w:val="000000"/>
              </w:rPr>
              <w:t>16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8257EA">
              <w:rPr>
                <w:rFonts w:ascii="Arial" w:hAnsi="Arial" w:cs="Arial"/>
                <w:color w:val="000000"/>
              </w:rPr>
              <w:t>produkt leczniczy</w:t>
            </w:r>
          </w:p>
          <w:p w14:paraId="6C2C26C6" w14:textId="77777777" w:rsidR="008257EA" w:rsidRPr="00B048DA" w:rsidRDefault="008257EA" w:rsidP="00BC3C47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8257EA">
              <w:rPr>
                <w:rFonts w:ascii="Arial" w:hAnsi="Arial" w:cs="Arial"/>
                <w:b/>
              </w:rPr>
              <w:t>Urtica</w:t>
            </w:r>
            <w:proofErr w:type="spellEnd"/>
            <w:r w:rsidRPr="008257EA">
              <w:rPr>
                <w:rFonts w:ascii="Arial" w:hAnsi="Arial" w:cs="Arial"/>
                <w:b/>
              </w:rPr>
              <w:t xml:space="preserve"> Sp. z o.o.</w:t>
            </w:r>
          </w:p>
          <w:p w14:paraId="74D8781B" w14:textId="77777777" w:rsidR="008257EA" w:rsidRDefault="008257EA" w:rsidP="00BC3C47">
            <w:pPr>
              <w:spacing w:line="360" w:lineRule="auto"/>
              <w:rPr>
                <w:rFonts w:ascii="Arial" w:hAnsi="Arial" w:cs="Arial"/>
                <w:bCs/>
              </w:rPr>
            </w:pPr>
            <w:r w:rsidRPr="008257EA">
              <w:rPr>
                <w:rFonts w:ascii="Arial" w:hAnsi="Arial" w:cs="Arial"/>
                <w:bCs/>
              </w:rPr>
              <w:t>Krzemieniecka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8257EA">
              <w:rPr>
                <w:rFonts w:ascii="Arial" w:hAnsi="Arial" w:cs="Arial"/>
                <w:bCs/>
              </w:rPr>
              <w:t>120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2F849F84" w14:textId="77777777" w:rsidR="008257EA" w:rsidRPr="00B048DA" w:rsidRDefault="008257EA" w:rsidP="00BC3C47">
            <w:pPr>
              <w:spacing w:line="360" w:lineRule="auto"/>
              <w:rPr>
                <w:rFonts w:ascii="Arial" w:hAnsi="Arial" w:cs="Arial"/>
                <w:bCs/>
              </w:rPr>
            </w:pPr>
            <w:r w:rsidRPr="008257EA">
              <w:rPr>
                <w:rFonts w:ascii="Arial" w:hAnsi="Arial" w:cs="Arial"/>
                <w:bCs/>
              </w:rPr>
              <w:t>54-640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8257EA">
              <w:rPr>
                <w:rFonts w:ascii="Arial" w:hAnsi="Arial" w:cs="Arial"/>
                <w:bCs/>
              </w:rPr>
              <w:t>Wrocław</w:t>
            </w:r>
          </w:p>
          <w:p w14:paraId="0DE86099" w14:textId="77777777" w:rsidR="008257EA" w:rsidRPr="00B048DA" w:rsidRDefault="008257EA" w:rsidP="00BC3C47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8257EA">
              <w:rPr>
                <w:rFonts w:ascii="Arial" w:hAnsi="Arial" w:cs="Arial"/>
                <w:b/>
              </w:rPr>
              <w:t>18 090.00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26CE98A9" w14:textId="77777777" w:rsidR="008257EA" w:rsidRPr="00B048DA" w:rsidRDefault="008257EA" w:rsidP="00BC3C47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5EC36562" w14:textId="77777777" w:rsidR="008257EA" w:rsidRPr="00B048DA" w:rsidRDefault="008257EA" w:rsidP="00BC3C47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8257EA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 ze zm.) oraz uzyskała najwyższą liczbę punktów i została uznana za ofertę najkorzystniejszą na podstawie kryteriów oceny ofert określonym w treści SWZ ( "Cena" - waga 100,00 %,)</w:t>
            </w:r>
          </w:p>
        </w:tc>
      </w:tr>
      <w:tr w:rsidR="008257EA" w14:paraId="61EDFBEC" w14:textId="77777777" w:rsidTr="008257EA">
        <w:trPr>
          <w:gridBefore w:val="1"/>
          <w:wBefore w:w="75" w:type="dxa"/>
          <w:cantSplit/>
        </w:trPr>
        <w:tc>
          <w:tcPr>
            <w:tcW w:w="9498" w:type="dxa"/>
            <w:gridSpan w:val="2"/>
          </w:tcPr>
          <w:p w14:paraId="0F4D28C5" w14:textId="362CACB6" w:rsidR="008257EA" w:rsidRDefault="008257EA" w:rsidP="00BC3C47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8257EA">
              <w:rPr>
                <w:rFonts w:ascii="Arial" w:hAnsi="Arial" w:cs="Arial"/>
                <w:b/>
                <w:bCs/>
                <w:color w:val="000000"/>
              </w:rPr>
              <w:t>25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8257EA">
              <w:rPr>
                <w:rFonts w:ascii="Arial" w:hAnsi="Arial" w:cs="Arial"/>
                <w:color w:val="000000"/>
              </w:rPr>
              <w:t>środki spożywcze specjal</w:t>
            </w:r>
            <w:r w:rsidR="00132971">
              <w:rPr>
                <w:rFonts w:ascii="Arial" w:hAnsi="Arial" w:cs="Arial"/>
                <w:color w:val="000000"/>
              </w:rPr>
              <w:t>n</w:t>
            </w:r>
            <w:r w:rsidRPr="008257EA">
              <w:rPr>
                <w:rFonts w:ascii="Arial" w:hAnsi="Arial" w:cs="Arial"/>
                <w:color w:val="000000"/>
              </w:rPr>
              <w:t>ego przeznaczenia żywieniowego</w:t>
            </w:r>
          </w:p>
          <w:p w14:paraId="1E21B62E" w14:textId="77777777" w:rsidR="008257EA" w:rsidRPr="00B048DA" w:rsidRDefault="008257EA" w:rsidP="00BC3C47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8257EA">
              <w:rPr>
                <w:rFonts w:ascii="Arial" w:hAnsi="Arial" w:cs="Arial"/>
                <w:b/>
              </w:rPr>
              <w:t>Urtica</w:t>
            </w:r>
            <w:proofErr w:type="spellEnd"/>
            <w:r w:rsidRPr="008257EA">
              <w:rPr>
                <w:rFonts w:ascii="Arial" w:hAnsi="Arial" w:cs="Arial"/>
                <w:b/>
              </w:rPr>
              <w:t xml:space="preserve"> Sp. z o.o.</w:t>
            </w:r>
          </w:p>
          <w:p w14:paraId="0E56C76C" w14:textId="77777777" w:rsidR="008257EA" w:rsidRDefault="008257EA" w:rsidP="00BC3C47">
            <w:pPr>
              <w:spacing w:line="360" w:lineRule="auto"/>
              <w:rPr>
                <w:rFonts w:ascii="Arial" w:hAnsi="Arial" w:cs="Arial"/>
                <w:bCs/>
              </w:rPr>
            </w:pPr>
            <w:r w:rsidRPr="008257EA">
              <w:rPr>
                <w:rFonts w:ascii="Arial" w:hAnsi="Arial" w:cs="Arial"/>
                <w:bCs/>
              </w:rPr>
              <w:t>Krzemieniecka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8257EA">
              <w:rPr>
                <w:rFonts w:ascii="Arial" w:hAnsi="Arial" w:cs="Arial"/>
                <w:bCs/>
              </w:rPr>
              <w:t>120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322D435E" w14:textId="77777777" w:rsidR="008257EA" w:rsidRPr="00B048DA" w:rsidRDefault="008257EA" w:rsidP="00BC3C47">
            <w:pPr>
              <w:spacing w:line="360" w:lineRule="auto"/>
              <w:rPr>
                <w:rFonts w:ascii="Arial" w:hAnsi="Arial" w:cs="Arial"/>
                <w:bCs/>
              </w:rPr>
            </w:pPr>
            <w:r w:rsidRPr="008257EA">
              <w:rPr>
                <w:rFonts w:ascii="Arial" w:hAnsi="Arial" w:cs="Arial"/>
                <w:bCs/>
              </w:rPr>
              <w:t>54-640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8257EA">
              <w:rPr>
                <w:rFonts w:ascii="Arial" w:hAnsi="Arial" w:cs="Arial"/>
                <w:bCs/>
              </w:rPr>
              <w:t>Wrocław</w:t>
            </w:r>
          </w:p>
          <w:p w14:paraId="0D7E2B6B" w14:textId="77777777" w:rsidR="008257EA" w:rsidRPr="00B048DA" w:rsidRDefault="008257EA" w:rsidP="00BC3C47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8257EA">
              <w:rPr>
                <w:rFonts w:ascii="Arial" w:hAnsi="Arial" w:cs="Arial"/>
                <w:b/>
              </w:rPr>
              <w:t>13 416.90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3C54592D" w14:textId="77777777" w:rsidR="008257EA" w:rsidRPr="00B048DA" w:rsidRDefault="008257EA" w:rsidP="00BC3C47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0AEDDAC2" w14:textId="77777777" w:rsidR="008257EA" w:rsidRPr="00B048DA" w:rsidRDefault="008257EA" w:rsidP="00BC3C47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8257EA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 ze zm.) oraz uzyskała najwyższą liczbę punktów i została uznana za ofertę najkorzystniejszą na podstawie kryteriów oceny ofert określonym w treści SWZ ( "Cena" - waga 100,00 %,)</w:t>
            </w:r>
          </w:p>
        </w:tc>
      </w:tr>
      <w:tr w:rsidR="008257EA" w14:paraId="688F8AE2" w14:textId="77777777" w:rsidTr="008257EA">
        <w:trPr>
          <w:gridBefore w:val="1"/>
          <w:wBefore w:w="75" w:type="dxa"/>
          <w:cantSplit/>
        </w:trPr>
        <w:tc>
          <w:tcPr>
            <w:tcW w:w="9498" w:type="dxa"/>
            <w:gridSpan w:val="2"/>
          </w:tcPr>
          <w:p w14:paraId="01E67676" w14:textId="77777777" w:rsidR="008257EA" w:rsidRDefault="008257EA" w:rsidP="00BC3C47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8257EA">
              <w:rPr>
                <w:rFonts w:ascii="Arial" w:hAnsi="Arial" w:cs="Arial"/>
                <w:b/>
                <w:bCs/>
                <w:color w:val="000000"/>
              </w:rPr>
              <w:t>31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8257EA">
              <w:rPr>
                <w:rFonts w:ascii="Arial" w:hAnsi="Arial" w:cs="Arial"/>
                <w:color w:val="000000"/>
              </w:rPr>
              <w:t>środki spożywcze specjalnego przeznaczenia żywieniowego</w:t>
            </w:r>
          </w:p>
          <w:p w14:paraId="015B4BA9" w14:textId="77777777" w:rsidR="008257EA" w:rsidRPr="00B048DA" w:rsidRDefault="008257EA" w:rsidP="00BC3C47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8257EA">
              <w:rPr>
                <w:rFonts w:ascii="Arial" w:hAnsi="Arial" w:cs="Arial"/>
                <w:b/>
              </w:rPr>
              <w:t>Urtica</w:t>
            </w:r>
            <w:proofErr w:type="spellEnd"/>
            <w:r w:rsidRPr="008257EA">
              <w:rPr>
                <w:rFonts w:ascii="Arial" w:hAnsi="Arial" w:cs="Arial"/>
                <w:b/>
              </w:rPr>
              <w:t xml:space="preserve"> Sp. z o.o.</w:t>
            </w:r>
          </w:p>
          <w:p w14:paraId="26724E1E" w14:textId="77777777" w:rsidR="008257EA" w:rsidRDefault="008257EA" w:rsidP="00BC3C47">
            <w:pPr>
              <w:spacing w:line="360" w:lineRule="auto"/>
              <w:rPr>
                <w:rFonts w:ascii="Arial" w:hAnsi="Arial" w:cs="Arial"/>
                <w:bCs/>
              </w:rPr>
            </w:pPr>
            <w:r w:rsidRPr="008257EA">
              <w:rPr>
                <w:rFonts w:ascii="Arial" w:hAnsi="Arial" w:cs="Arial"/>
                <w:bCs/>
              </w:rPr>
              <w:t>Krzemieniecka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8257EA">
              <w:rPr>
                <w:rFonts w:ascii="Arial" w:hAnsi="Arial" w:cs="Arial"/>
                <w:bCs/>
              </w:rPr>
              <w:t>120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0A2B9675" w14:textId="77777777" w:rsidR="008257EA" w:rsidRPr="00B048DA" w:rsidRDefault="008257EA" w:rsidP="00BC3C47">
            <w:pPr>
              <w:spacing w:line="360" w:lineRule="auto"/>
              <w:rPr>
                <w:rFonts w:ascii="Arial" w:hAnsi="Arial" w:cs="Arial"/>
                <w:bCs/>
              </w:rPr>
            </w:pPr>
            <w:r w:rsidRPr="008257EA">
              <w:rPr>
                <w:rFonts w:ascii="Arial" w:hAnsi="Arial" w:cs="Arial"/>
                <w:bCs/>
              </w:rPr>
              <w:t>54-640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8257EA">
              <w:rPr>
                <w:rFonts w:ascii="Arial" w:hAnsi="Arial" w:cs="Arial"/>
                <w:bCs/>
              </w:rPr>
              <w:t>Wrocław</w:t>
            </w:r>
          </w:p>
          <w:p w14:paraId="4537CABA" w14:textId="77777777" w:rsidR="008257EA" w:rsidRPr="00B048DA" w:rsidRDefault="008257EA" w:rsidP="00BC3C47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8257EA">
              <w:rPr>
                <w:rFonts w:ascii="Arial" w:hAnsi="Arial" w:cs="Arial"/>
                <w:b/>
              </w:rPr>
              <w:t>7 422.29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086916F4" w14:textId="77777777" w:rsidR="008257EA" w:rsidRPr="00B048DA" w:rsidRDefault="008257EA" w:rsidP="00BC3C47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42A25479" w14:textId="77777777" w:rsidR="008257EA" w:rsidRPr="00B048DA" w:rsidRDefault="008257EA" w:rsidP="00BC3C47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8257EA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 ze zm.) oraz uzyskała najwyższą liczbę punktów i została uznana za ofertę najkorzystniejszą na podstawie kryteriów oceny ofert określonym w treści SWZ ( "Cena" - waga 100,00 %,)</w:t>
            </w:r>
          </w:p>
        </w:tc>
      </w:tr>
      <w:tr w:rsidR="008257EA" w14:paraId="7BBF1DCC" w14:textId="77777777" w:rsidTr="008257EA">
        <w:trPr>
          <w:gridBefore w:val="1"/>
          <w:wBefore w:w="75" w:type="dxa"/>
          <w:cantSplit/>
        </w:trPr>
        <w:tc>
          <w:tcPr>
            <w:tcW w:w="9498" w:type="dxa"/>
            <w:gridSpan w:val="2"/>
          </w:tcPr>
          <w:p w14:paraId="65CFF3A4" w14:textId="77777777" w:rsidR="008257EA" w:rsidRDefault="008257EA" w:rsidP="00BC3C47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8257EA">
              <w:rPr>
                <w:rFonts w:ascii="Arial" w:hAnsi="Arial" w:cs="Arial"/>
                <w:b/>
                <w:bCs/>
                <w:color w:val="000000"/>
              </w:rPr>
              <w:t>32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8257EA">
              <w:rPr>
                <w:rFonts w:ascii="Arial" w:hAnsi="Arial" w:cs="Arial"/>
                <w:color w:val="000000"/>
              </w:rPr>
              <w:t>środki spożywcze specjalnego przeznaczenia żywieniowego</w:t>
            </w:r>
          </w:p>
          <w:p w14:paraId="75C2B7DC" w14:textId="77777777" w:rsidR="008257EA" w:rsidRPr="00B048DA" w:rsidRDefault="008257EA" w:rsidP="00BC3C47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8257EA">
              <w:rPr>
                <w:rFonts w:ascii="Arial" w:hAnsi="Arial" w:cs="Arial"/>
                <w:b/>
              </w:rPr>
              <w:t>Urtica</w:t>
            </w:r>
            <w:proofErr w:type="spellEnd"/>
            <w:r w:rsidRPr="008257EA">
              <w:rPr>
                <w:rFonts w:ascii="Arial" w:hAnsi="Arial" w:cs="Arial"/>
                <w:b/>
              </w:rPr>
              <w:t xml:space="preserve"> Sp. z o.o.</w:t>
            </w:r>
          </w:p>
          <w:p w14:paraId="4A147898" w14:textId="77777777" w:rsidR="008257EA" w:rsidRDefault="008257EA" w:rsidP="00BC3C47">
            <w:pPr>
              <w:spacing w:line="360" w:lineRule="auto"/>
              <w:rPr>
                <w:rFonts w:ascii="Arial" w:hAnsi="Arial" w:cs="Arial"/>
                <w:bCs/>
              </w:rPr>
            </w:pPr>
            <w:r w:rsidRPr="008257EA">
              <w:rPr>
                <w:rFonts w:ascii="Arial" w:hAnsi="Arial" w:cs="Arial"/>
                <w:bCs/>
              </w:rPr>
              <w:t>Krzemieniecka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8257EA">
              <w:rPr>
                <w:rFonts w:ascii="Arial" w:hAnsi="Arial" w:cs="Arial"/>
                <w:bCs/>
              </w:rPr>
              <w:t>120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0E633ADC" w14:textId="77777777" w:rsidR="008257EA" w:rsidRPr="00B048DA" w:rsidRDefault="008257EA" w:rsidP="00BC3C47">
            <w:pPr>
              <w:spacing w:line="360" w:lineRule="auto"/>
              <w:rPr>
                <w:rFonts w:ascii="Arial" w:hAnsi="Arial" w:cs="Arial"/>
                <w:bCs/>
              </w:rPr>
            </w:pPr>
            <w:r w:rsidRPr="008257EA">
              <w:rPr>
                <w:rFonts w:ascii="Arial" w:hAnsi="Arial" w:cs="Arial"/>
                <w:bCs/>
              </w:rPr>
              <w:t>54-640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8257EA">
              <w:rPr>
                <w:rFonts w:ascii="Arial" w:hAnsi="Arial" w:cs="Arial"/>
                <w:bCs/>
              </w:rPr>
              <w:t>Wrocław</w:t>
            </w:r>
          </w:p>
          <w:p w14:paraId="0FD5C305" w14:textId="77777777" w:rsidR="008257EA" w:rsidRPr="00B048DA" w:rsidRDefault="008257EA" w:rsidP="00BC3C47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8257EA">
              <w:rPr>
                <w:rFonts w:ascii="Arial" w:hAnsi="Arial" w:cs="Arial"/>
                <w:b/>
              </w:rPr>
              <w:t>108.36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16A75A08" w14:textId="77777777" w:rsidR="008257EA" w:rsidRPr="00B048DA" w:rsidRDefault="008257EA" w:rsidP="00BC3C47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2D3595C3" w14:textId="77777777" w:rsidR="008257EA" w:rsidRPr="00B048DA" w:rsidRDefault="008257EA" w:rsidP="00BC3C47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8257EA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 ze zm.) oraz uzyskała najwyższą liczbę punktów i została uznana za ofertę najkorzystniejszą na podstawie kryteriów oceny ofert określonym w treści SWZ ( "Cena" - waga 100,00 %,)</w:t>
            </w:r>
          </w:p>
        </w:tc>
      </w:tr>
      <w:tr w:rsidR="008257EA" w14:paraId="01432500" w14:textId="77777777" w:rsidTr="008257EA">
        <w:trPr>
          <w:gridBefore w:val="1"/>
          <w:wBefore w:w="75" w:type="dxa"/>
          <w:cantSplit/>
        </w:trPr>
        <w:tc>
          <w:tcPr>
            <w:tcW w:w="9498" w:type="dxa"/>
            <w:gridSpan w:val="2"/>
          </w:tcPr>
          <w:p w14:paraId="6DE711A5" w14:textId="77777777" w:rsidR="008257EA" w:rsidRDefault="008257EA" w:rsidP="00BC3C47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8257EA">
              <w:rPr>
                <w:rFonts w:ascii="Arial" w:hAnsi="Arial" w:cs="Arial"/>
                <w:b/>
                <w:bCs/>
                <w:color w:val="000000"/>
              </w:rPr>
              <w:t>33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8257EA">
              <w:rPr>
                <w:rFonts w:ascii="Arial" w:hAnsi="Arial" w:cs="Arial"/>
                <w:color w:val="000000"/>
              </w:rPr>
              <w:t>produkt leczniczy</w:t>
            </w:r>
          </w:p>
          <w:p w14:paraId="549CCE91" w14:textId="77777777" w:rsidR="008257EA" w:rsidRPr="00B048DA" w:rsidRDefault="008257EA" w:rsidP="00BC3C47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8257EA">
              <w:rPr>
                <w:rFonts w:ascii="Arial" w:hAnsi="Arial" w:cs="Arial"/>
                <w:b/>
              </w:rPr>
              <w:t>Asclepios</w:t>
            </w:r>
            <w:proofErr w:type="spellEnd"/>
            <w:r w:rsidRPr="008257EA">
              <w:rPr>
                <w:rFonts w:ascii="Arial" w:hAnsi="Arial" w:cs="Arial"/>
                <w:b/>
              </w:rPr>
              <w:t xml:space="preserve"> S.A.</w:t>
            </w:r>
          </w:p>
          <w:p w14:paraId="1EAD729C" w14:textId="77777777" w:rsidR="008257EA" w:rsidRDefault="008257EA" w:rsidP="00BC3C47">
            <w:pPr>
              <w:spacing w:line="360" w:lineRule="auto"/>
              <w:rPr>
                <w:rFonts w:ascii="Arial" w:hAnsi="Arial" w:cs="Arial"/>
                <w:bCs/>
              </w:rPr>
            </w:pPr>
            <w:proofErr w:type="spellStart"/>
            <w:r w:rsidRPr="008257EA">
              <w:rPr>
                <w:rFonts w:ascii="Arial" w:hAnsi="Arial" w:cs="Arial"/>
                <w:bCs/>
              </w:rPr>
              <w:t>Hubska</w:t>
            </w:r>
            <w:proofErr w:type="spellEnd"/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8257EA">
              <w:rPr>
                <w:rFonts w:ascii="Arial" w:hAnsi="Arial" w:cs="Arial"/>
                <w:bCs/>
              </w:rPr>
              <w:t>44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7F128DA7" w14:textId="77777777" w:rsidR="008257EA" w:rsidRPr="00B048DA" w:rsidRDefault="008257EA" w:rsidP="00BC3C47">
            <w:pPr>
              <w:spacing w:line="360" w:lineRule="auto"/>
              <w:rPr>
                <w:rFonts w:ascii="Arial" w:hAnsi="Arial" w:cs="Arial"/>
                <w:bCs/>
              </w:rPr>
            </w:pPr>
            <w:r w:rsidRPr="008257EA">
              <w:rPr>
                <w:rFonts w:ascii="Arial" w:hAnsi="Arial" w:cs="Arial"/>
                <w:bCs/>
              </w:rPr>
              <w:t>50-502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8257EA">
              <w:rPr>
                <w:rFonts w:ascii="Arial" w:hAnsi="Arial" w:cs="Arial"/>
                <w:bCs/>
              </w:rPr>
              <w:t>Wrocław</w:t>
            </w:r>
          </w:p>
          <w:p w14:paraId="05D14EB6" w14:textId="77777777" w:rsidR="008257EA" w:rsidRPr="00B048DA" w:rsidRDefault="008257EA" w:rsidP="00BC3C47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8257EA">
              <w:rPr>
                <w:rFonts w:ascii="Arial" w:hAnsi="Arial" w:cs="Arial"/>
                <w:b/>
              </w:rPr>
              <w:t>21 597.84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49C54627" w14:textId="77777777" w:rsidR="008257EA" w:rsidRPr="00B048DA" w:rsidRDefault="008257EA" w:rsidP="00BC3C47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30211C30" w14:textId="77777777" w:rsidR="008257EA" w:rsidRPr="00B048DA" w:rsidRDefault="008257EA" w:rsidP="00BC3C47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8257EA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 ze zm.) oraz uzyskała najwyższą liczbę punktów i została uznana za ofertę najkorzystniejszą na podstawie kryteriów oceny ofert określonym w treści SWZ ( "Cena" - waga 100,00 %,)</w:t>
            </w:r>
          </w:p>
        </w:tc>
      </w:tr>
      <w:tr w:rsidR="008257EA" w14:paraId="74B9F33A" w14:textId="77777777" w:rsidTr="008257EA">
        <w:trPr>
          <w:gridBefore w:val="1"/>
          <w:wBefore w:w="75" w:type="dxa"/>
          <w:cantSplit/>
        </w:trPr>
        <w:tc>
          <w:tcPr>
            <w:tcW w:w="9498" w:type="dxa"/>
            <w:gridSpan w:val="2"/>
          </w:tcPr>
          <w:p w14:paraId="07EF1006" w14:textId="77777777" w:rsidR="008257EA" w:rsidRDefault="008257EA" w:rsidP="00BC3C47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8257EA">
              <w:rPr>
                <w:rFonts w:ascii="Arial" w:hAnsi="Arial" w:cs="Arial"/>
                <w:b/>
                <w:bCs/>
                <w:color w:val="000000"/>
              </w:rPr>
              <w:t>34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8257EA">
              <w:rPr>
                <w:rFonts w:ascii="Arial" w:hAnsi="Arial" w:cs="Arial"/>
                <w:color w:val="000000"/>
              </w:rPr>
              <w:t>produkt leczniczy</w:t>
            </w:r>
          </w:p>
          <w:p w14:paraId="7946714C" w14:textId="77777777" w:rsidR="008257EA" w:rsidRPr="00B048DA" w:rsidRDefault="008257EA" w:rsidP="00BC3C47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8257EA">
              <w:rPr>
                <w:rFonts w:ascii="Arial" w:hAnsi="Arial" w:cs="Arial"/>
                <w:b/>
              </w:rPr>
              <w:t>OPTIFARMA SPÓŁKA Z OGRANICZONĄ ODPOWIEDZIALNOŚCIĄ SPÓŁKA KOMANDYTOWA</w:t>
            </w:r>
          </w:p>
          <w:p w14:paraId="1E756204" w14:textId="77777777" w:rsidR="008257EA" w:rsidRDefault="008257EA" w:rsidP="00BC3C47">
            <w:pPr>
              <w:spacing w:line="360" w:lineRule="auto"/>
              <w:rPr>
                <w:rFonts w:ascii="Arial" w:hAnsi="Arial" w:cs="Arial"/>
                <w:bCs/>
              </w:rPr>
            </w:pPr>
            <w:r w:rsidRPr="008257EA">
              <w:rPr>
                <w:rFonts w:ascii="Arial" w:hAnsi="Arial" w:cs="Arial"/>
                <w:bCs/>
              </w:rPr>
              <w:t>Sokołowska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8257EA">
              <w:rPr>
                <w:rFonts w:ascii="Arial" w:hAnsi="Arial" w:cs="Arial"/>
                <w:bCs/>
              </w:rPr>
              <w:t>14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8257EA">
              <w:rPr>
                <w:rFonts w:ascii="Arial" w:hAnsi="Arial" w:cs="Arial"/>
                <w:bCs/>
              </w:rPr>
              <w:t>/-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183DF6D1" w14:textId="77777777" w:rsidR="008257EA" w:rsidRPr="00B048DA" w:rsidRDefault="008257EA" w:rsidP="00BC3C47">
            <w:pPr>
              <w:spacing w:line="360" w:lineRule="auto"/>
              <w:rPr>
                <w:rFonts w:ascii="Arial" w:hAnsi="Arial" w:cs="Arial"/>
                <w:bCs/>
              </w:rPr>
            </w:pPr>
            <w:r w:rsidRPr="008257EA">
              <w:rPr>
                <w:rFonts w:ascii="Arial" w:hAnsi="Arial" w:cs="Arial"/>
                <w:bCs/>
              </w:rPr>
              <w:t>05-806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8257EA">
              <w:rPr>
                <w:rFonts w:ascii="Arial" w:hAnsi="Arial" w:cs="Arial"/>
                <w:bCs/>
              </w:rPr>
              <w:t>Sokołów</w:t>
            </w:r>
          </w:p>
          <w:p w14:paraId="1C326EB8" w14:textId="77777777" w:rsidR="008257EA" w:rsidRPr="00B048DA" w:rsidRDefault="008257EA" w:rsidP="00BC3C47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8257EA">
              <w:rPr>
                <w:rFonts w:ascii="Arial" w:hAnsi="Arial" w:cs="Arial"/>
                <w:b/>
              </w:rPr>
              <w:t>28 728.00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55CE4490" w14:textId="77777777" w:rsidR="008257EA" w:rsidRPr="00B048DA" w:rsidRDefault="008257EA" w:rsidP="00BC3C47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6529193C" w14:textId="77777777" w:rsidR="008257EA" w:rsidRPr="00B048DA" w:rsidRDefault="008257EA" w:rsidP="00BC3C47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8257EA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 ze zm.) oraz uzyskała najwyższą liczbę punktów i została uznana za ofertę najkorzystniejszą na podstawie kryteriów oceny ofert określonym w treści SWZ ( "Cena" - waga 100,00 %,)</w:t>
            </w:r>
          </w:p>
        </w:tc>
      </w:tr>
      <w:tr w:rsidR="008257EA" w14:paraId="0E659D75" w14:textId="77777777" w:rsidTr="008257EA">
        <w:trPr>
          <w:gridBefore w:val="1"/>
          <w:wBefore w:w="75" w:type="dxa"/>
          <w:cantSplit/>
        </w:trPr>
        <w:tc>
          <w:tcPr>
            <w:tcW w:w="9498" w:type="dxa"/>
            <w:gridSpan w:val="2"/>
          </w:tcPr>
          <w:p w14:paraId="1CB4EF82" w14:textId="77777777" w:rsidR="008257EA" w:rsidRDefault="008257EA" w:rsidP="00BC3C47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8257EA">
              <w:rPr>
                <w:rFonts w:ascii="Arial" w:hAnsi="Arial" w:cs="Arial"/>
                <w:b/>
                <w:bCs/>
                <w:color w:val="000000"/>
              </w:rPr>
              <w:t>39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8257EA">
              <w:rPr>
                <w:rFonts w:ascii="Arial" w:hAnsi="Arial" w:cs="Arial"/>
                <w:color w:val="000000"/>
              </w:rPr>
              <w:t>produkt leczniczy</w:t>
            </w:r>
          </w:p>
          <w:p w14:paraId="64551661" w14:textId="77777777" w:rsidR="008257EA" w:rsidRPr="00B048DA" w:rsidRDefault="008257EA" w:rsidP="00BC3C47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8257EA">
              <w:rPr>
                <w:rFonts w:ascii="Arial" w:hAnsi="Arial" w:cs="Arial"/>
                <w:b/>
              </w:rPr>
              <w:t>Asclepios</w:t>
            </w:r>
            <w:proofErr w:type="spellEnd"/>
            <w:r w:rsidRPr="008257EA">
              <w:rPr>
                <w:rFonts w:ascii="Arial" w:hAnsi="Arial" w:cs="Arial"/>
                <w:b/>
              </w:rPr>
              <w:t xml:space="preserve"> S.A.</w:t>
            </w:r>
          </w:p>
          <w:p w14:paraId="2F48845F" w14:textId="77777777" w:rsidR="008257EA" w:rsidRDefault="008257EA" w:rsidP="00BC3C47">
            <w:pPr>
              <w:spacing w:line="360" w:lineRule="auto"/>
              <w:rPr>
                <w:rFonts w:ascii="Arial" w:hAnsi="Arial" w:cs="Arial"/>
                <w:bCs/>
              </w:rPr>
            </w:pPr>
            <w:proofErr w:type="spellStart"/>
            <w:r w:rsidRPr="008257EA">
              <w:rPr>
                <w:rFonts w:ascii="Arial" w:hAnsi="Arial" w:cs="Arial"/>
                <w:bCs/>
              </w:rPr>
              <w:t>Hubska</w:t>
            </w:r>
            <w:proofErr w:type="spellEnd"/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8257EA">
              <w:rPr>
                <w:rFonts w:ascii="Arial" w:hAnsi="Arial" w:cs="Arial"/>
                <w:bCs/>
              </w:rPr>
              <w:t>44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0C0AF107" w14:textId="77777777" w:rsidR="008257EA" w:rsidRPr="00B048DA" w:rsidRDefault="008257EA" w:rsidP="00BC3C47">
            <w:pPr>
              <w:spacing w:line="360" w:lineRule="auto"/>
              <w:rPr>
                <w:rFonts w:ascii="Arial" w:hAnsi="Arial" w:cs="Arial"/>
                <w:bCs/>
              </w:rPr>
            </w:pPr>
            <w:r w:rsidRPr="008257EA">
              <w:rPr>
                <w:rFonts w:ascii="Arial" w:hAnsi="Arial" w:cs="Arial"/>
                <w:bCs/>
              </w:rPr>
              <w:t>50-502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8257EA">
              <w:rPr>
                <w:rFonts w:ascii="Arial" w:hAnsi="Arial" w:cs="Arial"/>
                <w:bCs/>
              </w:rPr>
              <w:t>Wrocław</w:t>
            </w:r>
          </w:p>
          <w:p w14:paraId="1ACD5C15" w14:textId="77777777" w:rsidR="008257EA" w:rsidRPr="00B048DA" w:rsidRDefault="008257EA" w:rsidP="00BC3C47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8257EA">
              <w:rPr>
                <w:rFonts w:ascii="Arial" w:hAnsi="Arial" w:cs="Arial"/>
                <w:b/>
              </w:rPr>
              <w:t>6 750.00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5352507E" w14:textId="77777777" w:rsidR="008257EA" w:rsidRPr="00B048DA" w:rsidRDefault="008257EA" w:rsidP="00BC3C47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17E6DAD3" w14:textId="77777777" w:rsidR="008257EA" w:rsidRPr="00B048DA" w:rsidRDefault="008257EA" w:rsidP="00BC3C47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8257EA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 ze zm.) oraz uzyskała najwyższą liczbę punktów i została uznana za ofertę najkorzystniejszą na podstawie kryteriów oceny ofert określonym w treści SWZ ( "Cena" - waga 100,00 %,)</w:t>
            </w:r>
          </w:p>
        </w:tc>
      </w:tr>
    </w:tbl>
    <w:p w14:paraId="6B564BF2" w14:textId="77777777" w:rsidR="00992FF5" w:rsidRPr="00B51A2B" w:rsidRDefault="00992FF5" w:rsidP="00B51A2B">
      <w:pPr>
        <w:spacing w:before="360" w:after="120" w:line="276" w:lineRule="auto"/>
        <w:jc w:val="both"/>
        <w:rPr>
          <w:rFonts w:ascii="Arial" w:hAnsi="Arial" w:cs="Arial"/>
          <w:color w:val="000000"/>
        </w:rPr>
      </w:pPr>
      <w:r w:rsidRPr="00B51A2B">
        <w:rPr>
          <w:rFonts w:ascii="Arial" w:hAnsi="Arial" w:cs="Arial"/>
          <w:color w:val="000000"/>
        </w:rPr>
        <w:t>Punktacja przyznana ofertom w każdym kryterium oceny ofert wraz z łączną punktacją: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3544"/>
        <w:gridCol w:w="2552"/>
        <w:gridCol w:w="1134"/>
      </w:tblGrid>
      <w:tr w:rsidR="00992FF5" w14:paraId="04EEC3E2" w14:textId="77777777" w:rsidTr="0013297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8AC76D3" w14:textId="77777777" w:rsidR="00992FF5" w:rsidRPr="00F245C5" w:rsidRDefault="00992FF5" w:rsidP="00F82C4B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</w:rPr>
              <w:t>Część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>
              <w:rPr>
                <w:rFonts w:ascii="Arial" w:hAnsi="Arial" w:cs="Arial"/>
                <w:bCs/>
              </w:rPr>
              <w:t>zamówienia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B577CDB" w14:textId="77777777" w:rsidR="00992FF5" w:rsidRPr="00F245C5" w:rsidRDefault="00992FF5" w:rsidP="00F82C4B">
            <w:pPr>
              <w:spacing w:before="120" w:after="12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Wykonawca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65DAF3B" w14:textId="77777777" w:rsidR="00992FF5" w:rsidRPr="00F245C5" w:rsidRDefault="00992FF5" w:rsidP="00F82C4B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K</w:t>
            </w:r>
            <w:r w:rsidRPr="00F245C5">
              <w:rPr>
                <w:rFonts w:ascii="Arial" w:hAnsi="Arial" w:cs="Arial"/>
                <w:bCs/>
                <w:color w:val="000000"/>
              </w:rPr>
              <w:t xml:space="preserve">ryterium - </w:t>
            </w:r>
            <w:r>
              <w:rPr>
                <w:rFonts w:ascii="Arial" w:hAnsi="Arial" w:cs="Arial"/>
                <w:bCs/>
                <w:color w:val="000000"/>
              </w:rPr>
              <w:t>punktacja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31843D2" w14:textId="77777777" w:rsidR="00992FF5" w:rsidRPr="00F245C5" w:rsidRDefault="00992FF5" w:rsidP="00F82C4B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 w:rsidRPr="00F245C5">
              <w:rPr>
                <w:rFonts w:ascii="Arial" w:hAnsi="Arial" w:cs="Arial"/>
                <w:bCs/>
                <w:color w:val="000000"/>
              </w:rPr>
              <w:t>Razem</w:t>
            </w:r>
          </w:p>
        </w:tc>
      </w:tr>
      <w:tr w:rsidR="008257EA" w14:paraId="56CCC6F3" w14:textId="77777777" w:rsidTr="0013297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199CDD" w14:textId="77777777" w:rsidR="008257EA" w:rsidRPr="007D7932" w:rsidRDefault="008257EA" w:rsidP="00BC3C47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257EA">
              <w:rPr>
                <w:rFonts w:ascii="Arial" w:hAnsi="Arial" w:cs="Arial"/>
                <w:sz w:val="22"/>
                <w:szCs w:val="22"/>
              </w:rPr>
              <w:t>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8257EA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A39B0F" w14:textId="77777777" w:rsidR="008257EA" w:rsidRPr="007D7932" w:rsidRDefault="008257EA" w:rsidP="00BC3C47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257EA">
              <w:rPr>
                <w:rFonts w:ascii="Arial" w:hAnsi="Arial" w:cs="Arial"/>
                <w:b/>
                <w:bCs/>
                <w:sz w:val="22"/>
                <w:szCs w:val="22"/>
              </w:rPr>
              <w:t>Farmacol Logistyka Sp. z o.o.</w:t>
            </w:r>
          </w:p>
          <w:p w14:paraId="5F8060F2" w14:textId="77777777" w:rsidR="008257EA" w:rsidRPr="007D7932" w:rsidRDefault="008257EA" w:rsidP="00BC3C47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8257EA">
              <w:rPr>
                <w:rFonts w:ascii="Arial" w:hAnsi="Arial" w:cs="Arial"/>
                <w:sz w:val="22"/>
                <w:szCs w:val="22"/>
              </w:rPr>
              <w:t>Szopienicka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257EA">
              <w:rPr>
                <w:rFonts w:ascii="Arial" w:hAnsi="Arial" w:cs="Arial"/>
                <w:sz w:val="22"/>
                <w:szCs w:val="22"/>
              </w:rPr>
              <w:t>77</w:t>
            </w:r>
          </w:p>
          <w:p w14:paraId="5B13FD3A" w14:textId="77777777" w:rsidR="008257EA" w:rsidRPr="007D7932" w:rsidRDefault="008257EA" w:rsidP="00BC3C47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257EA">
              <w:rPr>
                <w:rFonts w:ascii="Arial" w:hAnsi="Arial" w:cs="Arial"/>
                <w:sz w:val="22"/>
                <w:szCs w:val="22"/>
              </w:rPr>
              <w:t>40-431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257EA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E687B1" w14:textId="77777777" w:rsidR="008257EA" w:rsidRPr="007D7932" w:rsidRDefault="008257EA" w:rsidP="00BC3C47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257EA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F0612D" w14:textId="77777777" w:rsidR="008257EA" w:rsidRPr="007D7932" w:rsidRDefault="008257EA" w:rsidP="00BC3C4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257EA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8257EA" w14:paraId="40E522F5" w14:textId="77777777" w:rsidTr="0013297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F93CAF" w14:textId="77777777" w:rsidR="008257EA" w:rsidRPr="007D7932" w:rsidRDefault="008257EA" w:rsidP="00BC3C47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257EA">
              <w:rPr>
                <w:rFonts w:ascii="Arial" w:hAnsi="Arial" w:cs="Arial"/>
                <w:sz w:val="22"/>
                <w:szCs w:val="22"/>
              </w:rPr>
              <w:t>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8257EA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99C855" w14:textId="77777777" w:rsidR="008257EA" w:rsidRPr="007D7932" w:rsidRDefault="008257EA" w:rsidP="00BC3C47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8257EA">
              <w:rPr>
                <w:rFonts w:ascii="Arial" w:hAnsi="Arial" w:cs="Arial"/>
                <w:b/>
                <w:bCs/>
                <w:sz w:val="22"/>
                <w:szCs w:val="22"/>
              </w:rPr>
              <w:t>Urtica</w:t>
            </w:r>
            <w:proofErr w:type="spellEnd"/>
            <w:r w:rsidRPr="008257E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12A75F04" w14:textId="77777777" w:rsidR="008257EA" w:rsidRPr="007D7932" w:rsidRDefault="008257EA" w:rsidP="00BC3C47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8257EA">
              <w:rPr>
                <w:rFonts w:ascii="Arial" w:hAnsi="Arial" w:cs="Arial"/>
                <w:sz w:val="22"/>
                <w:szCs w:val="22"/>
              </w:rPr>
              <w:t>Krzemieniecka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257EA">
              <w:rPr>
                <w:rFonts w:ascii="Arial" w:hAnsi="Arial" w:cs="Arial"/>
                <w:sz w:val="22"/>
                <w:szCs w:val="22"/>
              </w:rPr>
              <w:t>120</w:t>
            </w:r>
          </w:p>
          <w:p w14:paraId="39F4D2C7" w14:textId="77777777" w:rsidR="008257EA" w:rsidRPr="007D7932" w:rsidRDefault="008257EA" w:rsidP="00BC3C47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257EA">
              <w:rPr>
                <w:rFonts w:ascii="Arial" w:hAnsi="Arial" w:cs="Arial"/>
                <w:sz w:val="22"/>
                <w:szCs w:val="22"/>
              </w:rPr>
              <w:t>54-640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257EA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46EA39" w14:textId="77777777" w:rsidR="008257EA" w:rsidRPr="007D7932" w:rsidRDefault="008257EA" w:rsidP="00BC3C47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257EA">
              <w:rPr>
                <w:rFonts w:ascii="Arial" w:hAnsi="Arial" w:cs="Arial"/>
                <w:sz w:val="22"/>
                <w:szCs w:val="22"/>
              </w:rPr>
              <w:t>1 - Cena - 98.95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943C96" w14:textId="77777777" w:rsidR="008257EA" w:rsidRPr="007D7932" w:rsidRDefault="008257EA" w:rsidP="00BC3C4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257EA">
              <w:rPr>
                <w:rFonts w:ascii="Arial" w:hAnsi="Arial" w:cs="Arial"/>
                <w:sz w:val="22"/>
                <w:szCs w:val="22"/>
              </w:rPr>
              <w:t xml:space="preserve">  98,95</w:t>
            </w:r>
          </w:p>
        </w:tc>
      </w:tr>
      <w:tr w:rsidR="008257EA" w14:paraId="3BEAD158" w14:textId="77777777" w:rsidTr="0013297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7AD869" w14:textId="77777777" w:rsidR="008257EA" w:rsidRPr="007D7932" w:rsidRDefault="008257EA" w:rsidP="00BC3C47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257EA">
              <w:rPr>
                <w:rFonts w:ascii="Arial" w:hAnsi="Arial" w:cs="Arial"/>
                <w:sz w:val="22"/>
                <w:szCs w:val="22"/>
              </w:rPr>
              <w:t>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8257EA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CD11F4" w14:textId="77777777" w:rsidR="008257EA" w:rsidRPr="007D7932" w:rsidRDefault="008257EA" w:rsidP="00BC3C47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8257EA">
              <w:rPr>
                <w:rFonts w:ascii="Arial" w:hAnsi="Arial" w:cs="Arial"/>
                <w:b/>
                <w:bCs/>
                <w:sz w:val="22"/>
                <w:szCs w:val="22"/>
              </w:rPr>
              <w:t>Salus</w:t>
            </w:r>
            <w:proofErr w:type="spellEnd"/>
            <w:r w:rsidRPr="008257E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International Sp. z o.o.</w:t>
            </w:r>
          </w:p>
          <w:p w14:paraId="6636A75D" w14:textId="77777777" w:rsidR="008257EA" w:rsidRPr="007D7932" w:rsidRDefault="008257EA" w:rsidP="00BC3C47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8257EA">
              <w:rPr>
                <w:rFonts w:ascii="Arial" w:hAnsi="Arial" w:cs="Arial"/>
                <w:sz w:val="22"/>
                <w:szCs w:val="22"/>
              </w:rPr>
              <w:lastRenderedPageBreak/>
              <w:t>Pułaskiego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257EA">
              <w:rPr>
                <w:rFonts w:ascii="Arial" w:hAnsi="Arial" w:cs="Arial"/>
                <w:sz w:val="22"/>
                <w:szCs w:val="22"/>
              </w:rPr>
              <w:t>9</w:t>
            </w:r>
          </w:p>
          <w:p w14:paraId="59BF7FF0" w14:textId="77777777" w:rsidR="008257EA" w:rsidRPr="007D7932" w:rsidRDefault="008257EA" w:rsidP="00BC3C47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257EA">
              <w:rPr>
                <w:rFonts w:ascii="Arial" w:hAnsi="Arial" w:cs="Arial"/>
                <w:sz w:val="22"/>
                <w:szCs w:val="22"/>
              </w:rPr>
              <w:t>40-273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257EA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9BFC45" w14:textId="77777777" w:rsidR="008257EA" w:rsidRPr="007D7932" w:rsidRDefault="008257EA" w:rsidP="00BC3C47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257EA">
              <w:rPr>
                <w:rFonts w:ascii="Arial" w:hAnsi="Arial" w:cs="Arial"/>
                <w:sz w:val="22"/>
                <w:szCs w:val="22"/>
              </w:rPr>
              <w:lastRenderedPageBreak/>
              <w:t>1 - Cena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29B3FD" w14:textId="77777777" w:rsidR="008257EA" w:rsidRPr="007D7932" w:rsidRDefault="008257EA" w:rsidP="00BC3C4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257EA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8257EA" w14:paraId="26279765" w14:textId="77777777" w:rsidTr="0013297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6DEE0B" w14:textId="77777777" w:rsidR="008257EA" w:rsidRPr="007D7932" w:rsidRDefault="008257EA" w:rsidP="00BC3C47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257EA">
              <w:rPr>
                <w:rFonts w:ascii="Arial" w:hAnsi="Arial" w:cs="Arial"/>
                <w:sz w:val="22"/>
                <w:szCs w:val="22"/>
              </w:rPr>
              <w:t>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8257EA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51E401" w14:textId="77777777" w:rsidR="008257EA" w:rsidRPr="007D7932" w:rsidRDefault="008257EA" w:rsidP="00BC3C47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8257EA">
              <w:rPr>
                <w:rFonts w:ascii="Arial" w:hAnsi="Arial" w:cs="Arial"/>
                <w:b/>
                <w:bCs/>
                <w:sz w:val="22"/>
                <w:szCs w:val="22"/>
              </w:rPr>
              <w:t>Urtica</w:t>
            </w:r>
            <w:proofErr w:type="spellEnd"/>
            <w:r w:rsidRPr="008257E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2EA4C332" w14:textId="77777777" w:rsidR="008257EA" w:rsidRPr="007D7932" w:rsidRDefault="008257EA" w:rsidP="00BC3C47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8257EA">
              <w:rPr>
                <w:rFonts w:ascii="Arial" w:hAnsi="Arial" w:cs="Arial"/>
                <w:sz w:val="22"/>
                <w:szCs w:val="22"/>
              </w:rPr>
              <w:t>Krzemieniecka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257EA">
              <w:rPr>
                <w:rFonts w:ascii="Arial" w:hAnsi="Arial" w:cs="Arial"/>
                <w:sz w:val="22"/>
                <w:szCs w:val="22"/>
              </w:rPr>
              <w:t>120</w:t>
            </w:r>
          </w:p>
          <w:p w14:paraId="01E11DEC" w14:textId="77777777" w:rsidR="008257EA" w:rsidRPr="007D7932" w:rsidRDefault="008257EA" w:rsidP="00BC3C47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257EA">
              <w:rPr>
                <w:rFonts w:ascii="Arial" w:hAnsi="Arial" w:cs="Arial"/>
                <w:sz w:val="22"/>
                <w:szCs w:val="22"/>
              </w:rPr>
              <w:t>54-640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257EA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45A886" w14:textId="77777777" w:rsidR="008257EA" w:rsidRPr="007D7932" w:rsidRDefault="008257EA" w:rsidP="00BC3C47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257EA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5EE296" w14:textId="77777777" w:rsidR="008257EA" w:rsidRPr="007D7932" w:rsidRDefault="008257EA" w:rsidP="00BC3C4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257EA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8257EA" w14:paraId="19A7AF99" w14:textId="77777777" w:rsidTr="0013297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E7BDC1" w14:textId="77777777" w:rsidR="008257EA" w:rsidRPr="007D7932" w:rsidRDefault="008257EA" w:rsidP="00BC3C47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257EA">
              <w:rPr>
                <w:rFonts w:ascii="Arial" w:hAnsi="Arial" w:cs="Arial"/>
                <w:sz w:val="22"/>
                <w:szCs w:val="22"/>
              </w:rPr>
              <w:t>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8257EA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677A90" w14:textId="77777777" w:rsidR="008257EA" w:rsidRPr="007D7932" w:rsidRDefault="008257EA" w:rsidP="00BC3C47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8257EA">
              <w:rPr>
                <w:rFonts w:ascii="Arial" w:hAnsi="Arial" w:cs="Arial"/>
                <w:b/>
                <w:bCs/>
                <w:sz w:val="22"/>
                <w:szCs w:val="22"/>
              </w:rPr>
              <w:t>Salus</w:t>
            </w:r>
            <w:proofErr w:type="spellEnd"/>
            <w:r w:rsidRPr="008257E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International Sp. z o.o.</w:t>
            </w:r>
          </w:p>
          <w:p w14:paraId="4CD5E444" w14:textId="77777777" w:rsidR="008257EA" w:rsidRPr="007D7932" w:rsidRDefault="008257EA" w:rsidP="00BC3C47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8257EA">
              <w:rPr>
                <w:rFonts w:ascii="Arial" w:hAnsi="Arial" w:cs="Arial"/>
                <w:sz w:val="22"/>
                <w:szCs w:val="22"/>
              </w:rPr>
              <w:t>Pułaskiego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257EA">
              <w:rPr>
                <w:rFonts w:ascii="Arial" w:hAnsi="Arial" w:cs="Arial"/>
                <w:sz w:val="22"/>
                <w:szCs w:val="22"/>
              </w:rPr>
              <w:t>9</w:t>
            </w:r>
          </w:p>
          <w:p w14:paraId="44A2EB94" w14:textId="77777777" w:rsidR="008257EA" w:rsidRPr="007D7932" w:rsidRDefault="008257EA" w:rsidP="00BC3C47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257EA">
              <w:rPr>
                <w:rFonts w:ascii="Arial" w:hAnsi="Arial" w:cs="Arial"/>
                <w:sz w:val="22"/>
                <w:szCs w:val="22"/>
              </w:rPr>
              <w:t>40-273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257EA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3475AA" w14:textId="77777777" w:rsidR="008257EA" w:rsidRPr="007D7932" w:rsidRDefault="008257EA" w:rsidP="00BC3C47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257EA">
              <w:rPr>
                <w:rFonts w:ascii="Arial" w:hAnsi="Arial" w:cs="Arial"/>
                <w:sz w:val="22"/>
                <w:szCs w:val="22"/>
              </w:rPr>
              <w:t>1 - Cena - 89.13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92DFFD" w14:textId="77777777" w:rsidR="008257EA" w:rsidRPr="007D7932" w:rsidRDefault="008257EA" w:rsidP="00BC3C4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257EA">
              <w:rPr>
                <w:rFonts w:ascii="Arial" w:hAnsi="Arial" w:cs="Arial"/>
                <w:sz w:val="22"/>
                <w:szCs w:val="22"/>
              </w:rPr>
              <w:t xml:space="preserve">  89,13</w:t>
            </w:r>
          </w:p>
        </w:tc>
      </w:tr>
      <w:tr w:rsidR="008257EA" w14:paraId="71965438" w14:textId="77777777" w:rsidTr="0013297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42A882" w14:textId="77777777" w:rsidR="008257EA" w:rsidRPr="007D7932" w:rsidRDefault="008257EA" w:rsidP="00BC3C47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257EA">
              <w:rPr>
                <w:rFonts w:ascii="Arial" w:hAnsi="Arial" w:cs="Arial"/>
                <w:sz w:val="22"/>
                <w:szCs w:val="22"/>
              </w:rPr>
              <w:t>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8257EA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4754AD" w14:textId="77777777" w:rsidR="008257EA" w:rsidRPr="007D7932" w:rsidRDefault="008257EA" w:rsidP="00BC3C47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8257EA">
              <w:rPr>
                <w:rFonts w:ascii="Arial" w:hAnsi="Arial" w:cs="Arial"/>
                <w:b/>
                <w:bCs/>
                <w:sz w:val="22"/>
                <w:szCs w:val="22"/>
              </w:rPr>
              <w:t>Asclepios</w:t>
            </w:r>
            <w:proofErr w:type="spellEnd"/>
            <w:r w:rsidRPr="008257E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S.A.</w:t>
            </w:r>
          </w:p>
          <w:p w14:paraId="0F883556" w14:textId="77777777" w:rsidR="008257EA" w:rsidRPr="007D7932" w:rsidRDefault="008257EA" w:rsidP="00BC3C47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8257EA">
              <w:rPr>
                <w:rFonts w:ascii="Arial" w:hAnsi="Arial" w:cs="Arial"/>
                <w:sz w:val="22"/>
                <w:szCs w:val="22"/>
              </w:rPr>
              <w:t>Hubska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257EA">
              <w:rPr>
                <w:rFonts w:ascii="Arial" w:hAnsi="Arial" w:cs="Arial"/>
                <w:sz w:val="22"/>
                <w:szCs w:val="22"/>
              </w:rPr>
              <w:t>44</w:t>
            </w:r>
          </w:p>
          <w:p w14:paraId="7772D877" w14:textId="77777777" w:rsidR="008257EA" w:rsidRPr="007D7932" w:rsidRDefault="008257EA" w:rsidP="00BC3C47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257EA">
              <w:rPr>
                <w:rFonts w:ascii="Arial" w:hAnsi="Arial" w:cs="Arial"/>
                <w:sz w:val="22"/>
                <w:szCs w:val="22"/>
              </w:rPr>
              <w:t>50-502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257EA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E73E3A" w14:textId="77777777" w:rsidR="008257EA" w:rsidRPr="007D7932" w:rsidRDefault="008257EA" w:rsidP="00BC3C47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257EA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4AE740" w14:textId="77777777" w:rsidR="008257EA" w:rsidRPr="007D7932" w:rsidRDefault="008257EA" w:rsidP="00BC3C4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257EA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8257EA" w14:paraId="4B292A46" w14:textId="77777777" w:rsidTr="0013297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29DD9C" w14:textId="77777777" w:rsidR="008257EA" w:rsidRPr="007D7932" w:rsidRDefault="008257EA" w:rsidP="00BC3C47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257EA">
              <w:rPr>
                <w:rFonts w:ascii="Arial" w:hAnsi="Arial" w:cs="Arial"/>
                <w:sz w:val="22"/>
                <w:szCs w:val="22"/>
              </w:rPr>
              <w:t>10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8257EA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27677C" w14:textId="77777777" w:rsidR="008257EA" w:rsidRPr="007D7932" w:rsidRDefault="008257EA" w:rsidP="00BC3C47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257EA">
              <w:rPr>
                <w:rFonts w:ascii="Arial" w:hAnsi="Arial" w:cs="Arial"/>
                <w:b/>
                <w:bCs/>
                <w:sz w:val="22"/>
                <w:szCs w:val="22"/>
              </w:rPr>
              <w:t>Takeda Pharma Sp. z o.o.</w:t>
            </w:r>
          </w:p>
          <w:p w14:paraId="26B9FAA2" w14:textId="77777777" w:rsidR="008257EA" w:rsidRPr="007D7932" w:rsidRDefault="008257EA" w:rsidP="00BC3C47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8257EA">
              <w:rPr>
                <w:rFonts w:ascii="Arial" w:hAnsi="Arial" w:cs="Arial"/>
                <w:sz w:val="22"/>
                <w:szCs w:val="22"/>
              </w:rPr>
              <w:t>Prosta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257EA">
              <w:rPr>
                <w:rFonts w:ascii="Arial" w:hAnsi="Arial" w:cs="Arial"/>
                <w:sz w:val="22"/>
                <w:szCs w:val="22"/>
              </w:rPr>
              <w:t>68</w:t>
            </w:r>
          </w:p>
          <w:p w14:paraId="47D0D29F" w14:textId="77777777" w:rsidR="008257EA" w:rsidRPr="007D7932" w:rsidRDefault="008257EA" w:rsidP="00BC3C47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257EA">
              <w:rPr>
                <w:rFonts w:ascii="Arial" w:hAnsi="Arial" w:cs="Arial"/>
                <w:sz w:val="22"/>
                <w:szCs w:val="22"/>
              </w:rPr>
              <w:t>00-838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257EA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2CF953" w14:textId="77777777" w:rsidR="008257EA" w:rsidRPr="007D7932" w:rsidRDefault="008257EA" w:rsidP="00BC3C47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257EA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65BDA5" w14:textId="77777777" w:rsidR="008257EA" w:rsidRPr="007D7932" w:rsidRDefault="008257EA" w:rsidP="00BC3C4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257EA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8257EA" w14:paraId="3DF6E9C0" w14:textId="77777777" w:rsidTr="0013297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479647" w14:textId="77777777" w:rsidR="008257EA" w:rsidRPr="007D7932" w:rsidRDefault="008257EA" w:rsidP="00BC3C47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257EA">
              <w:rPr>
                <w:rFonts w:ascii="Arial" w:hAnsi="Arial" w:cs="Arial"/>
                <w:sz w:val="22"/>
                <w:szCs w:val="22"/>
              </w:rPr>
              <w:t>10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8257EA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5CC2EA" w14:textId="77777777" w:rsidR="008257EA" w:rsidRPr="007D7932" w:rsidRDefault="008257EA" w:rsidP="00BC3C47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257E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CSL </w:t>
            </w:r>
            <w:proofErr w:type="spellStart"/>
            <w:r w:rsidRPr="008257EA">
              <w:rPr>
                <w:rFonts w:ascii="Arial" w:hAnsi="Arial" w:cs="Arial"/>
                <w:b/>
                <w:bCs/>
                <w:sz w:val="22"/>
                <w:szCs w:val="22"/>
              </w:rPr>
              <w:t>Behring</w:t>
            </w:r>
            <w:proofErr w:type="spellEnd"/>
            <w:r w:rsidRPr="008257E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4FAE496C" w14:textId="77777777" w:rsidR="008257EA" w:rsidRPr="007D7932" w:rsidRDefault="008257EA" w:rsidP="00BC3C47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8257EA">
              <w:rPr>
                <w:rFonts w:ascii="Arial" w:hAnsi="Arial" w:cs="Arial"/>
                <w:sz w:val="22"/>
                <w:szCs w:val="22"/>
              </w:rPr>
              <w:t>A. Branickiego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257EA">
              <w:rPr>
                <w:rFonts w:ascii="Arial" w:hAnsi="Arial" w:cs="Arial"/>
                <w:sz w:val="22"/>
                <w:szCs w:val="22"/>
              </w:rPr>
              <w:t>17</w:t>
            </w:r>
          </w:p>
          <w:p w14:paraId="6C4399D6" w14:textId="77777777" w:rsidR="008257EA" w:rsidRPr="007D7932" w:rsidRDefault="008257EA" w:rsidP="00BC3C47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257EA">
              <w:rPr>
                <w:rFonts w:ascii="Arial" w:hAnsi="Arial" w:cs="Arial"/>
                <w:sz w:val="22"/>
                <w:szCs w:val="22"/>
              </w:rPr>
              <w:t>02-972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257EA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718C44" w14:textId="77777777" w:rsidR="008257EA" w:rsidRPr="007D7932" w:rsidRDefault="008257EA" w:rsidP="00BC3C47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257EA">
              <w:rPr>
                <w:rFonts w:ascii="Arial" w:hAnsi="Arial" w:cs="Arial"/>
                <w:sz w:val="22"/>
                <w:szCs w:val="22"/>
              </w:rPr>
              <w:t>1 - Cena - 98.45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1F11B4" w14:textId="77777777" w:rsidR="008257EA" w:rsidRPr="007D7932" w:rsidRDefault="008257EA" w:rsidP="00BC3C4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257EA">
              <w:rPr>
                <w:rFonts w:ascii="Arial" w:hAnsi="Arial" w:cs="Arial"/>
                <w:sz w:val="22"/>
                <w:szCs w:val="22"/>
              </w:rPr>
              <w:t xml:space="preserve">  98,45</w:t>
            </w:r>
          </w:p>
        </w:tc>
      </w:tr>
      <w:tr w:rsidR="008257EA" w14:paraId="4266CDC7" w14:textId="77777777" w:rsidTr="0013297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724FE7" w14:textId="77777777" w:rsidR="008257EA" w:rsidRPr="007D7932" w:rsidRDefault="008257EA" w:rsidP="00BC3C47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257EA">
              <w:rPr>
                <w:rFonts w:ascii="Arial" w:hAnsi="Arial" w:cs="Arial"/>
                <w:sz w:val="22"/>
                <w:szCs w:val="22"/>
              </w:rPr>
              <w:t>10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8257EA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7032FF" w14:textId="77777777" w:rsidR="008257EA" w:rsidRPr="007D7932" w:rsidRDefault="008257EA" w:rsidP="00BC3C47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8257EA">
              <w:rPr>
                <w:rFonts w:ascii="Arial" w:hAnsi="Arial" w:cs="Arial"/>
                <w:b/>
                <w:bCs/>
                <w:sz w:val="22"/>
                <w:szCs w:val="22"/>
              </w:rPr>
              <w:t>Urtica</w:t>
            </w:r>
            <w:proofErr w:type="spellEnd"/>
            <w:r w:rsidRPr="008257E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1B6157ED" w14:textId="77777777" w:rsidR="008257EA" w:rsidRPr="007D7932" w:rsidRDefault="008257EA" w:rsidP="00BC3C47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8257EA">
              <w:rPr>
                <w:rFonts w:ascii="Arial" w:hAnsi="Arial" w:cs="Arial"/>
                <w:sz w:val="22"/>
                <w:szCs w:val="22"/>
              </w:rPr>
              <w:t>Krzemieniecka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257EA">
              <w:rPr>
                <w:rFonts w:ascii="Arial" w:hAnsi="Arial" w:cs="Arial"/>
                <w:sz w:val="22"/>
                <w:szCs w:val="22"/>
              </w:rPr>
              <w:t>120</w:t>
            </w:r>
          </w:p>
          <w:p w14:paraId="0076D92C" w14:textId="77777777" w:rsidR="008257EA" w:rsidRPr="007D7932" w:rsidRDefault="008257EA" w:rsidP="00BC3C47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257EA">
              <w:rPr>
                <w:rFonts w:ascii="Arial" w:hAnsi="Arial" w:cs="Arial"/>
                <w:sz w:val="22"/>
                <w:szCs w:val="22"/>
              </w:rPr>
              <w:t>54-640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257EA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7617B1" w14:textId="77777777" w:rsidR="008257EA" w:rsidRPr="007D7932" w:rsidRDefault="008257EA" w:rsidP="00BC3C47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257EA">
              <w:rPr>
                <w:rFonts w:ascii="Arial" w:hAnsi="Arial" w:cs="Arial"/>
                <w:sz w:val="22"/>
                <w:szCs w:val="22"/>
              </w:rPr>
              <w:t>1 - Cena - 90.94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77CFAC" w14:textId="77777777" w:rsidR="008257EA" w:rsidRPr="007D7932" w:rsidRDefault="008257EA" w:rsidP="00BC3C4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257EA">
              <w:rPr>
                <w:rFonts w:ascii="Arial" w:hAnsi="Arial" w:cs="Arial"/>
                <w:sz w:val="22"/>
                <w:szCs w:val="22"/>
              </w:rPr>
              <w:t xml:space="preserve">  90,94</w:t>
            </w:r>
          </w:p>
        </w:tc>
      </w:tr>
      <w:tr w:rsidR="008257EA" w14:paraId="502EFB46" w14:textId="77777777" w:rsidTr="0013297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F13264" w14:textId="77777777" w:rsidR="008257EA" w:rsidRPr="007D7932" w:rsidRDefault="008257EA" w:rsidP="00BC3C47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257EA">
              <w:rPr>
                <w:rFonts w:ascii="Arial" w:hAnsi="Arial" w:cs="Arial"/>
                <w:sz w:val="22"/>
                <w:szCs w:val="22"/>
              </w:rPr>
              <w:t>10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8257EA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272422" w14:textId="77777777" w:rsidR="008257EA" w:rsidRPr="007D7932" w:rsidRDefault="008257EA" w:rsidP="00BC3C47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8257EA">
              <w:rPr>
                <w:rFonts w:ascii="Arial" w:hAnsi="Arial" w:cs="Arial"/>
                <w:b/>
                <w:bCs/>
                <w:sz w:val="22"/>
                <w:szCs w:val="22"/>
              </w:rPr>
              <w:t>Bialmed</w:t>
            </w:r>
            <w:proofErr w:type="spellEnd"/>
            <w:r w:rsidRPr="008257E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14A2054B" w14:textId="77777777" w:rsidR="008257EA" w:rsidRPr="007D7932" w:rsidRDefault="008257EA" w:rsidP="00BC3C47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8257EA">
              <w:rPr>
                <w:rFonts w:ascii="Arial" w:hAnsi="Arial" w:cs="Arial"/>
                <w:sz w:val="22"/>
                <w:szCs w:val="22"/>
              </w:rPr>
              <w:t>Kazimierzowska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257EA">
              <w:rPr>
                <w:rFonts w:ascii="Arial" w:hAnsi="Arial" w:cs="Arial"/>
                <w:sz w:val="22"/>
                <w:szCs w:val="22"/>
              </w:rPr>
              <w:t>46/48/35</w:t>
            </w:r>
          </w:p>
          <w:p w14:paraId="26B1D907" w14:textId="77777777" w:rsidR="008257EA" w:rsidRPr="007D7932" w:rsidRDefault="008257EA" w:rsidP="00BC3C47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257EA">
              <w:rPr>
                <w:rFonts w:ascii="Arial" w:hAnsi="Arial" w:cs="Arial"/>
                <w:sz w:val="22"/>
                <w:szCs w:val="22"/>
              </w:rPr>
              <w:t>02-546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257EA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DF9FA9" w14:textId="77777777" w:rsidR="008257EA" w:rsidRPr="007D7932" w:rsidRDefault="008257EA" w:rsidP="00BC3C47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257EA">
              <w:rPr>
                <w:rFonts w:ascii="Arial" w:hAnsi="Arial" w:cs="Arial"/>
                <w:sz w:val="22"/>
                <w:szCs w:val="22"/>
              </w:rPr>
              <w:t>1 - Cena - 83.45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FCE021" w14:textId="77777777" w:rsidR="008257EA" w:rsidRPr="007D7932" w:rsidRDefault="008257EA" w:rsidP="00BC3C4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257EA">
              <w:rPr>
                <w:rFonts w:ascii="Arial" w:hAnsi="Arial" w:cs="Arial"/>
                <w:sz w:val="22"/>
                <w:szCs w:val="22"/>
              </w:rPr>
              <w:t xml:space="preserve">  83,45</w:t>
            </w:r>
          </w:p>
        </w:tc>
      </w:tr>
      <w:tr w:rsidR="008257EA" w14:paraId="48EDE584" w14:textId="77777777" w:rsidTr="0013297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6A897E" w14:textId="77777777" w:rsidR="008257EA" w:rsidRPr="007D7932" w:rsidRDefault="008257EA" w:rsidP="00BC3C47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257EA">
              <w:rPr>
                <w:rFonts w:ascii="Arial" w:hAnsi="Arial" w:cs="Arial"/>
                <w:sz w:val="22"/>
                <w:szCs w:val="22"/>
              </w:rPr>
              <w:t>10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8257EA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29712D" w14:textId="77777777" w:rsidR="008257EA" w:rsidRPr="007D7932" w:rsidRDefault="008257EA" w:rsidP="00BC3C47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8257EA">
              <w:rPr>
                <w:rFonts w:ascii="Arial" w:hAnsi="Arial" w:cs="Arial"/>
                <w:b/>
                <w:bCs/>
                <w:sz w:val="22"/>
                <w:szCs w:val="22"/>
              </w:rPr>
              <w:t>Asclepios</w:t>
            </w:r>
            <w:proofErr w:type="spellEnd"/>
            <w:r w:rsidRPr="008257E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S.A.</w:t>
            </w:r>
          </w:p>
          <w:p w14:paraId="77E7B358" w14:textId="77777777" w:rsidR="008257EA" w:rsidRPr="007D7932" w:rsidRDefault="008257EA" w:rsidP="00BC3C47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8257EA">
              <w:rPr>
                <w:rFonts w:ascii="Arial" w:hAnsi="Arial" w:cs="Arial"/>
                <w:sz w:val="22"/>
                <w:szCs w:val="22"/>
              </w:rPr>
              <w:t>Hubska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257EA">
              <w:rPr>
                <w:rFonts w:ascii="Arial" w:hAnsi="Arial" w:cs="Arial"/>
                <w:sz w:val="22"/>
                <w:szCs w:val="22"/>
              </w:rPr>
              <w:t>44</w:t>
            </w:r>
          </w:p>
          <w:p w14:paraId="0ED83BAC" w14:textId="77777777" w:rsidR="008257EA" w:rsidRPr="007D7932" w:rsidRDefault="008257EA" w:rsidP="00BC3C47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257EA">
              <w:rPr>
                <w:rFonts w:ascii="Arial" w:hAnsi="Arial" w:cs="Arial"/>
                <w:sz w:val="22"/>
                <w:szCs w:val="22"/>
              </w:rPr>
              <w:t>50-502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257EA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75DCF9" w14:textId="77777777" w:rsidR="008257EA" w:rsidRPr="007D7932" w:rsidRDefault="008257EA" w:rsidP="00BC3C47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257EA">
              <w:rPr>
                <w:rFonts w:ascii="Arial" w:hAnsi="Arial" w:cs="Arial"/>
                <w:sz w:val="22"/>
                <w:szCs w:val="22"/>
              </w:rPr>
              <w:t>1 - Cena - 72.85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AB0BBA" w14:textId="77777777" w:rsidR="008257EA" w:rsidRPr="007D7932" w:rsidRDefault="008257EA" w:rsidP="00BC3C4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257EA">
              <w:rPr>
                <w:rFonts w:ascii="Arial" w:hAnsi="Arial" w:cs="Arial"/>
                <w:sz w:val="22"/>
                <w:szCs w:val="22"/>
              </w:rPr>
              <w:t xml:space="preserve">  72,85</w:t>
            </w:r>
          </w:p>
        </w:tc>
      </w:tr>
      <w:tr w:rsidR="008257EA" w14:paraId="1DE74E6D" w14:textId="77777777" w:rsidTr="0013297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ED0AC1" w14:textId="77777777" w:rsidR="008257EA" w:rsidRPr="007D7932" w:rsidRDefault="008257EA" w:rsidP="00BC3C47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257EA">
              <w:rPr>
                <w:rFonts w:ascii="Arial" w:hAnsi="Arial" w:cs="Arial"/>
                <w:sz w:val="22"/>
                <w:szCs w:val="22"/>
              </w:rPr>
              <w:t>13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8257EA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C24EB5" w14:textId="77777777" w:rsidR="008257EA" w:rsidRPr="007D7932" w:rsidRDefault="008257EA" w:rsidP="00BC3C47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8257EA">
              <w:rPr>
                <w:rFonts w:ascii="Arial" w:hAnsi="Arial" w:cs="Arial"/>
                <w:b/>
                <w:bCs/>
                <w:sz w:val="22"/>
                <w:szCs w:val="22"/>
              </w:rPr>
              <w:t>Urtica</w:t>
            </w:r>
            <w:proofErr w:type="spellEnd"/>
            <w:r w:rsidRPr="008257E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445218E5" w14:textId="77777777" w:rsidR="008257EA" w:rsidRPr="007D7932" w:rsidRDefault="008257EA" w:rsidP="00BC3C47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8257EA">
              <w:rPr>
                <w:rFonts w:ascii="Arial" w:hAnsi="Arial" w:cs="Arial"/>
                <w:sz w:val="22"/>
                <w:szCs w:val="22"/>
              </w:rPr>
              <w:t>Krzemieniecka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257EA">
              <w:rPr>
                <w:rFonts w:ascii="Arial" w:hAnsi="Arial" w:cs="Arial"/>
                <w:sz w:val="22"/>
                <w:szCs w:val="22"/>
              </w:rPr>
              <w:t>120</w:t>
            </w:r>
          </w:p>
          <w:p w14:paraId="1C91EA4D" w14:textId="77777777" w:rsidR="008257EA" w:rsidRPr="007D7932" w:rsidRDefault="008257EA" w:rsidP="00BC3C47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257EA">
              <w:rPr>
                <w:rFonts w:ascii="Arial" w:hAnsi="Arial" w:cs="Arial"/>
                <w:sz w:val="22"/>
                <w:szCs w:val="22"/>
              </w:rPr>
              <w:t>54-640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257EA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D64F09" w14:textId="77777777" w:rsidR="008257EA" w:rsidRPr="007D7932" w:rsidRDefault="008257EA" w:rsidP="00BC3C47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257EA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A2D58D" w14:textId="77777777" w:rsidR="008257EA" w:rsidRPr="007D7932" w:rsidRDefault="008257EA" w:rsidP="00BC3C4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257EA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8257EA" w14:paraId="3AE58499" w14:textId="77777777" w:rsidTr="0013297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7BC42C" w14:textId="77777777" w:rsidR="008257EA" w:rsidRPr="007D7932" w:rsidRDefault="008257EA" w:rsidP="00BC3C47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257EA">
              <w:rPr>
                <w:rFonts w:ascii="Arial" w:hAnsi="Arial" w:cs="Arial"/>
                <w:sz w:val="22"/>
                <w:szCs w:val="22"/>
              </w:rPr>
              <w:t>16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8257EA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21A66C" w14:textId="77777777" w:rsidR="008257EA" w:rsidRPr="007D7932" w:rsidRDefault="008257EA" w:rsidP="00BC3C47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8257EA">
              <w:rPr>
                <w:rFonts w:ascii="Arial" w:hAnsi="Arial" w:cs="Arial"/>
                <w:b/>
                <w:bCs/>
                <w:sz w:val="22"/>
                <w:szCs w:val="22"/>
              </w:rPr>
              <w:t>Urtica</w:t>
            </w:r>
            <w:proofErr w:type="spellEnd"/>
            <w:r w:rsidRPr="008257E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12FA604B" w14:textId="77777777" w:rsidR="008257EA" w:rsidRPr="007D7932" w:rsidRDefault="008257EA" w:rsidP="00BC3C47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8257EA">
              <w:rPr>
                <w:rFonts w:ascii="Arial" w:hAnsi="Arial" w:cs="Arial"/>
                <w:sz w:val="22"/>
                <w:szCs w:val="22"/>
              </w:rPr>
              <w:t>Krzemieniecka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257EA">
              <w:rPr>
                <w:rFonts w:ascii="Arial" w:hAnsi="Arial" w:cs="Arial"/>
                <w:sz w:val="22"/>
                <w:szCs w:val="22"/>
              </w:rPr>
              <w:t>120</w:t>
            </w:r>
          </w:p>
          <w:p w14:paraId="2A4CD5AB" w14:textId="77777777" w:rsidR="008257EA" w:rsidRPr="007D7932" w:rsidRDefault="008257EA" w:rsidP="00BC3C47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257EA">
              <w:rPr>
                <w:rFonts w:ascii="Arial" w:hAnsi="Arial" w:cs="Arial"/>
                <w:sz w:val="22"/>
                <w:szCs w:val="22"/>
              </w:rPr>
              <w:t>54-640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257EA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ADD257" w14:textId="77777777" w:rsidR="008257EA" w:rsidRPr="007D7932" w:rsidRDefault="008257EA" w:rsidP="00BC3C47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257EA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6B4FEA" w14:textId="77777777" w:rsidR="008257EA" w:rsidRPr="007D7932" w:rsidRDefault="008257EA" w:rsidP="00BC3C4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257EA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8257EA" w14:paraId="6BA5C452" w14:textId="77777777" w:rsidTr="0013297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1CAB17" w14:textId="77777777" w:rsidR="008257EA" w:rsidRPr="007D7932" w:rsidRDefault="008257EA" w:rsidP="00BC3C47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257EA">
              <w:rPr>
                <w:rFonts w:ascii="Arial" w:hAnsi="Arial" w:cs="Arial"/>
                <w:sz w:val="22"/>
                <w:szCs w:val="22"/>
              </w:rPr>
              <w:t>16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8257EA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DC4C19" w14:textId="77777777" w:rsidR="008257EA" w:rsidRPr="007D7932" w:rsidRDefault="008257EA" w:rsidP="00BC3C47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8257EA">
              <w:rPr>
                <w:rFonts w:ascii="Arial" w:hAnsi="Arial" w:cs="Arial"/>
                <w:b/>
                <w:bCs/>
                <w:sz w:val="22"/>
                <w:szCs w:val="22"/>
              </w:rPr>
              <w:t>Salus</w:t>
            </w:r>
            <w:proofErr w:type="spellEnd"/>
            <w:r w:rsidRPr="008257E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International Sp. z o.o.</w:t>
            </w:r>
          </w:p>
          <w:p w14:paraId="4E604481" w14:textId="77777777" w:rsidR="008257EA" w:rsidRPr="007D7932" w:rsidRDefault="008257EA" w:rsidP="00BC3C47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8257EA">
              <w:rPr>
                <w:rFonts w:ascii="Arial" w:hAnsi="Arial" w:cs="Arial"/>
                <w:sz w:val="22"/>
                <w:szCs w:val="22"/>
              </w:rPr>
              <w:t>Pułaskiego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257EA">
              <w:rPr>
                <w:rFonts w:ascii="Arial" w:hAnsi="Arial" w:cs="Arial"/>
                <w:sz w:val="22"/>
                <w:szCs w:val="22"/>
              </w:rPr>
              <w:t>9</w:t>
            </w:r>
          </w:p>
          <w:p w14:paraId="5E30F894" w14:textId="77777777" w:rsidR="008257EA" w:rsidRPr="007D7932" w:rsidRDefault="008257EA" w:rsidP="00BC3C47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257EA">
              <w:rPr>
                <w:rFonts w:ascii="Arial" w:hAnsi="Arial" w:cs="Arial"/>
                <w:sz w:val="22"/>
                <w:szCs w:val="22"/>
              </w:rPr>
              <w:t>40-273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257EA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BD3F4D" w14:textId="77777777" w:rsidR="008257EA" w:rsidRPr="007D7932" w:rsidRDefault="008257EA" w:rsidP="00BC3C47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257EA">
              <w:rPr>
                <w:rFonts w:ascii="Arial" w:hAnsi="Arial" w:cs="Arial"/>
                <w:sz w:val="22"/>
                <w:szCs w:val="22"/>
              </w:rPr>
              <w:t>1 - Cena - 93.71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323846" w14:textId="77777777" w:rsidR="008257EA" w:rsidRPr="007D7932" w:rsidRDefault="008257EA" w:rsidP="00BC3C4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257EA">
              <w:rPr>
                <w:rFonts w:ascii="Arial" w:hAnsi="Arial" w:cs="Arial"/>
                <w:sz w:val="22"/>
                <w:szCs w:val="22"/>
              </w:rPr>
              <w:t xml:space="preserve">  93,71</w:t>
            </w:r>
          </w:p>
        </w:tc>
      </w:tr>
      <w:tr w:rsidR="008257EA" w14:paraId="571FC5FE" w14:textId="77777777" w:rsidTr="0013297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26E929" w14:textId="17C9FDF0" w:rsidR="008257EA" w:rsidRPr="007D7932" w:rsidRDefault="008257EA" w:rsidP="00BC3C47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257EA">
              <w:rPr>
                <w:rFonts w:ascii="Arial" w:hAnsi="Arial" w:cs="Arial"/>
                <w:sz w:val="22"/>
                <w:szCs w:val="22"/>
              </w:rPr>
              <w:t>25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8257EA">
              <w:rPr>
                <w:rFonts w:ascii="Arial" w:hAnsi="Arial" w:cs="Arial"/>
                <w:sz w:val="22"/>
                <w:szCs w:val="22"/>
              </w:rPr>
              <w:t>środki spożywcze specjal</w:t>
            </w:r>
            <w:r w:rsidR="00132971">
              <w:rPr>
                <w:rFonts w:ascii="Arial" w:hAnsi="Arial" w:cs="Arial"/>
                <w:sz w:val="22"/>
                <w:szCs w:val="22"/>
              </w:rPr>
              <w:t>n</w:t>
            </w:r>
            <w:r w:rsidRPr="008257EA">
              <w:rPr>
                <w:rFonts w:ascii="Arial" w:hAnsi="Arial" w:cs="Arial"/>
                <w:sz w:val="22"/>
                <w:szCs w:val="22"/>
              </w:rPr>
              <w:t>ego przeznaczenia żywieniowego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CBCEBD" w14:textId="77777777" w:rsidR="008257EA" w:rsidRPr="007D7932" w:rsidRDefault="008257EA" w:rsidP="00BC3C47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8257EA">
              <w:rPr>
                <w:rFonts w:ascii="Arial" w:hAnsi="Arial" w:cs="Arial"/>
                <w:b/>
                <w:bCs/>
                <w:sz w:val="22"/>
                <w:szCs w:val="22"/>
              </w:rPr>
              <w:t>Urtica</w:t>
            </w:r>
            <w:proofErr w:type="spellEnd"/>
            <w:r w:rsidRPr="008257E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31C72AD0" w14:textId="77777777" w:rsidR="008257EA" w:rsidRPr="007D7932" w:rsidRDefault="008257EA" w:rsidP="00BC3C47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8257EA">
              <w:rPr>
                <w:rFonts w:ascii="Arial" w:hAnsi="Arial" w:cs="Arial"/>
                <w:sz w:val="22"/>
                <w:szCs w:val="22"/>
              </w:rPr>
              <w:t>Krzemieniecka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257EA">
              <w:rPr>
                <w:rFonts w:ascii="Arial" w:hAnsi="Arial" w:cs="Arial"/>
                <w:sz w:val="22"/>
                <w:szCs w:val="22"/>
              </w:rPr>
              <w:t>120</w:t>
            </w:r>
          </w:p>
          <w:p w14:paraId="40C234AB" w14:textId="77777777" w:rsidR="008257EA" w:rsidRPr="007D7932" w:rsidRDefault="008257EA" w:rsidP="00BC3C47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257EA">
              <w:rPr>
                <w:rFonts w:ascii="Arial" w:hAnsi="Arial" w:cs="Arial"/>
                <w:sz w:val="22"/>
                <w:szCs w:val="22"/>
              </w:rPr>
              <w:t>54-640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257EA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6B6C6B" w14:textId="77777777" w:rsidR="008257EA" w:rsidRPr="007D7932" w:rsidRDefault="008257EA" w:rsidP="00BC3C47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257EA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2B3F15" w14:textId="77777777" w:rsidR="008257EA" w:rsidRPr="007D7932" w:rsidRDefault="008257EA" w:rsidP="00BC3C4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257EA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8257EA" w14:paraId="65CCF1D6" w14:textId="77777777" w:rsidTr="0013297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FB9868" w14:textId="473C9DBD" w:rsidR="008257EA" w:rsidRPr="007D7932" w:rsidRDefault="008257EA" w:rsidP="00BC3C47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257EA">
              <w:rPr>
                <w:rFonts w:ascii="Arial" w:hAnsi="Arial" w:cs="Arial"/>
                <w:sz w:val="22"/>
                <w:szCs w:val="22"/>
              </w:rPr>
              <w:t>25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8257EA">
              <w:rPr>
                <w:rFonts w:ascii="Arial" w:hAnsi="Arial" w:cs="Arial"/>
                <w:sz w:val="22"/>
                <w:szCs w:val="22"/>
              </w:rPr>
              <w:t>środki spożywcze specjal</w:t>
            </w:r>
            <w:r w:rsidR="00132971">
              <w:rPr>
                <w:rFonts w:ascii="Arial" w:hAnsi="Arial" w:cs="Arial"/>
                <w:sz w:val="22"/>
                <w:szCs w:val="22"/>
              </w:rPr>
              <w:t>n</w:t>
            </w:r>
            <w:r w:rsidRPr="008257EA">
              <w:rPr>
                <w:rFonts w:ascii="Arial" w:hAnsi="Arial" w:cs="Arial"/>
                <w:sz w:val="22"/>
                <w:szCs w:val="22"/>
              </w:rPr>
              <w:t>ego przeznaczenia żywieniowego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12C6A3" w14:textId="77777777" w:rsidR="008257EA" w:rsidRPr="007D7932" w:rsidRDefault="008257EA" w:rsidP="00BC3C47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8257EA">
              <w:rPr>
                <w:rFonts w:ascii="Arial" w:hAnsi="Arial" w:cs="Arial"/>
                <w:b/>
                <w:bCs/>
                <w:sz w:val="22"/>
                <w:szCs w:val="22"/>
              </w:rPr>
              <w:t>Salus</w:t>
            </w:r>
            <w:proofErr w:type="spellEnd"/>
            <w:r w:rsidRPr="008257E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International Sp. z o.o.</w:t>
            </w:r>
          </w:p>
          <w:p w14:paraId="565B5AF7" w14:textId="77777777" w:rsidR="008257EA" w:rsidRPr="007D7932" w:rsidRDefault="008257EA" w:rsidP="00BC3C47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8257EA">
              <w:rPr>
                <w:rFonts w:ascii="Arial" w:hAnsi="Arial" w:cs="Arial"/>
                <w:sz w:val="22"/>
                <w:szCs w:val="22"/>
              </w:rPr>
              <w:t>Pułaskiego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257EA">
              <w:rPr>
                <w:rFonts w:ascii="Arial" w:hAnsi="Arial" w:cs="Arial"/>
                <w:sz w:val="22"/>
                <w:szCs w:val="22"/>
              </w:rPr>
              <w:t>9</w:t>
            </w:r>
          </w:p>
          <w:p w14:paraId="09BDAA53" w14:textId="77777777" w:rsidR="008257EA" w:rsidRPr="007D7932" w:rsidRDefault="008257EA" w:rsidP="00BC3C47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257EA">
              <w:rPr>
                <w:rFonts w:ascii="Arial" w:hAnsi="Arial" w:cs="Arial"/>
                <w:sz w:val="22"/>
                <w:szCs w:val="22"/>
              </w:rPr>
              <w:t>40-273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257EA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3BD78B" w14:textId="77777777" w:rsidR="008257EA" w:rsidRPr="007D7932" w:rsidRDefault="008257EA" w:rsidP="00BC3C47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257EA">
              <w:rPr>
                <w:rFonts w:ascii="Arial" w:hAnsi="Arial" w:cs="Arial"/>
                <w:sz w:val="22"/>
                <w:szCs w:val="22"/>
              </w:rPr>
              <w:t>1 - Cena - 99.03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C8BB7A" w14:textId="77777777" w:rsidR="008257EA" w:rsidRPr="007D7932" w:rsidRDefault="008257EA" w:rsidP="00BC3C4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257EA">
              <w:rPr>
                <w:rFonts w:ascii="Arial" w:hAnsi="Arial" w:cs="Arial"/>
                <w:sz w:val="22"/>
                <w:szCs w:val="22"/>
              </w:rPr>
              <w:t xml:space="preserve">  99,03</w:t>
            </w:r>
          </w:p>
        </w:tc>
      </w:tr>
      <w:tr w:rsidR="008257EA" w14:paraId="067CF109" w14:textId="77777777" w:rsidTr="0013297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6699A1" w14:textId="65F80E5C" w:rsidR="008257EA" w:rsidRPr="007D7932" w:rsidRDefault="008257EA" w:rsidP="00BC3C47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257EA">
              <w:rPr>
                <w:rFonts w:ascii="Arial" w:hAnsi="Arial" w:cs="Arial"/>
                <w:sz w:val="22"/>
                <w:szCs w:val="22"/>
              </w:rPr>
              <w:t>25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8257EA">
              <w:rPr>
                <w:rFonts w:ascii="Arial" w:hAnsi="Arial" w:cs="Arial"/>
                <w:sz w:val="22"/>
                <w:szCs w:val="22"/>
              </w:rPr>
              <w:t xml:space="preserve">środki </w:t>
            </w:r>
            <w:r w:rsidRPr="008257EA">
              <w:rPr>
                <w:rFonts w:ascii="Arial" w:hAnsi="Arial" w:cs="Arial"/>
                <w:sz w:val="22"/>
                <w:szCs w:val="22"/>
              </w:rPr>
              <w:lastRenderedPageBreak/>
              <w:t>spożywcze specjal</w:t>
            </w:r>
            <w:r w:rsidR="00132971">
              <w:rPr>
                <w:rFonts w:ascii="Arial" w:hAnsi="Arial" w:cs="Arial"/>
                <w:sz w:val="22"/>
                <w:szCs w:val="22"/>
              </w:rPr>
              <w:t>n</w:t>
            </w:r>
            <w:r w:rsidRPr="008257EA">
              <w:rPr>
                <w:rFonts w:ascii="Arial" w:hAnsi="Arial" w:cs="Arial"/>
                <w:sz w:val="22"/>
                <w:szCs w:val="22"/>
              </w:rPr>
              <w:t>ego przeznaczenia żywieniowego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2064C5" w14:textId="77777777" w:rsidR="008257EA" w:rsidRPr="007D7932" w:rsidRDefault="008257EA" w:rsidP="00BC3C47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8257EA"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>Asclepios</w:t>
            </w:r>
            <w:proofErr w:type="spellEnd"/>
            <w:r w:rsidRPr="008257E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S.A.</w:t>
            </w:r>
          </w:p>
          <w:p w14:paraId="36C6A4A6" w14:textId="77777777" w:rsidR="008257EA" w:rsidRPr="007D7932" w:rsidRDefault="008257EA" w:rsidP="00BC3C47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8257EA">
              <w:rPr>
                <w:rFonts w:ascii="Arial" w:hAnsi="Arial" w:cs="Arial"/>
                <w:sz w:val="22"/>
                <w:szCs w:val="22"/>
              </w:rPr>
              <w:lastRenderedPageBreak/>
              <w:t>Hubska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257EA">
              <w:rPr>
                <w:rFonts w:ascii="Arial" w:hAnsi="Arial" w:cs="Arial"/>
                <w:sz w:val="22"/>
                <w:szCs w:val="22"/>
              </w:rPr>
              <w:t>44</w:t>
            </w:r>
          </w:p>
          <w:p w14:paraId="7DA73EEE" w14:textId="77777777" w:rsidR="008257EA" w:rsidRPr="007D7932" w:rsidRDefault="008257EA" w:rsidP="00BC3C47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257EA">
              <w:rPr>
                <w:rFonts w:ascii="Arial" w:hAnsi="Arial" w:cs="Arial"/>
                <w:sz w:val="22"/>
                <w:szCs w:val="22"/>
              </w:rPr>
              <w:t>50-502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257EA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262D5F" w14:textId="77777777" w:rsidR="008257EA" w:rsidRPr="007D7932" w:rsidRDefault="008257EA" w:rsidP="00BC3C47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257EA">
              <w:rPr>
                <w:rFonts w:ascii="Arial" w:hAnsi="Arial" w:cs="Arial"/>
                <w:sz w:val="22"/>
                <w:szCs w:val="22"/>
              </w:rPr>
              <w:lastRenderedPageBreak/>
              <w:t>1 - Cena - 96.23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A74133" w14:textId="77777777" w:rsidR="008257EA" w:rsidRPr="007D7932" w:rsidRDefault="008257EA" w:rsidP="00BC3C4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257EA">
              <w:rPr>
                <w:rFonts w:ascii="Arial" w:hAnsi="Arial" w:cs="Arial"/>
                <w:sz w:val="22"/>
                <w:szCs w:val="22"/>
              </w:rPr>
              <w:t xml:space="preserve">  96,23</w:t>
            </w:r>
          </w:p>
        </w:tc>
      </w:tr>
      <w:tr w:rsidR="008257EA" w14:paraId="41959E82" w14:textId="77777777" w:rsidTr="0013297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68AFC3" w14:textId="77777777" w:rsidR="008257EA" w:rsidRPr="007D7932" w:rsidRDefault="008257EA" w:rsidP="00BC3C47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257EA">
              <w:rPr>
                <w:rFonts w:ascii="Arial" w:hAnsi="Arial" w:cs="Arial"/>
                <w:sz w:val="22"/>
                <w:szCs w:val="22"/>
              </w:rPr>
              <w:t>31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8257EA">
              <w:rPr>
                <w:rFonts w:ascii="Arial" w:hAnsi="Arial" w:cs="Arial"/>
                <w:sz w:val="22"/>
                <w:szCs w:val="22"/>
              </w:rPr>
              <w:t>środki spożywcze specjalnego przeznaczenia żywieniowego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2BB629" w14:textId="77777777" w:rsidR="008257EA" w:rsidRPr="007D7932" w:rsidRDefault="008257EA" w:rsidP="00BC3C47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8257EA">
              <w:rPr>
                <w:rFonts w:ascii="Arial" w:hAnsi="Arial" w:cs="Arial"/>
                <w:b/>
                <w:bCs/>
                <w:sz w:val="22"/>
                <w:szCs w:val="22"/>
              </w:rPr>
              <w:t>Urtica</w:t>
            </w:r>
            <w:proofErr w:type="spellEnd"/>
            <w:r w:rsidRPr="008257E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13F8396F" w14:textId="77777777" w:rsidR="008257EA" w:rsidRPr="007D7932" w:rsidRDefault="008257EA" w:rsidP="00BC3C47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8257EA">
              <w:rPr>
                <w:rFonts w:ascii="Arial" w:hAnsi="Arial" w:cs="Arial"/>
                <w:sz w:val="22"/>
                <w:szCs w:val="22"/>
              </w:rPr>
              <w:t>Krzemieniecka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257EA">
              <w:rPr>
                <w:rFonts w:ascii="Arial" w:hAnsi="Arial" w:cs="Arial"/>
                <w:sz w:val="22"/>
                <w:szCs w:val="22"/>
              </w:rPr>
              <w:t>120</w:t>
            </w:r>
          </w:p>
          <w:p w14:paraId="34C01870" w14:textId="77777777" w:rsidR="008257EA" w:rsidRPr="007D7932" w:rsidRDefault="008257EA" w:rsidP="00BC3C47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257EA">
              <w:rPr>
                <w:rFonts w:ascii="Arial" w:hAnsi="Arial" w:cs="Arial"/>
                <w:sz w:val="22"/>
                <w:szCs w:val="22"/>
              </w:rPr>
              <w:t>54-640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257EA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76549B" w14:textId="77777777" w:rsidR="008257EA" w:rsidRPr="007D7932" w:rsidRDefault="008257EA" w:rsidP="00BC3C47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257EA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98A8EE" w14:textId="77777777" w:rsidR="008257EA" w:rsidRPr="007D7932" w:rsidRDefault="008257EA" w:rsidP="00BC3C4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257EA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8257EA" w14:paraId="130B1759" w14:textId="77777777" w:rsidTr="0013297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EEB85F" w14:textId="77777777" w:rsidR="008257EA" w:rsidRPr="007D7932" w:rsidRDefault="008257EA" w:rsidP="00BC3C47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257EA">
              <w:rPr>
                <w:rFonts w:ascii="Arial" w:hAnsi="Arial" w:cs="Arial"/>
                <w:sz w:val="22"/>
                <w:szCs w:val="22"/>
              </w:rPr>
              <w:t>31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8257EA">
              <w:rPr>
                <w:rFonts w:ascii="Arial" w:hAnsi="Arial" w:cs="Arial"/>
                <w:sz w:val="22"/>
                <w:szCs w:val="22"/>
              </w:rPr>
              <w:t>środki spożywcze specjalnego przeznaczenia żywieniowego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23D182" w14:textId="77777777" w:rsidR="008257EA" w:rsidRPr="007D7932" w:rsidRDefault="008257EA" w:rsidP="00BC3C47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8257EA">
              <w:rPr>
                <w:rFonts w:ascii="Arial" w:hAnsi="Arial" w:cs="Arial"/>
                <w:b/>
                <w:bCs/>
                <w:sz w:val="22"/>
                <w:szCs w:val="22"/>
              </w:rPr>
              <w:t>Salus</w:t>
            </w:r>
            <w:proofErr w:type="spellEnd"/>
            <w:r w:rsidRPr="008257E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International Sp. z o.o.</w:t>
            </w:r>
          </w:p>
          <w:p w14:paraId="31291629" w14:textId="77777777" w:rsidR="008257EA" w:rsidRPr="007D7932" w:rsidRDefault="008257EA" w:rsidP="00BC3C47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8257EA">
              <w:rPr>
                <w:rFonts w:ascii="Arial" w:hAnsi="Arial" w:cs="Arial"/>
                <w:sz w:val="22"/>
                <w:szCs w:val="22"/>
              </w:rPr>
              <w:t>Pułaskiego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257EA">
              <w:rPr>
                <w:rFonts w:ascii="Arial" w:hAnsi="Arial" w:cs="Arial"/>
                <w:sz w:val="22"/>
                <w:szCs w:val="22"/>
              </w:rPr>
              <w:t>9</w:t>
            </w:r>
          </w:p>
          <w:p w14:paraId="1043E3A3" w14:textId="77777777" w:rsidR="008257EA" w:rsidRPr="007D7932" w:rsidRDefault="008257EA" w:rsidP="00BC3C47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257EA">
              <w:rPr>
                <w:rFonts w:ascii="Arial" w:hAnsi="Arial" w:cs="Arial"/>
                <w:sz w:val="22"/>
                <w:szCs w:val="22"/>
              </w:rPr>
              <w:t>40-273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257EA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80954C" w14:textId="77777777" w:rsidR="008257EA" w:rsidRPr="007D7932" w:rsidRDefault="008257EA" w:rsidP="00BC3C47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257EA">
              <w:rPr>
                <w:rFonts w:ascii="Arial" w:hAnsi="Arial" w:cs="Arial"/>
                <w:sz w:val="22"/>
                <w:szCs w:val="22"/>
              </w:rPr>
              <w:t>1 - Cena - 99.72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EC371D" w14:textId="77777777" w:rsidR="008257EA" w:rsidRPr="007D7932" w:rsidRDefault="008257EA" w:rsidP="00BC3C4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257EA">
              <w:rPr>
                <w:rFonts w:ascii="Arial" w:hAnsi="Arial" w:cs="Arial"/>
                <w:sz w:val="22"/>
                <w:szCs w:val="22"/>
              </w:rPr>
              <w:t xml:space="preserve">  99,72</w:t>
            </w:r>
          </w:p>
        </w:tc>
      </w:tr>
      <w:tr w:rsidR="008257EA" w14:paraId="38DAEEE4" w14:textId="77777777" w:rsidTr="0013297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8B7392" w14:textId="77777777" w:rsidR="008257EA" w:rsidRPr="007D7932" w:rsidRDefault="008257EA" w:rsidP="00BC3C47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257EA">
              <w:rPr>
                <w:rFonts w:ascii="Arial" w:hAnsi="Arial" w:cs="Arial"/>
                <w:sz w:val="22"/>
                <w:szCs w:val="22"/>
              </w:rPr>
              <w:t>32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8257EA">
              <w:rPr>
                <w:rFonts w:ascii="Arial" w:hAnsi="Arial" w:cs="Arial"/>
                <w:sz w:val="22"/>
                <w:szCs w:val="22"/>
              </w:rPr>
              <w:t>środki spożywcze specjalnego przeznaczenia żywieniowego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DD7165" w14:textId="77777777" w:rsidR="008257EA" w:rsidRPr="007D7932" w:rsidRDefault="008257EA" w:rsidP="00BC3C47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8257EA">
              <w:rPr>
                <w:rFonts w:ascii="Arial" w:hAnsi="Arial" w:cs="Arial"/>
                <w:b/>
                <w:bCs/>
                <w:sz w:val="22"/>
                <w:szCs w:val="22"/>
              </w:rPr>
              <w:t>Urtica</w:t>
            </w:r>
            <w:proofErr w:type="spellEnd"/>
            <w:r w:rsidRPr="008257E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0D5402DD" w14:textId="77777777" w:rsidR="008257EA" w:rsidRPr="007D7932" w:rsidRDefault="008257EA" w:rsidP="00BC3C47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8257EA">
              <w:rPr>
                <w:rFonts w:ascii="Arial" w:hAnsi="Arial" w:cs="Arial"/>
                <w:sz w:val="22"/>
                <w:szCs w:val="22"/>
              </w:rPr>
              <w:t>Krzemieniecka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257EA">
              <w:rPr>
                <w:rFonts w:ascii="Arial" w:hAnsi="Arial" w:cs="Arial"/>
                <w:sz w:val="22"/>
                <w:szCs w:val="22"/>
              </w:rPr>
              <w:t>120</w:t>
            </w:r>
          </w:p>
          <w:p w14:paraId="6AFEA396" w14:textId="77777777" w:rsidR="008257EA" w:rsidRPr="007D7932" w:rsidRDefault="008257EA" w:rsidP="00BC3C47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257EA">
              <w:rPr>
                <w:rFonts w:ascii="Arial" w:hAnsi="Arial" w:cs="Arial"/>
                <w:sz w:val="22"/>
                <w:szCs w:val="22"/>
              </w:rPr>
              <w:t>54-640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257EA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D6A063" w14:textId="77777777" w:rsidR="008257EA" w:rsidRPr="007D7932" w:rsidRDefault="008257EA" w:rsidP="00BC3C47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257EA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D3C936" w14:textId="77777777" w:rsidR="008257EA" w:rsidRPr="007D7932" w:rsidRDefault="008257EA" w:rsidP="00BC3C4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257EA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8257EA" w14:paraId="704546C4" w14:textId="77777777" w:rsidTr="0013297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0B653D" w14:textId="77777777" w:rsidR="008257EA" w:rsidRPr="007D7932" w:rsidRDefault="008257EA" w:rsidP="00BC3C47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257EA">
              <w:rPr>
                <w:rFonts w:ascii="Arial" w:hAnsi="Arial" w:cs="Arial"/>
                <w:sz w:val="22"/>
                <w:szCs w:val="22"/>
              </w:rPr>
              <w:t>32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8257EA">
              <w:rPr>
                <w:rFonts w:ascii="Arial" w:hAnsi="Arial" w:cs="Arial"/>
                <w:sz w:val="22"/>
                <w:szCs w:val="22"/>
              </w:rPr>
              <w:t>środki spożywcze specjalnego przeznaczenia żywieniowego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37A8C8" w14:textId="77777777" w:rsidR="008257EA" w:rsidRPr="007D7932" w:rsidRDefault="008257EA" w:rsidP="00BC3C47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8257EA">
              <w:rPr>
                <w:rFonts w:ascii="Arial" w:hAnsi="Arial" w:cs="Arial"/>
                <w:b/>
                <w:bCs/>
                <w:sz w:val="22"/>
                <w:szCs w:val="22"/>
              </w:rPr>
              <w:t>Salus</w:t>
            </w:r>
            <w:proofErr w:type="spellEnd"/>
            <w:r w:rsidRPr="008257E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International Sp. z o.o.</w:t>
            </w:r>
          </w:p>
          <w:p w14:paraId="5452CF68" w14:textId="77777777" w:rsidR="008257EA" w:rsidRPr="007D7932" w:rsidRDefault="008257EA" w:rsidP="00BC3C47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8257EA">
              <w:rPr>
                <w:rFonts w:ascii="Arial" w:hAnsi="Arial" w:cs="Arial"/>
                <w:sz w:val="22"/>
                <w:szCs w:val="22"/>
              </w:rPr>
              <w:t>Pułaskiego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257EA">
              <w:rPr>
                <w:rFonts w:ascii="Arial" w:hAnsi="Arial" w:cs="Arial"/>
                <w:sz w:val="22"/>
                <w:szCs w:val="22"/>
              </w:rPr>
              <w:t>9</w:t>
            </w:r>
          </w:p>
          <w:p w14:paraId="07EB9EF4" w14:textId="77777777" w:rsidR="008257EA" w:rsidRPr="007D7932" w:rsidRDefault="008257EA" w:rsidP="00BC3C47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257EA">
              <w:rPr>
                <w:rFonts w:ascii="Arial" w:hAnsi="Arial" w:cs="Arial"/>
                <w:sz w:val="22"/>
                <w:szCs w:val="22"/>
              </w:rPr>
              <w:t>40-273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257EA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3DA5C5" w14:textId="77777777" w:rsidR="008257EA" w:rsidRPr="007D7932" w:rsidRDefault="008257EA" w:rsidP="00BC3C47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257EA">
              <w:rPr>
                <w:rFonts w:ascii="Arial" w:hAnsi="Arial" w:cs="Arial"/>
                <w:sz w:val="22"/>
                <w:szCs w:val="22"/>
              </w:rPr>
              <w:t>1 - Cena - 50.00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0D5A12" w14:textId="77777777" w:rsidR="008257EA" w:rsidRPr="007D7932" w:rsidRDefault="008257EA" w:rsidP="00BC3C4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257EA">
              <w:rPr>
                <w:rFonts w:ascii="Arial" w:hAnsi="Arial" w:cs="Arial"/>
                <w:sz w:val="22"/>
                <w:szCs w:val="22"/>
              </w:rPr>
              <w:t xml:space="preserve">  50,00</w:t>
            </w:r>
          </w:p>
        </w:tc>
      </w:tr>
      <w:tr w:rsidR="008257EA" w14:paraId="0F066791" w14:textId="77777777" w:rsidTr="0013297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B8D26D" w14:textId="77777777" w:rsidR="008257EA" w:rsidRPr="007D7932" w:rsidRDefault="008257EA" w:rsidP="00BC3C47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257EA">
              <w:rPr>
                <w:rFonts w:ascii="Arial" w:hAnsi="Arial" w:cs="Arial"/>
                <w:sz w:val="22"/>
                <w:szCs w:val="22"/>
              </w:rPr>
              <w:t>33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8257EA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6D77F0" w14:textId="77777777" w:rsidR="008257EA" w:rsidRPr="007D7932" w:rsidRDefault="008257EA" w:rsidP="00BC3C47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8257EA">
              <w:rPr>
                <w:rFonts w:ascii="Arial" w:hAnsi="Arial" w:cs="Arial"/>
                <w:b/>
                <w:bCs/>
                <w:sz w:val="22"/>
                <w:szCs w:val="22"/>
              </w:rPr>
              <w:t>Asclepios</w:t>
            </w:r>
            <w:proofErr w:type="spellEnd"/>
            <w:r w:rsidRPr="008257E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S.A.</w:t>
            </w:r>
          </w:p>
          <w:p w14:paraId="079F11F3" w14:textId="77777777" w:rsidR="008257EA" w:rsidRPr="007D7932" w:rsidRDefault="008257EA" w:rsidP="00BC3C47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8257EA">
              <w:rPr>
                <w:rFonts w:ascii="Arial" w:hAnsi="Arial" w:cs="Arial"/>
                <w:sz w:val="22"/>
                <w:szCs w:val="22"/>
              </w:rPr>
              <w:t>Hubska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257EA">
              <w:rPr>
                <w:rFonts w:ascii="Arial" w:hAnsi="Arial" w:cs="Arial"/>
                <w:sz w:val="22"/>
                <w:szCs w:val="22"/>
              </w:rPr>
              <w:t>44</w:t>
            </w:r>
          </w:p>
          <w:p w14:paraId="7C804FFF" w14:textId="77777777" w:rsidR="008257EA" w:rsidRPr="007D7932" w:rsidRDefault="008257EA" w:rsidP="00BC3C47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257EA">
              <w:rPr>
                <w:rFonts w:ascii="Arial" w:hAnsi="Arial" w:cs="Arial"/>
                <w:sz w:val="22"/>
                <w:szCs w:val="22"/>
              </w:rPr>
              <w:t>50-502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257EA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89D6BB" w14:textId="77777777" w:rsidR="008257EA" w:rsidRPr="007D7932" w:rsidRDefault="008257EA" w:rsidP="00BC3C47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257EA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FFAFC0" w14:textId="77777777" w:rsidR="008257EA" w:rsidRPr="007D7932" w:rsidRDefault="008257EA" w:rsidP="00BC3C4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257EA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8257EA" w14:paraId="3F4F4DF0" w14:textId="77777777" w:rsidTr="0013297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BFE13F" w14:textId="77777777" w:rsidR="008257EA" w:rsidRPr="007D7932" w:rsidRDefault="008257EA" w:rsidP="00BC3C47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257EA">
              <w:rPr>
                <w:rFonts w:ascii="Arial" w:hAnsi="Arial" w:cs="Arial"/>
                <w:sz w:val="22"/>
                <w:szCs w:val="22"/>
              </w:rPr>
              <w:t>33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8257EA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30F0DF" w14:textId="77777777" w:rsidR="008257EA" w:rsidRPr="007D7932" w:rsidRDefault="008257EA" w:rsidP="00BC3C47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257EA">
              <w:rPr>
                <w:rFonts w:ascii="Arial" w:hAnsi="Arial" w:cs="Arial"/>
                <w:b/>
                <w:bCs/>
                <w:sz w:val="22"/>
                <w:szCs w:val="22"/>
              </w:rPr>
              <w:t>Farmacol Logistyka Sp. z o.o.</w:t>
            </w:r>
          </w:p>
          <w:p w14:paraId="379583B0" w14:textId="77777777" w:rsidR="008257EA" w:rsidRPr="007D7932" w:rsidRDefault="008257EA" w:rsidP="00BC3C47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8257EA">
              <w:rPr>
                <w:rFonts w:ascii="Arial" w:hAnsi="Arial" w:cs="Arial"/>
                <w:sz w:val="22"/>
                <w:szCs w:val="22"/>
              </w:rPr>
              <w:t>Szopienicka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257EA">
              <w:rPr>
                <w:rFonts w:ascii="Arial" w:hAnsi="Arial" w:cs="Arial"/>
                <w:sz w:val="22"/>
                <w:szCs w:val="22"/>
              </w:rPr>
              <w:t>77</w:t>
            </w:r>
          </w:p>
          <w:p w14:paraId="7DE9C755" w14:textId="77777777" w:rsidR="008257EA" w:rsidRPr="007D7932" w:rsidRDefault="008257EA" w:rsidP="00BC3C47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257EA">
              <w:rPr>
                <w:rFonts w:ascii="Arial" w:hAnsi="Arial" w:cs="Arial"/>
                <w:sz w:val="22"/>
                <w:szCs w:val="22"/>
              </w:rPr>
              <w:t>40-431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257EA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910443" w14:textId="77777777" w:rsidR="008257EA" w:rsidRPr="007D7932" w:rsidRDefault="008257EA" w:rsidP="00BC3C47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257EA">
              <w:rPr>
                <w:rFonts w:ascii="Arial" w:hAnsi="Arial" w:cs="Arial"/>
                <w:sz w:val="22"/>
                <w:szCs w:val="22"/>
              </w:rPr>
              <w:t>1 - Cena - 99.50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5D45E6" w14:textId="77777777" w:rsidR="008257EA" w:rsidRPr="007D7932" w:rsidRDefault="008257EA" w:rsidP="00BC3C4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257EA">
              <w:rPr>
                <w:rFonts w:ascii="Arial" w:hAnsi="Arial" w:cs="Arial"/>
                <w:sz w:val="22"/>
                <w:szCs w:val="22"/>
              </w:rPr>
              <w:t xml:space="preserve">  99,50</w:t>
            </w:r>
          </w:p>
        </w:tc>
      </w:tr>
      <w:tr w:rsidR="008257EA" w14:paraId="61E552E3" w14:textId="77777777" w:rsidTr="0013297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6DD1AB" w14:textId="77777777" w:rsidR="008257EA" w:rsidRPr="007D7932" w:rsidRDefault="008257EA" w:rsidP="00BC3C47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257EA">
              <w:rPr>
                <w:rFonts w:ascii="Arial" w:hAnsi="Arial" w:cs="Arial"/>
                <w:sz w:val="22"/>
                <w:szCs w:val="22"/>
              </w:rPr>
              <w:t>33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8257EA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117305" w14:textId="77777777" w:rsidR="008257EA" w:rsidRPr="007D7932" w:rsidRDefault="008257EA" w:rsidP="00BC3C47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8257EA">
              <w:rPr>
                <w:rFonts w:ascii="Arial" w:hAnsi="Arial" w:cs="Arial"/>
                <w:b/>
                <w:bCs/>
                <w:sz w:val="22"/>
                <w:szCs w:val="22"/>
              </w:rPr>
              <w:t>Bialmed</w:t>
            </w:r>
            <w:proofErr w:type="spellEnd"/>
            <w:r w:rsidRPr="008257E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68768837" w14:textId="77777777" w:rsidR="008257EA" w:rsidRPr="007D7932" w:rsidRDefault="008257EA" w:rsidP="00BC3C47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8257EA">
              <w:rPr>
                <w:rFonts w:ascii="Arial" w:hAnsi="Arial" w:cs="Arial"/>
                <w:sz w:val="22"/>
                <w:szCs w:val="22"/>
              </w:rPr>
              <w:t>Kazimierzowska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257EA">
              <w:rPr>
                <w:rFonts w:ascii="Arial" w:hAnsi="Arial" w:cs="Arial"/>
                <w:sz w:val="22"/>
                <w:szCs w:val="22"/>
              </w:rPr>
              <w:t>46/48/35</w:t>
            </w:r>
          </w:p>
          <w:p w14:paraId="26549A7F" w14:textId="77777777" w:rsidR="008257EA" w:rsidRPr="007D7932" w:rsidRDefault="008257EA" w:rsidP="00BC3C47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257EA">
              <w:rPr>
                <w:rFonts w:ascii="Arial" w:hAnsi="Arial" w:cs="Arial"/>
                <w:sz w:val="22"/>
                <w:szCs w:val="22"/>
              </w:rPr>
              <w:t>02-546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257EA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B7BEEC" w14:textId="77777777" w:rsidR="008257EA" w:rsidRPr="007D7932" w:rsidRDefault="008257EA" w:rsidP="00BC3C47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257EA">
              <w:rPr>
                <w:rFonts w:ascii="Arial" w:hAnsi="Arial" w:cs="Arial"/>
                <w:sz w:val="22"/>
                <w:szCs w:val="22"/>
              </w:rPr>
              <w:t>1 - Cena - 98.43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2433D6" w14:textId="77777777" w:rsidR="008257EA" w:rsidRPr="007D7932" w:rsidRDefault="008257EA" w:rsidP="00BC3C4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257EA">
              <w:rPr>
                <w:rFonts w:ascii="Arial" w:hAnsi="Arial" w:cs="Arial"/>
                <w:sz w:val="22"/>
                <w:szCs w:val="22"/>
              </w:rPr>
              <w:t xml:space="preserve">  98,43</w:t>
            </w:r>
          </w:p>
        </w:tc>
      </w:tr>
      <w:tr w:rsidR="008257EA" w14:paraId="50BAB407" w14:textId="77777777" w:rsidTr="0013297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A9A682" w14:textId="77777777" w:rsidR="008257EA" w:rsidRPr="007D7932" w:rsidRDefault="008257EA" w:rsidP="00BC3C47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257EA">
              <w:rPr>
                <w:rFonts w:ascii="Arial" w:hAnsi="Arial" w:cs="Arial"/>
                <w:sz w:val="22"/>
                <w:szCs w:val="22"/>
              </w:rPr>
              <w:t>33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8257EA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658D1D" w14:textId="77777777" w:rsidR="008257EA" w:rsidRPr="007D7932" w:rsidRDefault="008257EA" w:rsidP="00BC3C47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8257EA">
              <w:rPr>
                <w:rFonts w:ascii="Arial" w:hAnsi="Arial" w:cs="Arial"/>
                <w:b/>
                <w:bCs/>
                <w:sz w:val="22"/>
                <w:szCs w:val="22"/>
              </w:rPr>
              <w:t>Salus</w:t>
            </w:r>
            <w:proofErr w:type="spellEnd"/>
            <w:r w:rsidRPr="008257E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International Sp. z o.o.</w:t>
            </w:r>
          </w:p>
          <w:p w14:paraId="7AE35ABD" w14:textId="77777777" w:rsidR="008257EA" w:rsidRPr="007D7932" w:rsidRDefault="008257EA" w:rsidP="00BC3C47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8257EA">
              <w:rPr>
                <w:rFonts w:ascii="Arial" w:hAnsi="Arial" w:cs="Arial"/>
                <w:sz w:val="22"/>
                <w:szCs w:val="22"/>
              </w:rPr>
              <w:t>Pułaskiego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257EA">
              <w:rPr>
                <w:rFonts w:ascii="Arial" w:hAnsi="Arial" w:cs="Arial"/>
                <w:sz w:val="22"/>
                <w:szCs w:val="22"/>
              </w:rPr>
              <w:t>9</w:t>
            </w:r>
          </w:p>
          <w:p w14:paraId="7F1CF041" w14:textId="77777777" w:rsidR="008257EA" w:rsidRPr="007D7932" w:rsidRDefault="008257EA" w:rsidP="00BC3C47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257EA">
              <w:rPr>
                <w:rFonts w:ascii="Arial" w:hAnsi="Arial" w:cs="Arial"/>
                <w:sz w:val="22"/>
                <w:szCs w:val="22"/>
              </w:rPr>
              <w:t>40-273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257EA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39E786" w14:textId="77777777" w:rsidR="008257EA" w:rsidRPr="007D7932" w:rsidRDefault="008257EA" w:rsidP="00BC3C47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257EA">
              <w:rPr>
                <w:rFonts w:ascii="Arial" w:hAnsi="Arial" w:cs="Arial"/>
                <w:sz w:val="22"/>
                <w:szCs w:val="22"/>
              </w:rPr>
              <w:t>1 - Cena - 98.23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73C78A" w14:textId="77777777" w:rsidR="008257EA" w:rsidRPr="007D7932" w:rsidRDefault="008257EA" w:rsidP="00BC3C4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257EA">
              <w:rPr>
                <w:rFonts w:ascii="Arial" w:hAnsi="Arial" w:cs="Arial"/>
                <w:sz w:val="22"/>
                <w:szCs w:val="22"/>
              </w:rPr>
              <w:t xml:space="preserve">  98,23</w:t>
            </w:r>
          </w:p>
        </w:tc>
      </w:tr>
      <w:tr w:rsidR="008257EA" w14:paraId="65945997" w14:textId="77777777" w:rsidTr="0013297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99418B" w14:textId="77777777" w:rsidR="008257EA" w:rsidRPr="007D7932" w:rsidRDefault="008257EA" w:rsidP="00BC3C47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257EA">
              <w:rPr>
                <w:rFonts w:ascii="Arial" w:hAnsi="Arial" w:cs="Arial"/>
                <w:sz w:val="22"/>
                <w:szCs w:val="22"/>
              </w:rPr>
              <w:t>33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8257EA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74328A" w14:textId="77777777" w:rsidR="008257EA" w:rsidRPr="007D7932" w:rsidRDefault="008257EA" w:rsidP="00BC3C47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8257EA">
              <w:rPr>
                <w:rFonts w:ascii="Arial" w:hAnsi="Arial" w:cs="Arial"/>
                <w:b/>
                <w:bCs/>
                <w:sz w:val="22"/>
                <w:szCs w:val="22"/>
              </w:rPr>
              <w:t>Urtica</w:t>
            </w:r>
            <w:proofErr w:type="spellEnd"/>
            <w:r w:rsidRPr="008257E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1BC37EB9" w14:textId="77777777" w:rsidR="008257EA" w:rsidRPr="007D7932" w:rsidRDefault="008257EA" w:rsidP="00BC3C47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8257EA">
              <w:rPr>
                <w:rFonts w:ascii="Arial" w:hAnsi="Arial" w:cs="Arial"/>
                <w:sz w:val="22"/>
                <w:szCs w:val="22"/>
              </w:rPr>
              <w:t>Krzemieniecka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257EA">
              <w:rPr>
                <w:rFonts w:ascii="Arial" w:hAnsi="Arial" w:cs="Arial"/>
                <w:sz w:val="22"/>
                <w:szCs w:val="22"/>
              </w:rPr>
              <w:t>120</w:t>
            </w:r>
          </w:p>
          <w:p w14:paraId="35E14797" w14:textId="77777777" w:rsidR="008257EA" w:rsidRPr="007D7932" w:rsidRDefault="008257EA" w:rsidP="00BC3C47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257EA">
              <w:rPr>
                <w:rFonts w:ascii="Arial" w:hAnsi="Arial" w:cs="Arial"/>
                <w:sz w:val="22"/>
                <w:szCs w:val="22"/>
              </w:rPr>
              <w:t>54-640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257EA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84312B" w14:textId="77777777" w:rsidR="008257EA" w:rsidRPr="007D7932" w:rsidRDefault="008257EA" w:rsidP="00BC3C47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257EA">
              <w:rPr>
                <w:rFonts w:ascii="Arial" w:hAnsi="Arial" w:cs="Arial"/>
                <w:sz w:val="22"/>
                <w:szCs w:val="22"/>
              </w:rPr>
              <w:t>1 - Cena - 97.95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5EF2C5" w14:textId="77777777" w:rsidR="008257EA" w:rsidRPr="007D7932" w:rsidRDefault="008257EA" w:rsidP="00BC3C4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257EA">
              <w:rPr>
                <w:rFonts w:ascii="Arial" w:hAnsi="Arial" w:cs="Arial"/>
                <w:sz w:val="22"/>
                <w:szCs w:val="22"/>
              </w:rPr>
              <w:t xml:space="preserve">  97,95</w:t>
            </w:r>
          </w:p>
        </w:tc>
      </w:tr>
      <w:tr w:rsidR="008257EA" w14:paraId="2300F212" w14:textId="77777777" w:rsidTr="0013297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3DD086" w14:textId="77777777" w:rsidR="008257EA" w:rsidRPr="007D7932" w:rsidRDefault="008257EA" w:rsidP="00BC3C47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257EA">
              <w:rPr>
                <w:rFonts w:ascii="Arial" w:hAnsi="Arial" w:cs="Arial"/>
                <w:sz w:val="22"/>
                <w:szCs w:val="22"/>
              </w:rPr>
              <w:t>34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8257EA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754FE9" w14:textId="77777777" w:rsidR="008257EA" w:rsidRPr="007D7932" w:rsidRDefault="008257EA" w:rsidP="00BC3C47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257EA">
              <w:rPr>
                <w:rFonts w:ascii="Arial" w:hAnsi="Arial" w:cs="Arial"/>
                <w:b/>
                <w:bCs/>
                <w:sz w:val="22"/>
                <w:szCs w:val="22"/>
              </w:rPr>
              <w:t>OPTIFARMA SPÓŁKA Z OGRANICZONĄ ODPOWIEDZIALNOŚCIĄ SPÓŁKA KOMANDYTOWA</w:t>
            </w:r>
          </w:p>
          <w:p w14:paraId="5487966E" w14:textId="77777777" w:rsidR="008257EA" w:rsidRPr="007D7932" w:rsidRDefault="008257EA" w:rsidP="00BC3C47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8257EA">
              <w:rPr>
                <w:rFonts w:ascii="Arial" w:hAnsi="Arial" w:cs="Arial"/>
                <w:sz w:val="22"/>
                <w:szCs w:val="22"/>
              </w:rPr>
              <w:t>Sokołowska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257EA">
              <w:rPr>
                <w:rFonts w:ascii="Arial" w:hAnsi="Arial" w:cs="Arial"/>
                <w:sz w:val="22"/>
                <w:szCs w:val="22"/>
              </w:rPr>
              <w:t>14/-</w:t>
            </w:r>
          </w:p>
          <w:p w14:paraId="70A2CC4E" w14:textId="77777777" w:rsidR="008257EA" w:rsidRPr="007D7932" w:rsidRDefault="008257EA" w:rsidP="00BC3C47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257EA">
              <w:rPr>
                <w:rFonts w:ascii="Arial" w:hAnsi="Arial" w:cs="Arial"/>
                <w:sz w:val="22"/>
                <w:szCs w:val="22"/>
              </w:rPr>
              <w:t>05-806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257EA">
              <w:rPr>
                <w:rFonts w:ascii="Arial" w:hAnsi="Arial" w:cs="Arial"/>
                <w:sz w:val="22"/>
                <w:szCs w:val="22"/>
              </w:rPr>
              <w:t>Sokołów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84BE14" w14:textId="77777777" w:rsidR="008257EA" w:rsidRPr="007D7932" w:rsidRDefault="008257EA" w:rsidP="00BC3C47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257EA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7CD4E9" w14:textId="77777777" w:rsidR="008257EA" w:rsidRPr="007D7932" w:rsidRDefault="008257EA" w:rsidP="00BC3C4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257EA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8257EA" w14:paraId="038E6E0F" w14:textId="77777777" w:rsidTr="0013297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3942A8" w14:textId="77777777" w:rsidR="008257EA" w:rsidRPr="007D7932" w:rsidRDefault="008257EA" w:rsidP="00BC3C47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257EA">
              <w:rPr>
                <w:rFonts w:ascii="Arial" w:hAnsi="Arial" w:cs="Arial"/>
                <w:sz w:val="22"/>
                <w:szCs w:val="22"/>
              </w:rPr>
              <w:t>39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8257EA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BEEAC5" w14:textId="77777777" w:rsidR="008257EA" w:rsidRPr="007D7932" w:rsidRDefault="008257EA" w:rsidP="00BC3C47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8257EA">
              <w:rPr>
                <w:rFonts w:ascii="Arial" w:hAnsi="Arial" w:cs="Arial"/>
                <w:b/>
                <w:bCs/>
                <w:sz w:val="22"/>
                <w:szCs w:val="22"/>
              </w:rPr>
              <w:t>Asclepios</w:t>
            </w:r>
            <w:proofErr w:type="spellEnd"/>
            <w:r w:rsidRPr="008257E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S.A.</w:t>
            </w:r>
          </w:p>
          <w:p w14:paraId="1F4142D6" w14:textId="77777777" w:rsidR="008257EA" w:rsidRPr="007D7932" w:rsidRDefault="008257EA" w:rsidP="00BC3C47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8257EA">
              <w:rPr>
                <w:rFonts w:ascii="Arial" w:hAnsi="Arial" w:cs="Arial"/>
                <w:sz w:val="22"/>
                <w:szCs w:val="22"/>
              </w:rPr>
              <w:t>Hubska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257EA">
              <w:rPr>
                <w:rFonts w:ascii="Arial" w:hAnsi="Arial" w:cs="Arial"/>
                <w:sz w:val="22"/>
                <w:szCs w:val="22"/>
              </w:rPr>
              <w:t>44</w:t>
            </w:r>
          </w:p>
          <w:p w14:paraId="25ADD938" w14:textId="77777777" w:rsidR="008257EA" w:rsidRPr="007D7932" w:rsidRDefault="008257EA" w:rsidP="00BC3C47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257EA">
              <w:rPr>
                <w:rFonts w:ascii="Arial" w:hAnsi="Arial" w:cs="Arial"/>
                <w:sz w:val="22"/>
                <w:szCs w:val="22"/>
              </w:rPr>
              <w:t>50-502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257EA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730C24" w14:textId="77777777" w:rsidR="008257EA" w:rsidRPr="007D7932" w:rsidRDefault="008257EA" w:rsidP="00BC3C47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257EA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A58FE6" w14:textId="77777777" w:rsidR="008257EA" w:rsidRPr="007D7932" w:rsidRDefault="008257EA" w:rsidP="00BC3C4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257EA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</w:tbl>
    <w:p w14:paraId="3B89FBB4" w14:textId="3E1F12E9" w:rsidR="004F041C" w:rsidRPr="004F041C" w:rsidRDefault="004F041C" w:rsidP="00F34456">
      <w:pPr>
        <w:spacing w:before="720" w:after="480" w:line="360" w:lineRule="auto"/>
        <w:rPr>
          <w:rFonts w:ascii="Arial" w:hAnsi="Arial" w:cs="Arial"/>
          <w:iCs/>
        </w:rPr>
      </w:pPr>
      <w:r>
        <w:rPr>
          <w:rFonts w:ascii="Arial" w:hAnsi="Arial" w:cs="Arial"/>
          <w:iCs/>
        </w:rPr>
        <w:lastRenderedPageBreak/>
        <w:t>Rozstrzygnięcie postępowania w pozostałych grupach nastąpi w terminie późniejszym.</w:t>
      </w:r>
    </w:p>
    <w:p w14:paraId="0A20E089" w14:textId="7BC123DE" w:rsidR="00B464D3" w:rsidRDefault="00B464D3" w:rsidP="00B51A2B">
      <w:pPr>
        <w:spacing w:before="720" w:after="480" w:line="360" w:lineRule="auto"/>
        <w:ind w:left="3119" w:firstLine="425"/>
        <w:jc w:val="right"/>
        <w:rPr>
          <w:rFonts w:ascii="Arial" w:hAnsi="Arial" w:cs="Arial"/>
          <w:i/>
        </w:rPr>
      </w:pPr>
      <w:r w:rsidRPr="00992FF5">
        <w:rPr>
          <w:rFonts w:ascii="Arial" w:hAnsi="Arial" w:cs="Arial"/>
          <w:i/>
        </w:rPr>
        <w:t>Zamawiający</w:t>
      </w:r>
    </w:p>
    <w:p w14:paraId="77166CEB" w14:textId="77777777" w:rsidR="00E54F18" w:rsidRPr="00197B26" w:rsidRDefault="00E54F18" w:rsidP="00E54F18">
      <w:pPr>
        <w:ind w:right="-425"/>
        <w:jc w:val="right"/>
        <w:rPr>
          <w:rFonts w:ascii="Arial" w:hAnsi="Arial" w:cs="Arial"/>
          <w:i/>
          <w:iCs/>
        </w:rPr>
      </w:pPr>
      <w:r w:rsidRPr="00197B26">
        <w:rPr>
          <w:rFonts w:ascii="Arial" w:hAnsi="Arial" w:cs="Arial"/>
          <w:i/>
          <w:iCs/>
        </w:rPr>
        <w:t>Dyrektor Szpitala</w:t>
      </w:r>
    </w:p>
    <w:p w14:paraId="325D76B9" w14:textId="77777777" w:rsidR="00E54F18" w:rsidRPr="00197B26" w:rsidRDefault="00E54F18" w:rsidP="00E54F18">
      <w:pPr>
        <w:ind w:right="-425"/>
        <w:jc w:val="right"/>
        <w:rPr>
          <w:rFonts w:ascii="Arial" w:hAnsi="Arial" w:cs="Arial"/>
          <w:i/>
          <w:iCs/>
        </w:rPr>
      </w:pPr>
      <w:r w:rsidRPr="00197B26">
        <w:rPr>
          <w:rFonts w:ascii="Arial" w:hAnsi="Arial" w:cs="Arial"/>
          <w:i/>
          <w:iCs/>
        </w:rPr>
        <w:t xml:space="preserve">dr n. o </w:t>
      </w:r>
      <w:proofErr w:type="spellStart"/>
      <w:r w:rsidRPr="00197B26">
        <w:rPr>
          <w:rFonts w:ascii="Arial" w:hAnsi="Arial" w:cs="Arial"/>
          <w:i/>
          <w:iCs/>
        </w:rPr>
        <w:t>zdr</w:t>
      </w:r>
      <w:proofErr w:type="spellEnd"/>
      <w:r w:rsidRPr="00197B26">
        <w:rPr>
          <w:rFonts w:ascii="Arial" w:hAnsi="Arial" w:cs="Arial"/>
          <w:i/>
          <w:iCs/>
        </w:rPr>
        <w:t>. Jacek Żak</w:t>
      </w:r>
    </w:p>
    <w:p w14:paraId="2B55010F" w14:textId="77777777" w:rsidR="00E54F18" w:rsidRPr="00992FF5" w:rsidRDefault="00E54F18" w:rsidP="00B51A2B">
      <w:pPr>
        <w:spacing w:before="720" w:after="480" w:line="360" w:lineRule="auto"/>
        <w:ind w:left="3119" w:firstLine="425"/>
        <w:jc w:val="right"/>
        <w:rPr>
          <w:rFonts w:ascii="Arial" w:hAnsi="Arial" w:cs="Arial"/>
          <w:i/>
        </w:rPr>
      </w:pPr>
    </w:p>
    <w:p w14:paraId="2A52AC41" w14:textId="784BDD86" w:rsidR="008642B3" w:rsidRPr="00992FF5" w:rsidRDefault="008257EA" w:rsidP="00B51A2B">
      <w:pPr>
        <w:jc w:val="right"/>
        <w:rPr>
          <w:rFonts w:ascii="Arial" w:hAnsi="Arial" w:cs="Arial"/>
        </w:rPr>
      </w:pPr>
      <w:r w:rsidRPr="008257EA">
        <w:rPr>
          <w:rFonts w:ascii="Arial" w:hAnsi="Arial" w:cs="Arial"/>
        </w:rPr>
        <w:t xml:space="preserve">  </w:t>
      </w:r>
      <w:bookmarkEnd w:id="0"/>
    </w:p>
    <w:sectPr w:rsidR="008642B3" w:rsidRPr="00992FF5" w:rsidSect="00992FF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9A1736" w14:textId="77777777" w:rsidR="00594C35" w:rsidRDefault="00594C35">
      <w:r>
        <w:separator/>
      </w:r>
    </w:p>
  </w:endnote>
  <w:endnote w:type="continuationSeparator" w:id="0">
    <w:p w14:paraId="48A23FBF" w14:textId="77777777" w:rsidR="00594C35" w:rsidRDefault="00594C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B9FB96" w14:textId="77777777" w:rsidR="008257EA" w:rsidRDefault="008257E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9CDDFE" w14:textId="77777777" w:rsidR="00992FF5" w:rsidRPr="004B39E0" w:rsidRDefault="00992FF5" w:rsidP="00992FF5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2AFD3E47" w14:textId="77777777" w:rsidR="00992FF5" w:rsidRDefault="00992FF5" w:rsidP="00992FF5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 xml:space="preserve">System </w:t>
    </w:r>
    <w:proofErr w:type="spellStart"/>
    <w:r w:rsidRPr="004B39E0">
      <w:rPr>
        <w:rFonts w:ascii="Arial" w:hAnsi="Arial"/>
        <w:sz w:val="18"/>
      </w:rPr>
      <w:t>ProPublico</w:t>
    </w:r>
    <w:proofErr w:type="spellEnd"/>
    <w:r w:rsidRPr="004B39E0">
      <w:rPr>
        <w:rFonts w:ascii="Arial" w:hAnsi="Arial"/>
        <w:sz w:val="18"/>
      </w:rPr>
      <w:t xml:space="preserve"> © </w:t>
    </w:r>
    <w:proofErr w:type="spellStart"/>
    <w:r w:rsidRPr="004B39E0">
      <w:rPr>
        <w:rFonts w:ascii="Arial" w:hAnsi="Arial"/>
        <w:sz w:val="18"/>
      </w:rPr>
      <w:t>Datacomp</w:t>
    </w:r>
    <w:proofErr w:type="spellEnd"/>
    <w:r w:rsidRPr="004B39E0">
      <w:rPr>
        <w:rFonts w:ascii="Arial" w:hAnsi="Arial"/>
        <w:sz w:val="18"/>
      </w:rPr>
      <w:t xml:space="preserve">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  <w:p w14:paraId="504AFDF0" w14:textId="77777777" w:rsidR="000C1E6F" w:rsidRDefault="000C1E6F" w:rsidP="00992FF5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8883E9" w14:textId="77777777" w:rsidR="008257EA" w:rsidRDefault="008257E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0E0C2D" w14:textId="77777777" w:rsidR="00594C35" w:rsidRDefault="00594C35">
      <w:r>
        <w:separator/>
      </w:r>
    </w:p>
  </w:footnote>
  <w:footnote w:type="continuationSeparator" w:id="0">
    <w:p w14:paraId="18216D10" w14:textId="77777777" w:rsidR="00594C35" w:rsidRDefault="00594C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A6F2E1" w14:textId="77777777" w:rsidR="008257EA" w:rsidRDefault="008257E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C45251" w14:textId="77777777" w:rsidR="008257EA" w:rsidRDefault="008257E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5F9160" w14:textId="77777777" w:rsidR="008257EA" w:rsidRDefault="008257E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94C35"/>
    <w:rsid w:val="00022322"/>
    <w:rsid w:val="00042497"/>
    <w:rsid w:val="000C1E6F"/>
    <w:rsid w:val="000E4E56"/>
    <w:rsid w:val="00132971"/>
    <w:rsid w:val="00197B26"/>
    <w:rsid w:val="001A1468"/>
    <w:rsid w:val="001B7815"/>
    <w:rsid w:val="001D1EEC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830FD"/>
    <w:rsid w:val="004B2665"/>
    <w:rsid w:val="004C3459"/>
    <w:rsid w:val="004E2193"/>
    <w:rsid w:val="004E324A"/>
    <w:rsid w:val="004E7234"/>
    <w:rsid w:val="004F041C"/>
    <w:rsid w:val="00514919"/>
    <w:rsid w:val="0054734E"/>
    <w:rsid w:val="00594C35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257EA"/>
    <w:rsid w:val="00832144"/>
    <w:rsid w:val="00836DAF"/>
    <w:rsid w:val="008567C7"/>
    <w:rsid w:val="008642B3"/>
    <w:rsid w:val="008A0E61"/>
    <w:rsid w:val="008A6C10"/>
    <w:rsid w:val="008E5102"/>
    <w:rsid w:val="00915B9E"/>
    <w:rsid w:val="00952256"/>
    <w:rsid w:val="0097748A"/>
    <w:rsid w:val="00992FF5"/>
    <w:rsid w:val="009F0E5C"/>
    <w:rsid w:val="00A029B8"/>
    <w:rsid w:val="00A03EA5"/>
    <w:rsid w:val="00A07858"/>
    <w:rsid w:val="00A91321"/>
    <w:rsid w:val="00AA02AC"/>
    <w:rsid w:val="00B048DA"/>
    <w:rsid w:val="00B32D12"/>
    <w:rsid w:val="00B464D3"/>
    <w:rsid w:val="00B51A2B"/>
    <w:rsid w:val="00B8185B"/>
    <w:rsid w:val="00BC6F7F"/>
    <w:rsid w:val="00BD2174"/>
    <w:rsid w:val="00C312A6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D92111"/>
    <w:rsid w:val="00E30B2D"/>
    <w:rsid w:val="00E54F18"/>
    <w:rsid w:val="00E62859"/>
    <w:rsid w:val="00E85D70"/>
    <w:rsid w:val="00F223E4"/>
    <w:rsid w:val="00F33C66"/>
    <w:rsid w:val="00F34456"/>
    <w:rsid w:val="00F82C4B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2CC21D0"/>
  <w15:chartTrackingRefBased/>
  <w15:docId w15:val="{E5633890-FAD0-44DE-8DB1-67BF54C385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048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10</Pages>
  <Words>1682</Words>
  <Characters>9169</Characters>
  <Application>Microsoft Office Word</Application>
  <DocSecurity>0</DocSecurity>
  <Lines>76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10830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Urszula Gawin</cp:lastModifiedBy>
  <cp:revision>3</cp:revision>
  <cp:lastPrinted>2026-06-19T09:49:00Z</cp:lastPrinted>
  <dcterms:created xsi:type="dcterms:W3CDTF">2026-06-19T12:40:00Z</dcterms:created>
  <dcterms:modified xsi:type="dcterms:W3CDTF">2026-06-19T12:44:00Z</dcterms:modified>
</cp:coreProperties>
</file>