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14F50" w14:textId="77777777" w:rsidR="00E95701" w:rsidRPr="00E874DC" w:rsidRDefault="00E95701" w:rsidP="00E95701">
      <w:pPr>
        <w:spacing w:before="48" w:line="240" w:lineRule="atLeast"/>
        <w:jc w:val="right"/>
        <w:rPr>
          <w:b/>
          <w:sz w:val="24"/>
          <w:szCs w:val="24"/>
          <w:lang w:val="pl-PL"/>
        </w:rPr>
      </w:pPr>
      <w:r w:rsidRPr="00E95701">
        <w:rPr>
          <w:lang w:val="pl-PL"/>
        </w:rPr>
        <w:t xml:space="preserve"> </w:t>
      </w:r>
      <w:r>
        <w:rPr>
          <w:b/>
          <w:sz w:val="24"/>
          <w:szCs w:val="24"/>
          <w:lang w:val="pl-PL"/>
        </w:rPr>
        <w:t xml:space="preserve">Załącznik nr </w:t>
      </w:r>
      <w:r w:rsidRPr="00A601F8">
        <w:rPr>
          <w:b/>
          <w:lang w:val="pl-PL"/>
        </w:rPr>
        <w:t>3</w:t>
      </w:r>
    </w:p>
    <w:p w14:paraId="3FFC8F39" w14:textId="77777777" w:rsidR="00E95701" w:rsidRDefault="00E95701" w:rsidP="00E95701">
      <w:pPr>
        <w:spacing w:before="48" w:line="240" w:lineRule="atLeast"/>
        <w:jc w:val="right"/>
        <w:rPr>
          <w:b/>
          <w:sz w:val="24"/>
          <w:szCs w:val="24"/>
          <w:lang w:val="pl-PL"/>
        </w:rPr>
      </w:pPr>
    </w:p>
    <w:p w14:paraId="570F4B68" w14:textId="3F0B7F49" w:rsidR="00E95701" w:rsidRDefault="00EB5624" w:rsidP="00E95701">
      <w:pPr>
        <w:spacing w:before="48" w:line="240" w:lineRule="atLeast"/>
        <w:jc w:val="center"/>
        <w:rPr>
          <w:b/>
          <w:sz w:val="24"/>
          <w:szCs w:val="24"/>
          <w:lang w:val="pl-PL"/>
        </w:rPr>
      </w:pPr>
      <w:r>
        <w:rPr>
          <w:b/>
          <w:sz w:val="24"/>
          <w:szCs w:val="24"/>
          <w:lang w:val="pl-PL"/>
        </w:rPr>
        <w:t xml:space="preserve">ZMODYFIKOWANY </w:t>
      </w:r>
      <w:r w:rsidR="00E95701">
        <w:rPr>
          <w:b/>
          <w:sz w:val="24"/>
          <w:szCs w:val="24"/>
          <w:lang w:val="pl-PL"/>
        </w:rPr>
        <w:t>WZÓR UMOWY</w:t>
      </w:r>
    </w:p>
    <w:p w14:paraId="00CCBC7C" w14:textId="77777777" w:rsidR="00E95701" w:rsidRDefault="00E95701" w:rsidP="00E9570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4967A382" w14:textId="77777777" w:rsidR="00E95701" w:rsidRDefault="00E95701" w:rsidP="00E95701">
      <w:pPr>
        <w:spacing w:before="48" w:line="240" w:lineRule="atLeast"/>
        <w:jc w:val="center"/>
        <w:rPr>
          <w:b/>
          <w:sz w:val="28"/>
          <w:lang w:val="pl-PL"/>
        </w:rPr>
      </w:pPr>
    </w:p>
    <w:p w14:paraId="27F8907D" w14:textId="028B3337" w:rsidR="00E95701" w:rsidRPr="00AA2A22" w:rsidRDefault="00E95701" w:rsidP="00E95701">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KC-DE-zp.25.181.2026</w:t>
      </w:r>
      <w:r w:rsidRPr="00AA2A22">
        <w:rPr>
          <w:rFonts w:ascii="Times New Roman" w:hAnsi="Times New Roman"/>
        </w:rPr>
        <w:t xml:space="preserve"> </w:t>
      </w:r>
    </w:p>
    <w:p w14:paraId="05CBDDAF" w14:textId="77777777" w:rsidR="00E95701" w:rsidRDefault="00E95701" w:rsidP="00E95701">
      <w:pPr>
        <w:pStyle w:val="Tekstpodstawowy"/>
        <w:ind w:right="-47"/>
        <w:jc w:val="both"/>
        <w:rPr>
          <w:rFonts w:ascii="Times New Roman" w:hAnsi="Times New Roman"/>
        </w:rPr>
      </w:pPr>
      <w:r w:rsidRPr="00AA2A22">
        <w:rPr>
          <w:rFonts w:ascii="Times New Roman" w:hAnsi="Times New Roman"/>
        </w:rPr>
        <w:t>pomiędzy</w:t>
      </w:r>
    </w:p>
    <w:p w14:paraId="790446FB" w14:textId="77777777" w:rsidR="00E95701" w:rsidRDefault="00E95701" w:rsidP="00E9570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424052B" w14:textId="77777777" w:rsidR="00E95701" w:rsidRDefault="00E95701" w:rsidP="00E95701">
      <w:pPr>
        <w:pStyle w:val="Tekstpodstawowy"/>
        <w:ind w:right="-47"/>
        <w:jc w:val="both"/>
        <w:rPr>
          <w:rFonts w:ascii="Times New Roman" w:hAnsi="Times New Roman"/>
        </w:rPr>
      </w:pPr>
      <w:r>
        <w:rPr>
          <w:rFonts w:ascii="Times New Roman" w:hAnsi="Times New Roman"/>
        </w:rPr>
        <w:t>reprezentowana przez:</w:t>
      </w:r>
    </w:p>
    <w:p w14:paraId="64E7115E" w14:textId="77777777" w:rsidR="00E95701" w:rsidRDefault="00E95701" w:rsidP="00E95701">
      <w:pPr>
        <w:pStyle w:val="Tekstpodstawowy"/>
        <w:ind w:right="-47"/>
        <w:jc w:val="both"/>
        <w:rPr>
          <w:rFonts w:ascii="Times New Roman" w:hAnsi="Times New Roman"/>
        </w:rPr>
      </w:pPr>
      <w:r>
        <w:rPr>
          <w:rFonts w:ascii="Times New Roman" w:hAnsi="Times New Roman"/>
        </w:rPr>
        <w:t xml:space="preserve">1.Dziekana Wydziału /Kierownika Jednostki/............................................................................. </w:t>
      </w:r>
    </w:p>
    <w:p w14:paraId="0F923FAF" w14:textId="77777777" w:rsidR="00E95701" w:rsidRDefault="00E95701" w:rsidP="00E95701">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8A1CBB3" w14:textId="77777777" w:rsidR="00E95701" w:rsidRDefault="00E95701" w:rsidP="00E95701">
      <w:pPr>
        <w:pStyle w:val="Tekstpodstawowy"/>
        <w:ind w:right="-47"/>
        <w:jc w:val="both"/>
        <w:rPr>
          <w:rFonts w:ascii="Times New Roman" w:hAnsi="Times New Roman"/>
        </w:rPr>
      </w:pPr>
      <w:r>
        <w:rPr>
          <w:rFonts w:ascii="Times New Roman" w:hAnsi="Times New Roman"/>
        </w:rPr>
        <w:t>zwaną dalej KUPUJĄCYM</w:t>
      </w:r>
    </w:p>
    <w:p w14:paraId="72109BE5" w14:textId="77777777" w:rsidR="00E95701" w:rsidRDefault="00E95701" w:rsidP="00E95701">
      <w:pPr>
        <w:pStyle w:val="Tekstpodstawowy"/>
        <w:ind w:right="-47"/>
        <w:jc w:val="both"/>
        <w:rPr>
          <w:rFonts w:ascii="Times New Roman" w:hAnsi="Times New Roman"/>
        </w:rPr>
      </w:pPr>
      <w:r>
        <w:rPr>
          <w:rFonts w:ascii="Times New Roman" w:hAnsi="Times New Roman"/>
        </w:rPr>
        <w:t xml:space="preserve">a </w:t>
      </w:r>
    </w:p>
    <w:p w14:paraId="0239826D" w14:textId="77777777" w:rsidR="00E95701" w:rsidRDefault="00E95701" w:rsidP="00E95701">
      <w:pPr>
        <w:pStyle w:val="Tekstpodstawowy"/>
        <w:ind w:right="-47"/>
        <w:jc w:val="both"/>
        <w:rPr>
          <w:rFonts w:ascii="Times New Roman" w:hAnsi="Times New Roman"/>
        </w:rPr>
      </w:pPr>
      <w:r>
        <w:rPr>
          <w:rFonts w:ascii="Times New Roman" w:hAnsi="Times New Roman"/>
        </w:rPr>
        <w:t>......................................................................................................................................................</w:t>
      </w:r>
    </w:p>
    <w:p w14:paraId="734D482A" w14:textId="77777777" w:rsidR="00E95701" w:rsidRDefault="00E95701" w:rsidP="00E95701">
      <w:pPr>
        <w:pStyle w:val="Tekstpodstawowy"/>
        <w:ind w:right="-47"/>
        <w:jc w:val="both"/>
        <w:rPr>
          <w:rFonts w:ascii="Times New Roman" w:hAnsi="Times New Roman"/>
        </w:rPr>
      </w:pPr>
      <w:r>
        <w:rPr>
          <w:rFonts w:ascii="Times New Roman" w:hAnsi="Times New Roman"/>
        </w:rPr>
        <w:t>......................................................................................................................................................</w:t>
      </w:r>
    </w:p>
    <w:p w14:paraId="76D678C8" w14:textId="77777777" w:rsidR="00E95701" w:rsidRDefault="00E95701" w:rsidP="00E9570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CE47570" w14:textId="77777777" w:rsidR="00E95701" w:rsidRDefault="00E95701" w:rsidP="00E95701">
      <w:pPr>
        <w:pStyle w:val="Tekstpodstawowy"/>
        <w:ind w:right="-47"/>
        <w:jc w:val="both"/>
        <w:rPr>
          <w:rFonts w:ascii="Times New Roman" w:hAnsi="Times New Roman"/>
        </w:rPr>
      </w:pPr>
      <w:r>
        <w:rPr>
          <w:rFonts w:ascii="Times New Roman" w:hAnsi="Times New Roman"/>
        </w:rPr>
        <w:t>reprezentowanym przez:</w:t>
      </w:r>
    </w:p>
    <w:p w14:paraId="037A0902" w14:textId="77777777" w:rsidR="00E95701" w:rsidRDefault="00E95701" w:rsidP="00E95701">
      <w:pPr>
        <w:pStyle w:val="Tekstpodstawowy"/>
        <w:ind w:right="-47"/>
        <w:jc w:val="both"/>
        <w:rPr>
          <w:rFonts w:ascii="Times New Roman" w:hAnsi="Times New Roman"/>
        </w:rPr>
      </w:pPr>
      <w:r>
        <w:rPr>
          <w:rFonts w:ascii="Times New Roman" w:hAnsi="Times New Roman"/>
        </w:rPr>
        <w:t>1...................................................................................................................................................</w:t>
      </w:r>
    </w:p>
    <w:p w14:paraId="7BB8317E" w14:textId="77777777" w:rsidR="00E95701" w:rsidRDefault="00E95701" w:rsidP="00E95701">
      <w:pPr>
        <w:pStyle w:val="Tekstpodstawowy"/>
        <w:ind w:right="-47"/>
        <w:jc w:val="both"/>
        <w:rPr>
          <w:rFonts w:ascii="Times New Roman" w:hAnsi="Times New Roman"/>
        </w:rPr>
      </w:pPr>
      <w:r>
        <w:rPr>
          <w:rFonts w:ascii="Times New Roman" w:hAnsi="Times New Roman"/>
        </w:rPr>
        <w:t xml:space="preserve">2................................................................................................................................................... </w:t>
      </w:r>
    </w:p>
    <w:p w14:paraId="644FAF93" w14:textId="77777777" w:rsidR="00E95701" w:rsidRDefault="00E95701" w:rsidP="00E95701">
      <w:pPr>
        <w:pStyle w:val="Tekstpodstawowy"/>
        <w:ind w:right="-47"/>
        <w:jc w:val="both"/>
        <w:rPr>
          <w:rFonts w:ascii="Times New Roman" w:hAnsi="Times New Roman"/>
        </w:rPr>
      </w:pPr>
      <w:r>
        <w:rPr>
          <w:rFonts w:ascii="Times New Roman" w:hAnsi="Times New Roman"/>
        </w:rPr>
        <w:t>zwanym dalej SPRZEDAWCĄ</w:t>
      </w:r>
    </w:p>
    <w:p w14:paraId="600F7D88" w14:textId="77777777" w:rsidR="00E95701" w:rsidRDefault="00E95701" w:rsidP="00E95701">
      <w:pPr>
        <w:pStyle w:val="Tekstpodstawowy"/>
        <w:ind w:right="-47"/>
        <w:jc w:val="center"/>
        <w:rPr>
          <w:rFonts w:ascii="Times New Roman" w:hAnsi="Times New Roman"/>
        </w:rPr>
      </w:pPr>
    </w:p>
    <w:p w14:paraId="4D4FB029"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1</w:t>
      </w:r>
    </w:p>
    <w:p w14:paraId="0525E200" w14:textId="76E7DC29" w:rsidR="00E95701" w:rsidRPr="009D242F" w:rsidRDefault="00E95701" w:rsidP="0065590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391863">
        <w:rPr>
          <w:rFonts w:ascii="Times New Roman" w:hAnsi="Times New Roman"/>
          <w:b/>
        </w:rPr>
        <w:t xml:space="preserve">ostawa </w:t>
      </w:r>
      <w:r>
        <w:rPr>
          <w:rFonts w:ascii="Times New Roman" w:hAnsi="Times New Roman"/>
          <w:b/>
        </w:rPr>
        <w:t>5 szt. komputerów przenośnych</w:t>
      </w:r>
      <w:r w:rsidRPr="00391863">
        <w:rPr>
          <w:rFonts w:ascii="Times New Roman" w:hAnsi="Times New Roman"/>
          <w:b/>
        </w:rPr>
        <w:t xml:space="preserve"> na potrzeby </w:t>
      </w:r>
      <w:proofErr w:type="spellStart"/>
      <w:r>
        <w:rPr>
          <w:rFonts w:ascii="Times New Roman" w:hAnsi="Times New Roman"/>
          <w:b/>
        </w:rPr>
        <w:t>ACMiN</w:t>
      </w:r>
      <w:proofErr w:type="spellEnd"/>
    </w:p>
    <w:p w14:paraId="195BC9F5" w14:textId="77777777" w:rsidR="00E95701" w:rsidRDefault="00E95701" w:rsidP="0065590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715F7911" w14:textId="77777777" w:rsidR="00E95701" w:rsidRPr="0043435F" w:rsidRDefault="00E95701" w:rsidP="0065590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6B482CC" w14:textId="77777777" w:rsidR="00E95701" w:rsidRDefault="00E95701" w:rsidP="00E95701">
      <w:pPr>
        <w:pStyle w:val="Tekstpodstawowy"/>
        <w:ind w:right="-47"/>
        <w:jc w:val="both"/>
        <w:rPr>
          <w:rFonts w:ascii="Times New Roman" w:hAnsi="Times New Roman"/>
        </w:rPr>
      </w:pPr>
    </w:p>
    <w:p w14:paraId="060AD59B"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2</w:t>
      </w:r>
    </w:p>
    <w:p w14:paraId="68B15AC5" w14:textId="77777777" w:rsidR="00E95701" w:rsidRPr="0043435F" w:rsidRDefault="00E95701" w:rsidP="0065590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14</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6F431FF" w14:textId="77777777" w:rsidR="00E95701" w:rsidRPr="0043435F" w:rsidRDefault="00E95701" w:rsidP="0065590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12EFC33" w14:textId="77777777" w:rsidR="00E95701" w:rsidRPr="0043435F" w:rsidRDefault="00E95701" w:rsidP="0065590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28DEE0B" w14:textId="77777777" w:rsidR="00E95701" w:rsidRDefault="00E95701" w:rsidP="00E95701">
      <w:pPr>
        <w:pStyle w:val="Tekstpodstawowy"/>
        <w:ind w:right="-47"/>
        <w:jc w:val="both"/>
        <w:rPr>
          <w:rFonts w:ascii="Times New Roman" w:hAnsi="Times New Roman"/>
        </w:rPr>
      </w:pPr>
    </w:p>
    <w:p w14:paraId="29F1FAB5" w14:textId="77777777" w:rsidR="00E95701" w:rsidRDefault="00E95701" w:rsidP="00E95701">
      <w:pPr>
        <w:pStyle w:val="Tekstpodstawowy"/>
        <w:ind w:right="-47"/>
        <w:jc w:val="center"/>
        <w:rPr>
          <w:rFonts w:ascii="Times New Roman" w:hAnsi="Times New Roman"/>
          <w:b/>
        </w:rPr>
      </w:pPr>
    </w:p>
    <w:p w14:paraId="432BBC02" w14:textId="77777777" w:rsidR="00E95701" w:rsidRDefault="00E95701" w:rsidP="00E95701">
      <w:pPr>
        <w:pStyle w:val="Tekstpodstawowy"/>
        <w:ind w:right="-47"/>
        <w:jc w:val="center"/>
        <w:rPr>
          <w:rFonts w:ascii="Times New Roman" w:hAnsi="Times New Roman"/>
          <w:b/>
        </w:rPr>
      </w:pPr>
    </w:p>
    <w:p w14:paraId="7FD872C9"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3</w:t>
      </w:r>
    </w:p>
    <w:p w14:paraId="2DB895F6" w14:textId="77777777" w:rsidR="00E95701" w:rsidRPr="0043435F" w:rsidRDefault="00E95701" w:rsidP="0065590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D5DCB79" w14:textId="77777777" w:rsidR="00E95701" w:rsidRPr="0043435F" w:rsidRDefault="00E95701" w:rsidP="0065590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325390EA" w14:textId="77777777" w:rsidR="00E95701" w:rsidRPr="0043435F" w:rsidRDefault="00E95701" w:rsidP="0065590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4AEB1E13" w14:textId="77777777" w:rsidR="00E95701" w:rsidRPr="0043435F" w:rsidRDefault="00E95701" w:rsidP="0065590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8ED9A2A" w14:textId="77777777" w:rsidR="00E95701" w:rsidRDefault="00E95701" w:rsidP="00E95701">
      <w:pPr>
        <w:pStyle w:val="Tekstpodstawowy"/>
        <w:ind w:right="-47"/>
        <w:jc w:val="both"/>
        <w:rPr>
          <w:rFonts w:ascii="Times New Roman" w:hAnsi="Times New Roman"/>
        </w:rPr>
      </w:pPr>
    </w:p>
    <w:p w14:paraId="0E40203E"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4</w:t>
      </w:r>
    </w:p>
    <w:p w14:paraId="4D219BFA" w14:textId="77777777" w:rsidR="00E95701" w:rsidRPr="00391863" w:rsidRDefault="00E95701" w:rsidP="00E95701">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1D699B2B" w14:textId="77777777" w:rsidR="00E95701" w:rsidRPr="00391863" w:rsidRDefault="00E95701" w:rsidP="00E95701">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77726FD3" w14:textId="77777777" w:rsidR="00E95701" w:rsidRPr="00391863" w:rsidRDefault="00E95701" w:rsidP="00E95701">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7C38DC1F" w14:textId="77777777" w:rsidR="00E95701" w:rsidRPr="00391863" w:rsidRDefault="00E95701" w:rsidP="00E95701">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2C6195D0" w14:textId="77777777" w:rsidR="00E95701" w:rsidRPr="00391863" w:rsidRDefault="00E95701" w:rsidP="00E95701">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36BD0C7A" w14:textId="77777777" w:rsidR="00E95701" w:rsidRPr="00391863" w:rsidRDefault="00E95701" w:rsidP="00E95701">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0D947BD7" w14:textId="77777777" w:rsidR="00E95701" w:rsidRPr="00391863" w:rsidRDefault="00E95701" w:rsidP="00E95701">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145FA094" w14:textId="77777777" w:rsidR="00E95701" w:rsidRDefault="00E95701" w:rsidP="00E95701">
      <w:pPr>
        <w:pStyle w:val="Tekstpodstawowy"/>
        <w:ind w:right="-47"/>
        <w:jc w:val="center"/>
        <w:rPr>
          <w:rFonts w:ascii="Times New Roman" w:hAnsi="Times New Roman"/>
        </w:rPr>
      </w:pPr>
    </w:p>
    <w:p w14:paraId="33A00D75"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5</w:t>
      </w:r>
    </w:p>
    <w:p w14:paraId="1E31041E" w14:textId="77777777" w:rsidR="00E95701" w:rsidRPr="00C53B52" w:rsidRDefault="00E95701" w:rsidP="00655905">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977B8BB" w14:textId="77777777" w:rsidR="00E95701" w:rsidRPr="00C53B52" w:rsidRDefault="00E95701" w:rsidP="00655905">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0F6C2DC" w14:textId="74F15420" w:rsidR="00E95701" w:rsidRPr="00EB5624" w:rsidRDefault="00E95701" w:rsidP="00E95701">
      <w:pPr>
        <w:pStyle w:val="Tekstpodstawowy"/>
        <w:numPr>
          <w:ilvl w:val="1"/>
          <w:numId w:val="1"/>
        </w:numPr>
        <w:tabs>
          <w:tab w:val="clear" w:pos="1440"/>
        </w:tabs>
        <w:ind w:left="720" w:right="-47"/>
        <w:jc w:val="both"/>
        <w:rPr>
          <w:rFonts w:ascii="Times New Roman" w:hAnsi="Times New Roman"/>
          <w:color w:val="EE0000"/>
        </w:rPr>
      </w:pPr>
      <w:r w:rsidRPr="00EB5624">
        <w:rPr>
          <w:rFonts w:ascii="Times New Roman" w:hAnsi="Times New Roman"/>
          <w:color w:val="EE0000"/>
        </w:rPr>
        <w:t>za zwłokę w wykonaniu przedmiotu umowy w wysokości 0,</w:t>
      </w:r>
      <w:r w:rsidR="00EB5624" w:rsidRPr="00EB5624">
        <w:rPr>
          <w:rFonts w:ascii="Times New Roman" w:hAnsi="Times New Roman"/>
          <w:color w:val="EE0000"/>
        </w:rPr>
        <w:t>1</w:t>
      </w:r>
      <w:r w:rsidRPr="00EB5624">
        <w:rPr>
          <w:rFonts w:ascii="Times New Roman" w:hAnsi="Times New Roman"/>
          <w:color w:val="EE0000"/>
        </w:rPr>
        <w:t xml:space="preserve"> % ceny netto określonej w §  3 pkt. 1  za każdy dzień zwłoki;</w:t>
      </w:r>
    </w:p>
    <w:p w14:paraId="759E6575" w14:textId="3BC03B26" w:rsidR="00E95701" w:rsidRPr="00EB5624" w:rsidRDefault="00E95701" w:rsidP="00E95701">
      <w:pPr>
        <w:pStyle w:val="Tekstpodstawowy"/>
        <w:numPr>
          <w:ilvl w:val="1"/>
          <w:numId w:val="1"/>
        </w:numPr>
        <w:tabs>
          <w:tab w:val="clear" w:pos="1440"/>
          <w:tab w:val="num" w:pos="720"/>
        </w:tabs>
        <w:ind w:left="720" w:right="-47"/>
        <w:jc w:val="both"/>
        <w:rPr>
          <w:rFonts w:ascii="Times New Roman" w:hAnsi="Times New Roman"/>
          <w:color w:val="EE0000"/>
        </w:rPr>
      </w:pPr>
      <w:r w:rsidRPr="00EB5624">
        <w:rPr>
          <w:rFonts w:ascii="Times New Roman" w:hAnsi="Times New Roman"/>
          <w:color w:val="EE0000"/>
        </w:rPr>
        <w:t>za zwłokę w usunięciu wad stwierdzonych przy odbiorze lub w okresie rękojmi, gwarancji w wysokości 0,</w:t>
      </w:r>
      <w:r w:rsidR="00EB5624" w:rsidRPr="00EB5624">
        <w:rPr>
          <w:rFonts w:ascii="Times New Roman" w:hAnsi="Times New Roman"/>
          <w:color w:val="EE0000"/>
        </w:rPr>
        <w:t>1</w:t>
      </w:r>
      <w:r w:rsidRPr="00EB5624">
        <w:rPr>
          <w:rFonts w:ascii="Times New Roman" w:hAnsi="Times New Roman"/>
          <w:i/>
          <w:color w:val="EE0000"/>
        </w:rPr>
        <w:t xml:space="preserve"> % </w:t>
      </w:r>
      <w:r w:rsidRPr="00EB5624">
        <w:rPr>
          <w:rFonts w:ascii="Times New Roman" w:hAnsi="Times New Roman"/>
          <w:color w:val="EE0000"/>
        </w:rPr>
        <w:t>ceny netto określonej w § 3 pkt.1 za każdy dzień zwłoki liczony od dnia  wyznaczonego na usunięcie wad;</w:t>
      </w:r>
    </w:p>
    <w:p w14:paraId="58A73D27" w14:textId="77777777" w:rsidR="00E95701" w:rsidRPr="00C53B52" w:rsidRDefault="00E95701" w:rsidP="00E9570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22E1E08E" w14:textId="77777777" w:rsidR="00E95701" w:rsidRPr="00C53B52" w:rsidRDefault="00E95701" w:rsidP="00E9570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4E7063D4" w14:textId="77777777" w:rsidR="00E95701" w:rsidRPr="00C53B52" w:rsidRDefault="00E95701" w:rsidP="00655905">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8B2975A" w14:textId="77777777" w:rsidR="00E95701" w:rsidRPr="00C53B52" w:rsidRDefault="00E95701" w:rsidP="00655905">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066541A6" w14:textId="77777777" w:rsidR="00E95701" w:rsidRPr="00C53B52" w:rsidRDefault="00E95701" w:rsidP="00655905">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75942AA2" w14:textId="77777777" w:rsidR="00E95701" w:rsidRPr="006B2CAA" w:rsidRDefault="00E95701" w:rsidP="00655905">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03484EF" w14:textId="77777777" w:rsidR="00E95701" w:rsidRDefault="00E95701" w:rsidP="00655905">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9DC96E0" w14:textId="77777777" w:rsidR="00E95701" w:rsidRDefault="00E95701" w:rsidP="00E95701">
      <w:pPr>
        <w:pStyle w:val="Tekstpodstawowy"/>
        <w:ind w:right="-47"/>
        <w:jc w:val="center"/>
        <w:rPr>
          <w:rFonts w:ascii="Times New Roman" w:hAnsi="Times New Roman"/>
          <w:b/>
        </w:rPr>
      </w:pPr>
    </w:p>
    <w:p w14:paraId="6E94BEE1" w14:textId="77777777" w:rsidR="00E95701" w:rsidRDefault="00E95701" w:rsidP="00E95701">
      <w:pPr>
        <w:pStyle w:val="Tekstpodstawowy"/>
        <w:ind w:right="-47"/>
        <w:jc w:val="center"/>
        <w:rPr>
          <w:rFonts w:ascii="Times New Roman" w:hAnsi="Times New Roman"/>
          <w:b/>
        </w:rPr>
      </w:pPr>
      <w:r w:rsidRPr="00877B92">
        <w:rPr>
          <w:rFonts w:ascii="Times New Roman" w:hAnsi="Times New Roman"/>
          <w:b/>
        </w:rPr>
        <w:t>§ 6</w:t>
      </w:r>
    </w:p>
    <w:p w14:paraId="5B6B9DB8" w14:textId="77777777" w:rsidR="00E95701" w:rsidRDefault="00E95701" w:rsidP="00E95701">
      <w:pPr>
        <w:pStyle w:val="Tekstpodstawowy"/>
        <w:ind w:right="-47"/>
        <w:jc w:val="center"/>
        <w:rPr>
          <w:rFonts w:ascii="Times New Roman" w:hAnsi="Times New Roman"/>
          <w:b/>
        </w:rPr>
      </w:pPr>
    </w:p>
    <w:p w14:paraId="4A8E8FE8"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A339EFB"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966EC03"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C78E6FC"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5423EB7" w14:textId="77777777" w:rsidR="00E95701" w:rsidRDefault="00E95701" w:rsidP="00655905">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96CE545"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1A46C66" w14:textId="77777777" w:rsidR="00E95701" w:rsidRPr="003F1749" w:rsidRDefault="00E95701" w:rsidP="00E9570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BDF40D8" w14:textId="77777777" w:rsidR="00E95701" w:rsidRDefault="00E95701" w:rsidP="00E9570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EC79CB8" w14:textId="77777777" w:rsidR="00E95701" w:rsidRDefault="00E95701" w:rsidP="00E95701">
      <w:pPr>
        <w:pStyle w:val="Tekstpodstawowy"/>
        <w:ind w:right="-47"/>
        <w:jc w:val="center"/>
        <w:rPr>
          <w:rFonts w:ascii="Times New Roman" w:hAnsi="Times New Roman"/>
        </w:rPr>
      </w:pPr>
    </w:p>
    <w:p w14:paraId="7AD44197" w14:textId="77777777" w:rsidR="00E95701" w:rsidRDefault="00E95701" w:rsidP="00E95701">
      <w:pPr>
        <w:pStyle w:val="Tekstpodstawowy"/>
        <w:ind w:right="-47"/>
        <w:jc w:val="center"/>
        <w:rPr>
          <w:rFonts w:ascii="Times New Roman" w:hAnsi="Times New Roman"/>
          <w:b/>
        </w:rPr>
      </w:pPr>
    </w:p>
    <w:p w14:paraId="3BE53CB6"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6456D986" w14:textId="77777777" w:rsidR="00E95701" w:rsidRPr="0043435F" w:rsidRDefault="00E95701" w:rsidP="00655905">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72E3C77D" w14:textId="77777777" w:rsidR="00E95701" w:rsidRPr="0043435F" w:rsidRDefault="00E95701" w:rsidP="00655905">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2768F023"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FD12D93"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6CE6FD1"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08A471E1"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7B18D1F"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617FA392" w14:textId="77777777" w:rsidR="00E95701" w:rsidRPr="0043435F" w:rsidRDefault="00E95701" w:rsidP="00655905">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78B2F28D" w14:textId="1A7D36E7" w:rsidR="00E95701" w:rsidRPr="00EB5624" w:rsidRDefault="00EB5624" w:rsidP="00655905">
      <w:pPr>
        <w:numPr>
          <w:ilvl w:val="0"/>
          <w:numId w:val="6"/>
        </w:numPr>
        <w:ind w:left="284"/>
        <w:jc w:val="both"/>
        <w:rPr>
          <w:bCs/>
          <w:i/>
          <w:iCs/>
          <w:color w:val="EE0000"/>
          <w:sz w:val="24"/>
          <w:szCs w:val="24"/>
          <w:lang w:val="pl-PL" w:eastAsia="en-US"/>
        </w:rPr>
      </w:pPr>
      <w:r w:rsidRPr="00EB5624">
        <w:rPr>
          <w:bCs/>
          <w:i/>
          <w:iCs/>
          <w:color w:val="EE0000"/>
          <w:sz w:val="24"/>
          <w:szCs w:val="24"/>
          <w:lang w:val="pl-PL" w:eastAsia="en-US"/>
        </w:rPr>
        <w:t>Wykreślony</w:t>
      </w:r>
      <w:r w:rsidR="00E95701" w:rsidRPr="00EB5624">
        <w:rPr>
          <w:bCs/>
          <w:i/>
          <w:iCs/>
          <w:color w:val="EE0000"/>
          <w:sz w:val="24"/>
          <w:szCs w:val="24"/>
          <w:lang w:val="pl-PL" w:eastAsia="en-US"/>
        </w:rPr>
        <w:t>.</w:t>
      </w:r>
    </w:p>
    <w:p w14:paraId="040FF540" w14:textId="77777777" w:rsidR="00E95701" w:rsidRPr="0043435F" w:rsidRDefault="00E95701" w:rsidP="00655905">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3404C9F" w14:textId="77777777" w:rsidR="00E95701" w:rsidRPr="0043435F" w:rsidRDefault="00E95701" w:rsidP="00655905">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4C86EB2" w14:textId="77777777" w:rsidR="00E95701" w:rsidRPr="0043435F" w:rsidRDefault="00E95701" w:rsidP="00655905">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84B4AC1" w14:textId="77777777" w:rsidR="00E95701" w:rsidRDefault="00E95701" w:rsidP="00E95701">
      <w:pPr>
        <w:pStyle w:val="Tekstpodstawowy"/>
        <w:ind w:left="284" w:right="-47"/>
        <w:jc w:val="both"/>
        <w:rPr>
          <w:rFonts w:ascii="Times New Roman" w:hAnsi="Times New Roman"/>
        </w:rPr>
      </w:pPr>
    </w:p>
    <w:p w14:paraId="1B7F8869" w14:textId="77777777" w:rsidR="00E95701" w:rsidRDefault="00E95701" w:rsidP="00E95701">
      <w:pPr>
        <w:pStyle w:val="Tekstpodstawowy"/>
        <w:ind w:right="-47"/>
        <w:jc w:val="center"/>
        <w:rPr>
          <w:rFonts w:ascii="Times New Roman" w:hAnsi="Times New Roman"/>
          <w:b/>
        </w:rPr>
      </w:pPr>
    </w:p>
    <w:p w14:paraId="06A0E3C3"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54E6B7B"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C7E3E01"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21D6A8D"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w:t>
      </w:r>
      <w:r w:rsidRPr="009B2595">
        <w:rPr>
          <w:rFonts w:eastAsia="SimSun"/>
          <w:color w:val="000000"/>
          <w:kern w:val="3"/>
          <w:sz w:val="24"/>
          <w:szCs w:val="24"/>
          <w:lang w:val="pl-PL"/>
        </w:rPr>
        <w:lastRenderedPageBreak/>
        <w:t xml:space="preserve">bez przeprowadzania nowego postępowania o udzielenie zamówienia Wykonawcy w następujących przypadkach: </w:t>
      </w:r>
    </w:p>
    <w:p w14:paraId="1D8D9A49" w14:textId="77777777" w:rsidR="00E95701" w:rsidRPr="009B2595" w:rsidRDefault="00E95701" w:rsidP="00655905">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C64AE0C" w14:textId="77777777" w:rsidR="00E95701" w:rsidRPr="009B2595" w:rsidRDefault="00E95701" w:rsidP="00655905">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D75DFCC" w14:textId="77777777" w:rsidR="00E95701" w:rsidRPr="009B2595" w:rsidRDefault="00E95701" w:rsidP="00655905">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E175BFE" w14:textId="77777777" w:rsidR="00E95701" w:rsidRPr="009B2595" w:rsidRDefault="00E95701" w:rsidP="00655905">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130F2AA"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DDA6A53" w14:textId="77777777" w:rsidR="00E95701" w:rsidRPr="009B2595" w:rsidRDefault="00E95701" w:rsidP="00655905">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F2DFB0C" w14:textId="77777777" w:rsidR="00E95701" w:rsidRPr="00042F5C" w:rsidRDefault="00E95701" w:rsidP="00E95701">
      <w:pPr>
        <w:widowControl w:val="0"/>
        <w:suppressAutoHyphens/>
        <w:autoSpaceDN w:val="0"/>
        <w:ind w:left="360"/>
        <w:jc w:val="center"/>
        <w:textAlignment w:val="baseline"/>
        <w:rPr>
          <w:rFonts w:eastAsia="SimSun"/>
          <w:b/>
          <w:bCs/>
          <w:color w:val="000000"/>
          <w:kern w:val="2"/>
          <w:sz w:val="24"/>
          <w:szCs w:val="24"/>
          <w:lang w:val="pl-PL"/>
        </w:rPr>
      </w:pPr>
    </w:p>
    <w:p w14:paraId="6204CFCD" w14:textId="77777777" w:rsidR="00E95701" w:rsidRPr="009B2595" w:rsidRDefault="00E95701" w:rsidP="00E95701">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DA4E082" w14:textId="77777777" w:rsidR="00E95701" w:rsidRPr="009B2595" w:rsidRDefault="00E95701" w:rsidP="00655905">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945D0C9" w14:textId="77777777" w:rsidR="00E95701" w:rsidRPr="009B2595" w:rsidRDefault="00E95701" w:rsidP="00655905">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667AF13" w14:textId="77777777" w:rsidR="00E95701" w:rsidRPr="009B2595" w:rsidRDefault="00E95701" w:rsidP="00655905">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2B42FA3" w14:textId="77777777" w:rsidR="00E95701" w:rsidRPr="009B2595" w:rsidRDefault="00E95701" w:rsidP="00655905">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59461D9" w14:textId="77777777" w:rsidR="00E95701" w:rsidRDefault="00E95701" w:rsidP="00E95701">
      <w:pPr>
        <w:pStyle w:val="Tekstpodstawowy"/>
        <w:ind w:right="-47"/>
        <w:jc w:val="center"/>
        <w:rPr>
          <w:rFonts w:ascii="Times New Roman" w:hAnsi="Times New Roman"/>
          <w:b/>
        </w:rPr>
      </w:pPr>
    </w:p>
    <w:p w14:paraId="787A8F4E" w14:textId="77777777" w:rsidR="00E95701" w:rsidRDefault="00E95701" w:rsidP="00E95701">
      <w:pPr>
        <w:pStyle w:val="Tekstpodstawowy"/>
        <w:ind w:right="-47"/>
        <w:jc w:val="center"/>
        <w:rPr>
          <w:rFonts w:ascii="Times New Roman" w:hAnsi="Times New Roman"/>
          <w:b/>
        </w:rPr>
      </w:pPr>
    </w:p>
    <w:p w14:paraId="10D89C80"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0F88309" w14:textId="77777777" w:rsidR="00E95701" w:rsidRDefault="00E95701" w:rsidP="00E95701">
      <w:pPr>
        <w:pStyle w:val="Tekstpodstawowy"/>
        <w:ind w:right="-47"/>
        <w:jc w:val="both"/>
        <w:rPr>
          <w:rFonts w:ascii="Times New Roman" w:hAnsi="Times New Roman"/>
        </w:rPr>
      </w:pPr>
      <w:r>
        <w:rPr>
          <w:rFonts w:ascii="Times New Roman" w:hAnsi="Times New Roman"/>
        </w:rPr>
        <w:lastRenderedPageBreak/>
        <w:t>Właściwym dla rozpoznania sporów wynikłych na tle realizacji niniejszej umowy jest sąd  właściwy dla siedziby Kupującego.</w:t>
      </w:r>
    </w:p>
    <w:p w14:paraId="38C7D460" w14:textId="77777777" w:rsidR="00E95701" w:rsidRDefault="00E95701" w:rsidP="00E95701">
      <w:pPr>
        <w:pStyle w:val="Tekstpodstawowy"/>
        <w:ind w:right="-47"/>
        <w:jc w:val="center"/>
        <w:rPr>
          <w:rFonts w:ascii="Times New Roman" w:hAnsi="Times New Roman"/>
        </w:rPr>
      </w:pPr>
    </w:p>
    <w:p w14:paraId="652B3420"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457B93E1" w14:textId="77777777" w:rsidR="00E95701" w:rsidRDefault="00E95701" w:rsidP="00E9570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0E4F9ED" w14:textId="77777777" w:rsidR="00E95701" w:rsidRDefault="00E95701" w:rsidP="00E95701">
      <w:pPr>
        <w:pStyle w:val="Tekstpodstawowy"/>
        <w:ind w:right="-47"/>
        <w:jc w:val="both"/>
        <w:rPr>
          <w:rFonts w:ascii="Times New Roman" w:hAnsi="Times New Roman"/>
        </w:rPr>
      </w:pPr>
    </w:p>
    <w:p w14:paraId="5B54D51C"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0806F1B" w14:textId="77777777" w:rsidR="00E95701" w:rsidRDefault="00E95701" w:rsidP="00E9570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A335A24" w14:textId="77777777" w:rsidR="00E95701" w:rsidRDefault="00E95701" w:rsidP="00E95701">
      <w:pPr>
        <w:pStyle w:val="Tekstpodstawowy"/>
        <w:ind w:right="-47"/>
        <w:jc w:val="both"/>
        <w:rPr>
          <w:rFonts w:ascii="Times New Roman" w:hAnsi="Times New Roman"/>
        </w:rPr>
      </w:pPr>
    </w:p>
    <w:p w14:paraId="5F15F02B" w14:textId="77777777" w:rsidR="00E95701" w:rsidRDefault="00E95701" w:rsidP="00E95701">
      <w:pPr>
        <w:pStyle w:val="Tekstpodstawowy"/>
        <w:ind w:right="-47"/>
        <w:jc w:val="center"/>
        <w:rPr>
          <w:rFonts w:ascii="Times New Roman" w:hAnsi="Times New Roman"/>
          <w:b/>
        </w:rPr>
      </w:pPr>
    </w:p>
    <w:p w14:paraId="67AB7A56" w14:textId="77777777" w:rsidR="00E95701" w:rsidRPr="00877B92" w:rsidRDefault="00E95701" w:rsidP="00E9570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881117B" w14:textId="77777777" w:rsidR="00E95701" w:rsidRPr="004F0507" w:rsidRDefault="00E95701" w:rsidP="00E9570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A886629" w14:textId="77777777" w:rsidR="00E95701" w:rsidRDefault="00E95701" w:rsidP="00E95701">
      <w:pPr>
        <w:pStyle w:val="Tekstpodstawowy2"/>
        <w:spacing w:line="240" w:lineRule="auto"/>
        <w:ind w:right="-47"/>
      </w:pPr>
    </w:p>
    <w:p w14:paraId="6DC421DC" w14:textId="77777777" w:rsidR="00E95701" w:rsidRDefault="00E95701" w:rsidP="00E95701">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1853F580" w14:textId="77777777" w:rsidR="00E95701" w:rsidRDefault="00E95701" w:rsidP="00E95701">
      <w:pPr>
        <w:rPr>
          <w:sz w:val="22"/>
          <w:szCs w:val="22"/>
          <w:lang w:val="pl-PL"/>
        </w:rPr>
      </w:pPr>
    </w:p>
    <w:p w14:paraId="67FDFDA6" w14:textId="77777777" w:rsidR="00E95701" w:rsidRDefault="00E95701" w:rsidP="00E95701">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15F8B474" w14:textId="77777777" w:rsidR="00E95701" w:rsidRDefault="00E95701" w:rsidP="00E9570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012F963E" w14:textId="77777777" w:rsidR="00E95701" w:rsidRDefault="00E95701" w:rsidP="00E95701">
      <w:pPr>
        <w:pStyle w:val="Zwykytekst"/>
        <w:rPr>
          <w:rFonts w:ascii="Times New Roman" w:hAnsi="Times New Roman" w:cs="Times New Roman"/>
          <w:sz w:val="22"/>
          <w:szCs w:val="22"/>
          <w:lang w:val="pl-PL"/>
        </w:rPr>
      </w:pPr>
    </w:p>
    <w:p w14:paraId="19A382AC" w14:textId="77777777" w:rsidR="00E95701" w:rsidRDefault="00E95701" w:rsidP="00E95701">
      <w:pPr>
        <w:pStyle w:val="Zwykytekst"/>
        <w:ind w:left="4956" w:firstLine="708"/>
        <w:rPr>
          <w:rFonts w:ascii="Times New Roman" w:hAnsi="Times New Roman" w:cs="Times New Roman"/>
          <w:sz w:val="22"/>
          <w:szCs w:val="22"/>
          <w:lang w:val="pl-PL"/>
        </w:rPr>
      </w:pPr>
    </w:p>
    <w:p w14:paraId="30D8B22A" w14:textId="77777777" w:rsidR="00E95701" w:rsidRDefault="00E95701" w:rsidP="00E95701">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0437C4A6" w14:textId="77777777" w:rsidR="00E95701" w:rsidRDefault="00E95701" w:rsidP="00E95701">
      <w:pPr>
        <w:pStyle w:val="Zwykytekst"/>
        <w:ind w:left="4956" w:firstLine="708"/>
        <w:rPr>
          <w:rFonts w:ascii="Times New Roman" w:hAnsi="Times New Roman" w:cs="Times New Roman"/>
          <w:b/>
          <w:bCs/>
          <w:sz w:val="22"/>
          <w:szCs w:val="22"/>
          <w:lang w:val="pl-PL"/>
        </w:rPr>
      </w:pPr>
    </w:p>
    <w:p w14:paraId="6A7FC5CB" w14:textId="77777777" w:rsidR="00E95701" w:rsidRDefault="00E95701" w:rsidP="00E95701">
      <w:pPr>
        <w:pStyle w:val="Zwykytekst"/>
        <w:ind w:left="4956" w:firstLine="708"/>
        <w:rPr>
          <w:rFonts w:ascii="Times New Roman" w:hAnsi="Times New Roman" w:cs="Times New Roman"/>
          <w:b/>
          <w:bCs/>
          <w:sz w:val="22"/>
          <w:szCs w:val="22"/>
          <w:lang w:val="pl-PL"/>
        </w:rPr>
      </w:pPr>
    </w:p>
    <w:p w14:paraId="42D3E8C1" w14:textId="77777777" w:rsidR="00E95701" w:rsidRDefault="00E95701" w:rsidP="00E95701">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56951AC4" w14:textId="77777777" w:rsidR="00E95701" w:rsidRDefault="00E95701" w:rsidP="00E95701">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130A533"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23E60C2"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1E12B40B"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4E91BB00"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47BFC0E5"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257FF7D"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4F12046"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516FEA4E"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4D7C9A1C"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403113F7"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5D7C4DF"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1A86632"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4655512"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5E7D6343"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0B55E55F"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794D33CB"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1C8DB20"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18B0F27"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3ED10B4F"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74AB9BC1"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768334F2"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2930F3E"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7EBC8394"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2110BE9A" w14:textId="77777777" w:rsidR="00E95701" w:rsidRDefault="00E95701" w:rsidP="00E95701">
      <w:pPr>
        <w:pStyle w:val="Zwykytekst"/>
        <w:tabs>
          <w:tab w:val="left" w:pos="7050"/>
        </w:tabs>
        <w:rPr>
          <w:rFonts w:ascii="Times New Roman" w:hAnsi="Times New Roman" w:cs="Times New Roman"/>
          <w:i/>
          <w:iCs/>
          <w:sz w:val="22"/>
          <w:szCs w:val="22"/>
          <w:lang w:val="pl-PL"/>
        </w:rPr>
      </w:pPr>
    </w:p>
    <w:p w14:paraId="1A6CDAE9" w14:textId="77777777" w:rsidR="00E95701" w:rsidRPr="00515AFA" w:rsidRDefault="00E95701" w:rsidP="00E9570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D16E2A0" w14:textId="77777777" w:rsidR="00E95701" w:rsidRPr="00515AFA" w:rsidRDefault="00E95701" w:rsidP="00E9570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520106FD" w14:textId="77777777" w:rsidR="00E95701" w:rsidRDefault="00E95701" w:rsidP="00E95701">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C760336" w14:textId="77777777" w:rsidR="00E95701" w:rsidRDefault="00E95701" w:rsidP="00E95701">
      <w:pPr>
        <w:widowControl w:val="0"/>
        <w:autoSpaceDE w:val="0"/>
        <w:autoSpaceDN w:val="0"/>
        <w:jc w:val="right"/>
        <w:textAlignment w:val="baseline"/>
        <w:rPr>
          <w:sz w:val="22"/>
          <w:szCs w:val="22"/>
          <w:lang w:val="pl-PL"/>
        </w:rPr>
      </w:pPr>
    </w:p>
    <w:p w14:paraId="2665E64A" w14:textId="77777777" w:rsidR="00E95701" w:rsidRPr="00515AFA" w:rsidRDefault="00E95701" w:rsidP="00E95701">
      <w:pPr>
        <w:widowControl w:val="0"/>
        <w:autoSpaceDE w:val="0"/>
        <w:autoSpaceDN w:val="0"/>
        <w:jc w:val="right"/>
        <w:textAlignment w:val="baseline"/>
        <w:rPr>
          <w:sz w:val="22"/>
          <w:szCs w:val="22"/>
          <w:lang w:val="pl-PL"/>
        </w:rPr>
      </w:pPr>
      <w:r w:rsidRPr="00515AFA">
        <w:rPr>
          <w:sz w:val="22"/>
          <w:szCs w:val="22"/>
          <w:lang w:val="pl-PL"/>
        </w:rPr>
        <w:t>Załącznik nr 2 do umowy</w:t>
      </w:r>
    </w:p>
    <w:p w14:paraId="2E407D26" w14:textId="77777777" w:rsidR="00E95701" w:rsidRPr="00515AFA" w:rsidRDefault="00E95701" w:rsidP="00E95701">
      <w:pPr>
        <w:widowControl w:val="0"/>
        <w:autoSpaceDE w:val="0"/>
        <w:autoSpaceDN w:val="0"/>
        <w:jc w:val="both"/>
        <w:textAlignment w:val="baseline"/>
        <w:rPr>
          <w:sz w:val="22"/>
          <w:szCs w:val="22"/>
          <w:lang w:val="pl-PL"/>
        </w:rPr>
      </w:pPr>
    </w:p>
    <w:p w14:paraId="7B0DF397" w14:textId="77777777" w:rsidR="00E95701" w:rsidRPr="00515AFA" w:rsidRDefault="00E95701" w:rsidP="00E95701">
      <w:pPr>
        <w:widowControl w:val="0"/>
        <w:autoSpaceDE w:val="0"/>
        <w:autoSpaceDN w:val="0"/>
        <w:jc w:val="both"/>
        <w:textAlignment w:val="baseline"/>
        <w:rPr>
          <w:sz w:val="22"/>
          <w:szCs w:val="22"/>
          <w:lang w:val="pl-PL"/>
        </w:rPr>
      </w:pPr>
    </w:p>
    <w:p w14:paraId="6146F16C" w14:textId="77777777" w:rsidR="00E95701" w:rsidRPr="00515AFA" w:rsidRDefault="00E95701" w:rsidP="00E95701">
      <w:pPr>
        <w:widowControl w:val="0"/>
        <w:autoSpaceDE w:val="0"/>
        <w:autoSpaceDN w:val="0"/>
        <w:jc w:val="both"/>
        <w:textAlignment w:val="baseline"/>
        <w:rPr>
          <w:sz w:val="22"/>
          <w:szCs w:val="22"/>
          <w:lang w:val="pl-PL"/>
        </w:rPr>
      </w:pPr>
      <w:r w:rsidRPr="00515AFA">
        <w:rPr>
          <w:sz w:val="22"/>
          <w:szCs w:val="22"/>
          <w:lang w:val="pl-PL"/>
        </w:rPr>
        <w:t>.....................................… </w:t>
      </w:r>
    </w:p>
    <w:p w14:paraId="79A8A8F4" w14:textId="77777777" w:rsidR="00E95701" w:rsidRPr="00515AFA" w:rsidRDefault="00E95701" w:rsidP="00E95701">
      <w:pPr>
        <w:widowControl w:val="0"/>
        <w:autoSpaceDE w:val="0"/>
        <w:autoSpaceDN w:val="0"/>
        <w:ind w:firstLine="555"/>
        <w:textAlignment w:val="baseline"/>
        <w:rPr>
          <w:sz w:val="22"/>
          <w:szCs w:val="22"/>
          <w:lang w:val="pl-PL"/>
        </w:rPr>
      </w:pPr>
      <w:r w:rsidRPr="00515AFA">
        <w:rPr>
          <w:sz w:val="22"/>
          <w:szCs w:val="22"/>
          <w:lang w:val="pl-PL"/>
        </w:rPr>
        <w:t>Nazwa Wykonawcy</w:t>
      </w:r>
    </w:p>
    <w:p w14:paraId="566687FC" w14:textId="77777777" w:rsidR="00E95701" w:rsidRPr="00515AFA" w:rsidRDefault="00E95701" w:rsidP="00E95701">
      <w:pPr>
        <w:widowControl w:val="0"/>
        <w:autoSpaceDE w:val="0"/>
        <w:autoSpaceDN w:val="0"/>
        <w:textAlignment w:val="baseline"/>
        <w:rPr>
          <w:sz w:val="22"/>
          <w:szCs w:val="22"/>
          <w:lang w:val="pl-PL"/>
        </w:rPr>
      </w:pPr>
    </w:p>
    <w:p w14:paraId="367BA564" w14:textId="77777777" w:rsidR="00E95701" w:rsidRPr="00515AFA" w:rsidRDefault="00E95701" w:rsidP="00E95701">
      <w:pPr>
        <w:widowControl w:val="0"/>
        <w:autoSpaceDE w:val="0"/>
        <w:autoSpaceDN w:val="0"/>
        <w:jc w:val="both"/>
        <w:textAlignment w:val="baseline"/>
        <w:rPr>
          <w:sz w:val="22"/>
          <w:szCs w:val="22"/>
          <w:lang w:val="pl-PL"/>
        </w:rPr>
      </w:pPr>
      <w:r w:rsidRPr="00515AFA">
        <w:rPr>
          <w:sz w:val="22"/>
          <w:szCs w:val="22"/>
          <w:lang w:val="pl-PL"/>
        </w:rPr>
        <w:t>.....................................…</w:t>
      </w:r>
    </w:p>
    <w:p w14:paraId="4084B4CF" w14:textId="77777777" w:rsidR="00E95701" w:rsidRPr="00515AFA" w:rsidRDefault="00E95701" w:rsidP="00E95701">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E194DFA" w14:textId="77777777" w:rsidR="00E95701" w:rsidRPr="00515AFA" w:rsidRDefault="00E95701" w:rsidP="00E95701">
      <w:pPr>
        <w:widowControl w:val="0"/>
        <w:autoSpaceDE w:val="0"/>
        <w:autoSpaceDN w:val="0"/>
        <w:spacing w:before="90"/>
        <w:ind w:left="115" w:right="110"/>
        <w:jc w:val="both"/>
        <w:outlineLvl w:val="0"/>
        <w:rPr>
          <w:rFonts w:eastAsia="Verdana"/>
          <w:b/>
          <w:bCs/>
          <w:sz w:val="22"/>
          <w:szCs w:val="22"/>
          <w:lang w:val="pl-PL" w:eastAsia="en-US"/>
        </w:rPr>
      </w:pPr>
    </w:p>
    <w:p w14:paraId="6BD1556C" w14:textId="77777777" w:rsidR="00E95701" w:rsidRPr="00515AFA" w:rsidRDefault="00E95701" w:rsidP="00E95701">
      <w:pPr>
        <w:widowControl w:val="0"/>
        <w:autoSpaceDE w:val="0"/>
        <w:autoSpaceDN w:val="0"/>
        <w:spacing w:before="90"/>
        <w:ind w:right="110"/>
        <w:jc w:val="both"/>
        <w:outlineLvl w:val="0"/>
        <w:rPr>
          <w:rFonts w:eastAsia="Verdana"/>
          <w:b/>
          <w:bCs/>
          <w:sz w:val="22"/>
          <w:szCs w:val="22"/>
          <w:lang w:val="pl-PL" w:eastAsia="en-US"/>
        </w:rPr>
      </w:pPr>
    </w:p>
    <w:p w14:paraId="58C6F5C3" w14:textId="77777777" w:rsidR="00E95701" w:rsidRPr="00515AFA" w:rsidRDefault="00E95701" w:rsidP="00E95701">
      <w:pPr>
        <w:widowControl w:val="0"/>
        <w:autoSpaceDE w:val="0"/>
        <w:autoSpaceDN w:val="0"/>
        <w:jc w:val="center"/>
        <w:textAlignment w:val="baseline"/>
        <w:rPr>
          <w:b/>
          <w:bCs/>
          <w:sz w:val="22"/>
          <w:szCs w:val="22"/>
          <w:lang w:val="pl-PL"/>
        </w:rPr>
      </w:pPr>
    </w:p>
    <w:p w14:paraId="63CF1879" w14:textId="77777777" w:rsidR="00E95701" w:rsidRPr="00515AFA" w:rsidRDefault="00E95701" w:rsidP="00E95701">
      <w:pPr>
        <w:widowControl w:val="0"/>
        <w:autoSpaceDE w:val="0"/>
        <w:autoSpaceDN w:val="0"/>
        <w:jc w:val="center"/>
        <w:textAlignment w:val="baseline"/>
        <w:rPr>
          <w:b/>
          <w:bCs/>
          <w:sz w:val="22"/>
          <w:szCs w:val="22"/>
          <w:lang w:val="pl-PL"/>
        </w:rPr>
      </w:pPr>
    </w:p>
    <w:p w14:paraId="1AEAC39C" w14:textId="77777777" w:rsidR="00E95701" w:rsidRPr="00515AFA" w:rsidRDefault="00E95701" w:rsidP="00E95701">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B5EEF7E" w14:textId="77777777" w:rsidR="00E95701" w:rsidRPr="00515AFA" w:rsidRDefault="00E95701" w:rsidP="00E95701">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4169AFA" w14:textId="77777777" w:rsidR="00E95701" w:rsidRPr="00515AFA" w:rsidRDefault="00E95701" w:rsidP="00E95701">
      <w:pPr>
        <w:widowControl w:val="0"/>
        <w:autoSpaceDE w:val="0"/>
        <w:autoSpaceDN w:val="0"/>
        <w:jc w:val="center"/>
        <w:textAlignment w:val="baseline"/>
        <w:rPr>
          <w:b/>
          <w:bCs/>
          <w:sz w:val="22"/>
          <w:szCs w:val="22"/>
          <w:lang w:val="pl-PL"/>
        </w:rPr>
      </w:pPr>
    </w:p>
    <w:p w14:paraId="3244395F" w14:textId="77777777" w:rsidR="00E95701" w:rsidRPr="00515AFA" w:rsidRDefault="00E95701" w:rsidP="00E95701">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E59AF19" w14:textId="77777777" w:rsidR="00E95701" w:rsidRPr="00515AFA" w:rsidRDefault="00E95701" w:rsidP="00655905">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19F5E1F" w14:textId="77777777" w:rsidR="00E95701" w:rsidRPr="00515AFA" w:rsidRDefault="00E95701" w:rsidP="00655905">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9EAB7D5" w14:textId="77777777" w:rsidR="00E95701" w:rsidRPr="00515AFA" w:rsidRDefault="00E95701" w:rsidP="00655905">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C9B47C9" w14:textId="77777777" w:rsidR="00E95701" w:rsidRPr="00515AFA" w:rsidRDefault="00E95701" w:rsidP="00655905">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C1DC8F5" w14:textId="77777777" w:rsidR="00E95701" w:rsidRPr="00515AFA" w:rsidRDefault="00E95701" w:rsidP="00E95701">
      <w:pPr>
        <w:spacing w:after="200" w:line="276" w:lineRule="auto"/>
        <w:ind w:left="780"/>
        <w:contextualSpacing/>
        <w:textAlignment w:val="baseline"/>
        <w:rPr>
          <w:sz w:val="22"/>
          <w:szCs w:val="22"/>
          <w:lang w:val="pl-PL"/>
        </w:rPr>
      </w:pPr>
    </w:p>
    <w:p w14:paraId="3DB317E0" w14:textId="77777777" w:rsidR="00E95701" w:rsidRPr="00515AFA" w:rsidRDefault="00E95701" w:rsidP="00E95701">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AA7C10C" w14:textId="77777777" w:rsidR="00E95701" w:rsidRPr="00515AFA" w:rsidRDefault="00E95701" w:rsidP="00E95701">
      <w:pPr>
        <w:widowControl w:val="0"/>
        <w:autoSpaceDE w:val="0"/>
        <w:autoSpaceDN w:val="0"/>
        <w:spacing w:before="90"/>
        <w:ind w:right="110"/>
        <w:jc w:val="both"/>
        <w:outlineLvl w:val="0"/>
        <w:rPr>
          <w:rFonts w:eastAsia="Verdana"/>
          <w:b/>
          <w:bCs/>
          <w:sz w:val="22"/>
          <w:szCs w:val="22"/>
          <w:lang w:val="pl-PL" w:eastAsia="en-US"/>
        </w:rPr>
      </w:pPr>
    </w:p>
    <w:p w14:paraId="30A5A694" w14:textId="77777777" w:rsidR="00E95701" w:rsidRPr="00515AFA" w:rsidRDefault="00E95701" w:rsidP="00E95701">
      <w:pPr>
        <w:widowControl w:val="0"/>
        <w:autoSpaceDE w:val="0"/>
        <w:autoSpaceDN w:val="0"/>
        <w:spacing w:before="90"/>
        <w:ind w:right="110"/>
        <w:jc w:val="both"/>
        <w:outlineLvl w:val="0"/>
        <w:rPr>
          <w:rFonts w:eastAsia="Verdana"/>
          <w:b/>
          <w:bCs/>
          <w:sz w:val="22"/>
          <w:szCs w:val="22"/>
          <w:lang w:val="pl-PL" w:eastAsia="en-US"/>
        </w:rPr>
      </w:pPr>
    </w:p>
    <w:p w14:paraId="5DF43E9A" w14:textId="77777777" w:rsidR="00E95701" w:rsidRPr="00515AFA" w:rsidRDefault="00E95701" w:rsidP="00E95701">
      <w:pPr>
        <w:widowControl w:val="0"/>
        <w:autoSpaceDE w:val="0"/>
        <w:autoSpaceDN w:val="0"/>
        <w:spacing w:before="90"/>
        <w:ind w:right="110"/>
        <w:jc w:val="both"/>
        <w:outlineLvl w:val="0"/>
        <w:rPr>
          <w:rFonts w:eastAsia="Verdana"/>
          <w:b/>
          <w:bCs/>
          <w:sz w:val="22"/>
          <w:szCs w:val="22"/>
          <w:lang w:val="pl-PL" w:eastAsia="en-US"/>
        </w:rPr>
      </w:pPr>
    </w:p>
    <w:p w14:paraId="7E1274AE" w14:textId="77777777" w:rsidR="00E95701" w:rsidRPr="00515AFA" w:rsidRDefault="00E95701" w:rsidP="00E95701">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95701" w:rsidRPr="00EB5624" w14:paraId="394308B4" w14:textId="77777777" w:rsidTr="00A30E45">
        <w:tc>
          <w:tcPr>
            <w:tcW w:w="4105" w:type="dxa"/>
            <w:hideMark/>
          </w:tcPr>
          <w:p w14:paraId="25133624" w14:textId="77777777" w:rsidR="00E95701" w:rsidRPr="00515AFA" w:rsidRDefault="00E95701" w:rsidP="00A30E45">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D10D187" w14:textId="77777777" w:rsidR="00E95701" w:rsidRPr="00515AFA" w:rsidRDefault="00E95701" w:rsidP="00A30E45">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BB1A127" w14:textId="77777777" w:rsidR="00E95701" w:rsidRPr="00515AFA" w:rsidRDefault="00E95701" w:rsidP="00E95701">
      <w:pPr>
        <w:spacing w:line="360" w:lineRule="auto"/>
        <w:jc w:val="both"/>
        <w:rPr>
          <w:rFonts w:eastAsia="Calibri"/>
          <w:color w:val="222A35"/>
          <w:sz w:val="22"/>
          <w:szCs w:val="22"/>
          <w:lang w:val="pl-PL" w:eastAsia="x-none"/>
        </w:rPr>
      </w:pPr>
    </w:p>
    <w:p w14:paraId="4880451C" w14:textId="77777777" w:rsidR="00E95701" w:rsidRPr="002E3AF9" w:rsidRDefault="00E95701" w:rsidP="00E95701">
      <w:pPr>
        <w:rPr>
          <w:lang w:val="pl-PL"/>
        </w:rPr>
      </w:pPr>
    </w:p>
    <w:p w14:paraId="7BE82B3E" w14:textId="77777777" w:rsidR="00E95701" w:rsidRPr="007775F0" w:rsidRDefault="00E95701" w:rsidP="00E95701">
      <w:pPr>
        <w:rPr>
          <w:lang w:val="pl-PL"/>
        </w:rPr>
      </w:pPr>
    </w:p>
    <w:p w14:paraId="14CFF531" w14:textId="77777777" w:rsidR="00E95701" w:rsidRPr="009A2FD4" w:rsidRDefault="00E95701" w:rsidP="00E95701">
      <w:pPr>
        <w:rPr>
          <w:lang w:val="pl-PL"/>
        </w:rPr>
      </w:pPr>
    </w:p>
    <w:p w14:paraId="08FE2275" w14:textId="77777777" w:rsidR="00E95701" w:rsidRPr="004830B6" w:rsidRDefault="00E95701" w:rsidP="00E95701">
      <w:pPr>
        <w:rPr>
          <w:lang w:val="pl-PL"/>
        </w:rPr>
      </w:pPr>
    </w:p>
    <w:p w14:paraId="187CAB30" w14:textId="77777777" w:rsidR="00E95701" w:rsidRPr="00291156" w:rsidRDefault="00E95701" w:rsidP="00E95701">
      <w:pPr>
        <w:rPr>
          <w:lang w:val="pl-PL"/>
        </w:rPr>
      </w:pPr>
    </w:p>
    <w:p w14:paraId="01C00B43" w14:textId="77777777" w:rsidR="00E95701" w:rsidRPr="006B6179" w:rsidRDefault="00E95701" w:rsidP="00E95701">
      <w:pPr>
        <w:rPr>
          <w:lang w:val="pl-PL"/>
        </w:rPr>
      </w:pPr>
    </w:p>
    <w:p w14:paraId="4F868A5A" w14:textId="3F7CAD02" w:rsidR="00496551" w:rsidRPr="00E95701" w:rsidRDefault="00496551" w:rsidP="00E95701">
      <w:pPr>
        <w:rPr>
          <w:lang w:val="pl-PL"/>
        </w:rPr>
      </w:pPr>
    </w:p>
    <w:sectPr w:rsidR="00496551" w:rsidRPr="00E9570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B6B81" w14:textId="77777777" w:rsidR="00C077DF" w:rsidRDefault="00C077DF">
      <w:r>
        <w:separator/>
      </w:r>
    </w:p>
  </w:endnote>
  <w:endnote w:type="continuationSeparator" w:id="0">
    <w:p w14:paraId="086C6727" w14:textId="77777777" w:rsidR="00C077DF" w:rsidRDefault="00C07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7FC5A" w14:textId="77777777" w:rsidR="00C31CE3" w:rsidRDefault="00C31CE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2E881" w14:textId="77777777" w:rsidR="00E95701" w:rsidRDefault="00E95701">
    <w:pPr>
      <w:pStyle w:val="Stopka"/>
      <w:jc w:val="right"/>
    </w:pPr>
    <w:r>
      <w:fldChar w:fldCharType="begin"/>
    </w:r>
    <w:r>
      <w:instrText>PAGE   \* MERGEFORMAT</w:instrText>
    </w:r>
    <w:r>
      <w:fldChar w:fldCharType="separate"/>
    </w:r>
    <w:r>
      <w:rPr>
        <w:lang w:val="pl-PL"/>
      </w:rPr>
      <w:t>2</w:t>
    </w:r>
    <w:r>
      <w:fldChar w:fldCharType="end"/>
    </w:r>
  </w:p>
  <w:p w14:paraId="1586D5F5" w14:textId="77777777" w:rsidR="00C31CE3" w:rsidRDefault="00C31CE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E082" w14:textId="77777777" w:rsidR="00C31CE3" w:rsidRDefault="00C31CE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60085" w14:textId="77777777" w:rsidR="00C077DF" w:rsidRDefault="00C077DF">
      <w:r>
        <w:separator/>
      </w:r>
    </w:p>
  </w:footnote>
  <w:footnote w:type="continuationSeparator" w:id="0">
    <w:p w14:paraId="62759138" w14:textId="77777777" w:rsidR="00C077DF" w:rsidRDefault="00C077DF">
      <w:r>
        <w:continuationSeparator/>
      </w:r>
    </w:p>
  </w:footnote>
  <w:footnote w:id="1">
    <w:p w14:paraId="2D05EAE4" w14:textId="77777777" w:rsidR="00E95701" w:rsidRDefault="00E95701" w:rsidP="00E9570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710EA0B" w14:textId="77777777" w:rsidR="00E95701" w:rsidRDefault="00E95701" w:rsidP="00E9570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EF9132" w14:textId="77777777" w:rsidR="00E95701" w:rsidRDefault="00E95701" w:rsidP="00655905">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7A205E8" w14:textId="77777777" w:rsidR="00E95701" w:rsidRDefault="00E95701" w:rsidP="00655905">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DC9477B" w14:textId="77777777" w:rsidR="00E95701" w:rsidRDefault="00E95701" w:rsidP="00655905">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DC82E58" w14:textId="77777777" w:rsidR="00E95701" w:rsidRDefault="00E95701" w:rsidP="00655905">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3A6DF20" w14:textId="77777777" w:rsidR="00E95701" w:rsidRDefault="00E95701" w:rsidP="00E9570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3CAC3D1" w14:textId="77777777" w:rsidR="00E95701" w:rsidRDefault="00E95701" w:rsidP="00655905">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4C6DFB2" w14:textId="77777777" w:rsidR="00E95701" w:rsidRDefault="00E95701" w:rsidP="00655905">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C80A766" w14:textId="77777777" w:rsidR="00E95701" w:rsidRDefault="00E95701" w:rsidP="00655905">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EA2D7EF" w14:textId="77777777" w:rsidR="00E95701" w:rsidRDefault="00E95701" w:rsidP="00655905">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3842CA89" w14:textId="77777777" w:rsidR="00E95701" w:rsidRDefault="00E95701" w:rsidP="00655905">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560B405" w14:textId="77777777" w:rsidR="00E95701" w:rsidRDefault="00E95701" w:rsidP="00E9570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9E7243F" w14:textId="77777777" w:rsidR="00E95701" w:rsidRDefault="00E95701" w:rsidP="00E957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3664540" w14:textId="77777777" w:rsidR="00E95701" w:rsidRDefault="00E95701" w:rsidP="00E9570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7B8337" w14:textId="77777777" w:rsidR="00E95701" w:rsidRDefault="00E95701" w:rsidP="00E957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E659C16" w14:textId="77777777" w:rsidR="00E95701" w:rsidRDefault="00E95701" w:rsidP="00655905">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B21E04B" w14:textId="77777777" w:rsidR="00E95701" w:rsidRDefault="00E95701" w:rsidP="00655905">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DA67117" w14:textId="77777777" w:rsidR="00E95701" w:rsidRDefault="00E95701" w:rsidP="00655905">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54D6303" w14:textId="77777777" w:rsidR="00E95701" w:rsidRDefault="00E95701" w:rsidP="00E9570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4DC33E4" w14:textId="77777777" w:rsidR="00E95701" w:rsidRDefault="00E95701" w:rsidP="00E9570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EBFAECF" w14:textId="77777777" w:rsidR="00E95701" w:rsidRDefault="00E95701" w:rsidP="00E9570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AA21423"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B73DC"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1C87D09"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71B25C"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BD46970" w14:textId="77777777" w:rsidR="00E95701" w:rsidRDefault="00E95701" w:rsidP="00E9570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EDDA463" w14:textId="77777777" w:rsidR="00E95701" w:rsidRDefault="00E95701" w:rsidP="00E9570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F8345E" w14:textId="77777777" w:rsidR="00E95701" w:rsidRDefault="00E95701" w:rsidP="00E9570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FDE226" w14:textId="77777777" w:rsidR="00E95701" w:rsidRDefault="00E95701" w:rsidP="00E9570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C40F6" w14:textId="77777777" w:rsidR="00C31CE3" w:rsidRDefault="00C31C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8CC8E" w14:textId="77777777" w:rsidR="00C31CE3" w:rsidRDefault="00C31C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71E82" w14:textId="77777777" w:rsidR="00C31CE3" w:rsidRDefault="00C31C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4224B062"/>
    <w:lvl w:ilvl="0" w:tplc="27B80EF6">
      <w:start w:val="1"/>
      <w:numFmt w:val="decimal"/>
      <w:lvlText w:val="%1."/>
      <w:lvlJc w:val="left"/>
      <w:pPr>
        <w:ind w:left="720" w:hanging="360"/>
      </w:pPr>
      <w:rPr>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826095958">
    <w:abstractNumId w:val="10"/>
  </w:num>
  <w:num w:numId="2" w16cid:durableId="648092224">
    <w:abstractNumId w:val="15"/>
  </w:num>
  <w:num w:numId="3" w16cid:durableId="1746299043">
    <w:abstractNumId w:val="3"/>
  </w:num>
  <w:num w:numId="4" w16cid:durableId="74330231">
    <w:abstractNumId w:val="6"/>
  </w:num>
  <w:num w:numId="5" w16cid:durableId="1593510724">
    <w:abstractNumId w:val="13"/>
  </w:num>
  <w:num w:numId="6" w16cid:durableId="933247056">
    <w:abstractNumId w:val="12"/>
  </w:num>
  <w:num w:numId="7" w16cid:durableId="864945219">
    <w:abstractNumId w:val="14"/>
  </w:num>
  <w:num w:numId="8" w16cid:durableId="13044320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52413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868140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859442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71548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6"/>
  </w:num>
  <w:num w:numId="15" w16cid:durableId="178739045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84E"/>
    <w:rsid w:val="000033EA"/>
    <w:rsid w:val="0002467C"/>
    <w:rsid w:val="00040A7A"/>
    <w:rsid w:val="0007315E"/>
    <w:rsid w:val="000936CA"/>
    <w:rsid w:val="00097182"/>
    <w:rsid w:val="000B1A00"/>
    <w:rsid w:val="000C0F66"/>
    <w:rsid w:val="001764D4"/>
    <w:rsid w:val="001F341B"/>
    <w:rsid w:val="0021484E"/>
    <w:rsid w:val="00234AF2"/>
    <w:rsid w:val="002430FD"/>
    <w:rsid w:val="002577BF"/>
    <w:rsid w:val="00267340"/>
    <w:rsid w:val="00275C59"/>
    <w:rsid w:val="002E46B7"/>
    <w:rsid w:val="00300A4A"/>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5590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7DF"/>
    <w:rsid w:val="00C07E7C"/>
    <w:rsid w:val="00C12A61"/>
    <w:rsid w:val="00C14141"/>
    <w:rsid w:val="00C2196F"/>
    <w:rsid w:val="00C23E95"/>
    <w:rsid w:val="00C31CE3"/>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5701"/>
    <w:rsid w:val="00EB5624"/>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5C628C"/>
  <w15:chartTrackingRefBased/>
  <w15:docId w15:val="{60B5886F-30B7-4C2D-AB4D-472FDCB1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570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E95701"/>
    <w:rPr>
      <w:b/>
      <w:bCs/>
    </w:rPr>
  </w:style>
  <w:style w:type="character" w:customStyle="1" w:styleId="StopkaZnak">
    <w:name w:val="Stopka Znak"/>
    <w:link w:val="Stopka"/>
    <w:uiPriority w:val="99"/>
    <w:rsid w:val="00E9570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DBB62-47C4-4964-B815-94D583555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22</TotalTime>
  <Pages>8</Pages>
  <Words>2419</Words>
  <Characters>14516</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16902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2026-06-19T06:40:00Z</cp:lastPrinted>
  <dcterms:created xsi:type="dcterms:W3CDTF">2026-05-12T06:24:00Z</dcterms:created>
  <dcterms:modified xsi:type="dcterms:W3CDTF">2026-06-19T06:42:00Z</dcterms:modified>
</cp:coreProperties>
</file>