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4F66F735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25AC0" w:rsidRPr="00925AC0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i zagranicznym dla potrzeb AGH - KC-DE-zp.25.</w:t>
      </w:r>
      <w:r w:rsidR="00926C55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="00F14C60">
        <w:rPr>
          <w:rFonts w:ascii="Arial" w:eastAsia="Times New Roman" w:hAnsi="Arial" w:cs="Arial"/>
          <w:b/>
          <w:sz w:val="20"/>
          <w:szCs w:val="20"/>
          <w:lang w:eastAsia="pl-PL"/>
        </w:rPr>
        <w:t>74</w:t>
      </w:r>
      <w:bookmarkStart w:id="0" w:name="_GoBack"/>
      <w:bookmarkEnd w:id="0"/>
      <w:r w:rsidR="00925AC0" w:rsidRPr="00925AC0">
        <w:rPr>
          <w:rFonts w:ascii="Arial" w:eastAsia="Times New Roman" w:hAnsi="Arial" w:cs="Arial"/>
          <w:b/>
          <w:sz w:val="20"/>
          <w:szCs w:val="20"/>
          <w:lang w:eastAsia="pl-PL"/>
        </w:rPr>
        <w:t>.2026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912AE" w14:textId="77777777" w:rsidR="00BA13CF" w:rsidRDefault="00BA13CF" w:rsidP="0038231F">
      <w:pPr>
        <w:spacing w:after="0" w:line="240" w:lineRule="auto"/>
      </w:pPr>
      <w:r>
        <w:separator/>
      </w:r>
    </w:p>
  </w:endnote>
  <w:endnote w:type="continuationSeparator" w:id="0">
    <w:p w14:paraId="6B17556F" w14:textId="77777777" w:rsidR="00BA13CF" w:rsidRDefault="00BA13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1A097" w14:textId="77777777" w:rsidR="00BA13CF" w:rsidRDefault="00BA13CF" w:rsidP="0038231F">
      <w:pPr>
        <w:spacing w:after="0" w:line="240" w:lineRule="auto"/>
      </w:pPr>
      <w:r>
        <w:separator/>
      </w:r>
    </w:p>
  </w:footnote>
  <w:footnote w:type="continuationSeparator" w:id="0">
    <w:p w14:paraId="49C15985" w14:textId="77777777" w:rsidR="00BA13CF" w:rsidRDefault="00BA13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1AE"/>
    <w:rsid w:val="002C4948"/>
    <w:rsid w:val="002D309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A61EC"/>
    <w:rsid w:val="008C5709"/>
    <w:rsid w:val="008C6DF8"/>
    <w:rsid w:val="008D0487"/>
    <w:rsid w:val="008D5EBC"/>
    <w:rsid w:val="008F3B4E"/>
    <w:rsid w:val="0091264E"/>
    <w:rsid w:val="00925AC0"/>
    <w:rsid w:val="00926C55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A13CF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0367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4C6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43D5A-89B2-4B1A-8A94-D307DFBD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2026-06-18T11:35:00Z</dcterms:created>
  <dcterms:modified xsi:type="dcterms:W3CDTF">2026-06-18T11:35:00Z</dcterms:modified>
</cp:coreProperties>
</file>