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463D4" w14:textId="64DC3125" w:rsidR="00D665F5" w:rsidRPr="00777C6B" w:rsidRDefault="00B95454" w:rsidP="00777C6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777C6B">
        <w:rPr>
          <w:rFonts w:ascii="Verdana" w:hAnsi="Verdana"/>
          <w:sz w:val="18"/>
          <w:szCs w:val="18"/>
        </w:rPr>
        <w:t>Kraków</w:t>
      </w:r>
      <w:r w:rsidR="00D665F5" w:rsidRPr="00777C6B">
        <w:rPr>
          <w:rFonts w:ascii="Verdana" w:hAnsi="Verdana"/>
          <w:sz w:val="18"/>
          <w:szCs w:val="18"/>
        </w:rPr>
        <w:t xml:space="preserve"> dnia: </w:t>
      </w:r>
      <w:r w:rsidRPr="00777C6B">
        <w:rPr>
          <w:rFonts w:ascii="Verdana" w:hAnsi="Verdana"/>
          <w:sz w:val="18"/>
          <w:szCs w:val="18"/>
        </w:rPr>
        <w:t>2026-06-19</w:t>
      </w:r>
    </w:p>
    <w:p w14:paraId="2EDDEB78" w14:textId="77777777" w:rsidR="00B95454" w:rsidRPr="00777C6B" w:rsidRDefault="00B9545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77C6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63D23F" w14:textId="77777777" w:rsidR="00B95454" w:rsidRPr="00777C6B" w:rsidRDefault="00B9545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77C6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F569F11" w14:textId="5685B338" w:rsidR="00D665F5" w:rsidRPr="00777C6B" w:rsidRDefault="00B95454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77C6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9215452" w14:textId="08814ADD" w:rsidR="00D665F5" w:rsidRPr="00777C6B" w:rsidRDefault="00B95454" w:rsidP="00D665F5">
      <w:pPr>
        <w:rPr>
          <w:rFonts w:ascii="Verdana" w:hAnsi="Verdana"/>
          <w:sz w:val="18"/>
          <w:szCs w:val="18"/>
        </w:rPr>
      </w:pPr>
      <w:r w:rsidRPr="00777C6B">
        <w:rPr>
          <w:rFonts w:ascii="Verdana" w:hAnsi="Verdana"/>
          <w:sz w:val="18"/>
          <w:szCs w:val="18"/>
        </w:rPr>
        <w:t>Al. Mickiewicza</w:t>
      </w:r>
      <w:r w:rsidR="00D665F5" w:rsidRPr="00777C6B">
        <w:rPr>
          <w:rFonts w:ascii="Verdana" w:hAnsi="Verdana"/>
          <w:sz w:val="18"/>
          <w:szCs w:val="18"/>
        </w:rPr>
        <w:t xml:space="preserve"> </w:t>
      </w:r>
      <w:r w:rsidRPr="00777C6B">
        <w:rPr>
          <w:rFonts w:ascii="Verdana" w:hAnsi="Verdana"/>
          <w:sz w:val="18"/>
          <w:szCs w:val="18"/>
        </w:rPr>
        <w:t>30</w:t>
      </w:r>
    </w:p>
    <w:p w14:paraId="3EACC573" w14:textId="4D9C94C9" w:rsidR="00D665F5" w:rsidRPr="00777C6B" w:rsidRDefault="00B95454" w:rsidP="00D665F5">
      <w:pPr>
        <w:rPr>
          <w:rFonts w:ascii="Verdana" w:hAnsi="Verdana"/>
          <w:sz w:val="18"/>
          <w:szCs w:val="18"/>
        </w:rPr>
      </w:pPr>
      <w:r w:rsidRPr="00777C6B">
        <w:rPr>
          <w:rFonts w:ascii="Verdana" w:hAnsi="Verdana"/>
          <w:sz w:val="18"/>
          <w:szCs w:val="18"/>
        </w:rPr>
        <w:t>30-059</w:t>
      </w:r>
      <w:r w:rsidR="00D665F5" w:rsidRPr="00777C6B">
        <w:rPr>
          <w:rFonts w:ascii="Verdana" w:hAnsi="Verdana"/>
          <w:sz w:val="18"/>
          <w:szCs w:val="18"/>
        </w:rPr>
        <w:t xml:space="preserve"> </w:t>
      </w:r>
      <w:r w:rsidRPr="00777C6B">
        <w:rPr>
          <w:rFonts w:ascii="Verdana" w:hAnsi="Verdana"/>
          <w:sz w:val="18"/>
          <w:szCs w:val="18"/>
        </w:rPr>
        <w:t>Kraków</w:t>
      </w:r>
    </w:p>
    <w:p w14:paraId="2ABDA7C5" w14:textId="77777777" w:rsidR="00D665F5" w:rsidRPr="00777C6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6D69C4FF" w14:textId="20214F14" w:rsidR="00A80738" w:rsidRPr="00777C6B" w:rsidRDefault="00D665F5" w:rsidP="00777C6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77C6B">
        <w:rPr>
          <w:rFonts w:ascii="Verdana" w:hAnsi="Verdana"/>
          <w:sz w:val="18"/>
          <w:szCs w:val="18"/>
        </w:rPr>
        <w:t>Znak sprawy:</w:t>
      </w:r>
      <w:r w:rsidRPr="00777C6B">
        <w:rPr>
          <w:rFonts w:ascii="Verdana" w:hAnsi="Verdana"/>
          <w:b/>
          <w:sz w:val="18"/>
          <w:szCs w:val="18"/>
        </w:rPr>
        <w:t xml:space="preserve"> </w:t>
      </w:r>
      <w:r w:rsidR="00B95454" w:rsidRPr="00777C6B">
        <w:rPr>
          <w:rFonts w:ascii="Verdana" w:hAnsi="Verdana"/>
          <w:b/>
          <w:sz w:val="18"/>
          <w:szCs w:val="18"/>
        </w:rPr>
        <w:t>KC-DE-zp.25.262.2026</w:t>
      </w:r>
      <w:r w:rsidR="00A80738" w:rsidRPr="00777C6B">
        <w:rPr>
          <w:rFonts w:ascii="Verdana" w:hAnsi="Verdana"/>
          <w:sz w:val="18"/>
          <w:szCs w:val="18"/>
        </w:rPr>
        <w:tab/>
        <w:t xml:space="preserve"> </w:t>
      </w:r>
    </w:p>
    <w:p w14:paraId="4FC9F471" w14:textId="77777777" w:rsidR="00A80738" w:rsidRPr="00777C6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B37403" w14:textId="77777777" w:rsidR="00A80738" w:rsidRPr="00777C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77C6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C764C37" w14:textId="77777777" w:rsidR="00A80738" w:rsidRPr="00777C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156AB80" w14:textId="70117F16" w:rsidR="00C659E2" w:rsidRPr="00777C6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77C6B">
        <w:rPr>
          <w:rFonts w:ascii="Verdana" w:hAnsi="Verdana"/>
          <w:bCs/>
          <w:sz w:val="18"/>
          <w:szCs w:val="18"/>
        </w:rPr>
        <w:t xml:space="preserve">Dotyczy </w:t>
      </w:r>
      <w:r w:rsidRPr="00777C6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95454" w:rsidRPr="00777C6B">
        <w:rPr>
          <w:rFonts w:ascii="Verdana" w:hAnsi="Verdana"/>
          <w:sz w:val="18"/>
          <w:szCs w:val="18"/>
        </w:rPr>
        <w:t>Tryb podstawowy bez negocjacji - art. 275 pkt. 1 ustawy Pzp</w:t>
      </w:r>
      <w:r w:rsidRPr="00777C6B">
        <w:rPr>
          <w:rFonts w:ascii="Verdana" w:hAnsi="Verdana"/>
          <w:sz w:val="18"/>
          <w:szCs w:val="18"/>
        </w:rPr>
        <w:t xml:space="preserve"> na: </w:t>
      </w:r>
    </w:p>
    <w:p w14:paraId="04FE3F52" w14:textId="262FB205" w:rsidR="00A80738" w:rsidRPr="00777C6B" w:rsidRDefault="00B9545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77C6B">
        <w:rPr>
          <w:rFonts w:ascii="Verdana" w:hAnsi="Verdana"/>
          <w:b/>
          <w:sz w:val="18"/>
          <w:szCs w:val="18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</w:p>
    <w:p w14:paraId="28CFDCE5" w14:textId="77777777" w:rsidR="00D665F5" w:rsidRPr="00777C6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77C6B">
        <w:rPr>
          <w:rFonts w:ascii="Verdana" w:hAnsi="Verdana"/>
          <w:sz w:val="18"/>
          <w:szCs w:val="18"/>
        </w:rPr>
        <w:t>Zamawiający, działając na podstawie art. 22</w:t>
      </w:r>
      <w:r w:rsidR="00FC7F5E" w:rsidRPr="00777C6B">
        <w:rPr>
          <w:rFonts w:ascii="Verdana" w:hAnsi="Verdana"/>
          <w:sz w:val="18"/>
          <w:szCs w:val="18"/>
        </w:rPr>
        <w:t>2</w:t>
      </w:r>
      <w:r w:rsidRPr="00777C6B">
        <w:rPr>
          <w:rFonts w:ascii="Verdana" w:hAnsi="Verdana"/>
          <w:sz w:val="18"/>
          <w:szCs w:val="18"/>
        </w:rPr>
        <w:t xml:space="preserve"> ust. 5 </w:t>
      </w:r>
      <w:r w:rsidRPr="00777C6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777C6B">
        <w:rPr>
          <w:rFonts w:ascii="Verdana" w:hAnsi="Verdana"/>
          <w:sz w:val="18"/>
          <w:szCs w:val="18"/>
        </w:rPr>
        <w:t xml:space="preserve"> </w:t>
      </w:r>
      <w:r w:rsidR="007B47AE" w:rsidRPr="00777C6B">
        <w:rPr>
          <w:rFonts w:ascii="Verdana" w:hAnsi="Verdana"/>
          <w:sz w:val="18"/>
          <w:szCs w:val="18"/>
        </w:rPr>
        <w:t xml:space="preserve">(Dz.U.2024.1320 t.j. ze zm.) </w:t>
      </w:r>
      <w:r w:rsidRPr="00777C6B">
        <w:rPr>
          <w:rFonts w:ascii="Verdana" w:hAnsi="Verdana"/>
          <w:sz w:val="18"/>
          <w:szCs w:val="18"/>
        </w:rPr>
        <w:t>udostępnia</w:t>
      </w:r>
      <w:r w:rsidR="00F95C33" w:rsidRPr="00777C6B">
        <w:rPr>
          <w:rFonts w:ascii="Verdana" w:hAnsi="Verdana"/>
          <w:sz w:val="18"/>
          <w:szCs w:val="18"/>
        </w:rPr>
        <w:t xml:space="preserve"> </w:t>
      </w:r>
      <w:r w:rsidR="004C7E9B" w:rsidRPr="00777C6B">
        <w:rPr>
          <w:rFonts w:ascii="Verdana" w:hAnsi="Verdana"/>
          <w:sz w:val="18"/>
          <w:szCs w:val="18"/>
        </w:rPr>
        <w:t>informacj</w:t>
      </w:r>
      <w:r w:rsidR="00577BC6" w:rsidRPr="00777C6B">
        <w:rPr>
          <w:rFonts w:ascii="Verdana" w:hAnsi="Verdana"/>
          <w:sz w:val="18"/>
          <w:szCs w:val="18"/>
        </w:rPr>
        <w:t>ę</w:t>
      </w:r>
      <w:r w:rsidR="00035488" w:rsidRPr="00777C6B">
        <w:rPr>
          <w:rFonts w:ascii="Verdana" w:hAnsi="Verdana"/>
          <w:sz w:val="18"/>
          <w:szCs w:val="18"/>
        </w:rPr>
        <w:t xml:space="preserve"> z otwarcia ofert</w:t>
      </w:r>
      <w:r w:rsidR="00577BC6" w:rsidRPr="00777C6B">
        <w:rPr>
          <w:rFonts w:ascii="Verdana" w:hAnsi="Verdana"/>
          <w:sz w:val="18"/>
          <w:szCs w:val="18"/>
        </w:rPr>
        <w:t>.</w:t>
      </w:r>
    </w:p>
    <w:p w14:paraId="495A0832" w14:textId="61B5BF5D" w:rsidR="00A80738" w:rsidRPr="00777C6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77C6B">
        <w:rPr>
          <w:rFonts w:ascii="Verdana" w:hAnsi="Verdana"/>
          <w:sz w:val="18"/>
          <w:szCs w:val="18"/>
        </w:rPr>
        <w:t>Podczas otwarcia ofert, mającego miejsce</w:t>
      </w:r>
      <w:r w:rsidR="00FF4AB1" w:rsidRPr="00777C6B">
        <w:rPr>
          <w:rFonts w:ascii="Verdana" w:hAnsi="Verdana"/>
          <w:sz w:val="18"/>
          <w:szCs w:val="18"/>
        </w:rPr>
        <w:t xml:space="preserve"> w dniu </w:t>
      </w:r>
      <w:r w:rsidR="00B95454" w:rsidRPr="00777C6B">
        <w:rPr>
          <w:rFonts w:ascii="Verdana" w:hAnsi="Verdana"/>
          <w:sz w:val="18"/>
          <w:szCs w:val="18"/>
        </w:rPr>
        <w:t>19/06/2026</w:t>
      </w:r>
      <w:r w:rsidR="00FF4AB1" w:rsidRPr="00777C6B">
        <w:rPr>
          <w:rFonts w:ascii="Verdana" w:hAnsi="Verdana"/>
          <w:sz w:val="18"/>
          <w:szCs w:val="18"/>
        </w:rPr>
        <w:t xml:space="preserve"> o godz. </w:t>
      </w:r>
      <w:r w:rsidR="00B95454" w:rsidRPr="00777C6B">
        <w:rPr>
          <w:rFonts w:ascii="Verdana" w:hAnsi="Verdana"/>
          <w:sz w:val="18"/>
          <w:szCs w:val="18"/>
        </w:rPr>
        <w:t>11:00</w:t>
      </w:r>
      <w:r w:rsidRPr="00777C6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77C6B" w14:paraId="1F0B27C1" w14:textId="77777777" w:rsidTr="00C82837">
        <w:tc>
          <w:tcPr>
            <w:tcW w:w="993" w:type="dxa"/>
            <w:vAlign w:val="center"/>
          </w:tcPr>
          <w:p w14:paraId="1DF93930" w14:textId="77777777" w:rsidR="006B27ED" w:rsidRPr="00777C6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D13A3CD" w14:textId="77777777" w:rsidR="006B27ED" w:rsidRPr="00777C6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vAlign w:val="center"/>
          </w:tcPr>
          <w:p w14:paraId="757FE69B" w14:textId="77777777" w:rsidR="006B27ED" w:rsidRPr="00777C6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46BEC151" w14:textId="77777777" w:rsidR="006B27ED" w:rsidRPr="00777C6B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B95454" w:rsidRPr="00777C6B" w14:paraId="13784F3F" w14:textId="77777777" w:rsidTr="000F5457">
        <w:tc>
          <w:tcPr>
            <w:tcW w:w="993" w:type="dxa"/>
            <w:vAlign w:val="center"/>
          </w:tcPr>
          <w:p w14:paraId="3306DEEE" w14:textId="482CFD9F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29A3116D" w14:textId="0DFE4698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6FE04894" w14:textId="2E1D5372" w:rsidR="00B95454" w:rsidRPr="00777C6B" w:rsidRDefault="00B95454" w:rsidP="000F54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JORLAB Spółka z ograniczoną odpowiedzialnością</w:t>
            </w:r>
          </w:p>
          <w:p w14:paraId="0A4D48A2" w14:textId="2B432041" w:rsidR="00B95454" w:rsidRPr="00777C6B" w:rsidRDefault="00B95454" w:rsidP="000F5457">
            <w:pPr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Mazowiecka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52/8/208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1E833DC" w14:textId="4D3DA4AA" w:rsidR="00B95454" w:rsidRPr="00777C6B" w:rsidRDefault="00B95454" w:rsidP="000F54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87-100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vAlign w:val="center"/>
          </w:tcPr>
          <w:p w14:paraId="541A63ED" w14:textId="29D081CB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56 255.28 zł</w:t>
            </w:r>
          </w:p>
        </w:tc>
      </w:tr>
      <w:tr w:rsidR="00B95454" w:rsidRPr="00777C6B" w14:paraId="794D2470" w14:textId="77777777" w:rsidTr="000F5457">
        <w:tc>
          <w:tcPr>
            <w:tcW w:w="993" w:type="dxa"/>
            <w:vAlign w:val="center"/>
          </w:tcPr>
          <w:p w14:paraId="3F1010E7" w14:textId="6EE41C6A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666544AF" w14:textId="1C628902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5608D473" w14:textId="1C644CA9" w:rsidR="00B95454" w:rsidRPr="00777C6B" w:rsidRDefault="00B95454" w:rsidP="000F54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JORLAB Spółka z ograniczoną odpowiedzialnością</w:t>
            </w:r>
          </w:p>
          <w:p w14:paraId="2BCB28AE" w14:textId="489E8A7D" w:rsidR="00B95454" w:rsidRPr="00777C6B" w:rsidRDefault="00B95454" w:rsidP="000F5457">
            <w:pPr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Mazowiecka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52/8/208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BE45A14" w14:textId="584A1665" w:rsidR="00B95454" w:rsidRPr="00777C6B" w:rsidRDefault="00B95454" w:rsidP="000F54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87-100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vAlign w:val="center"/>
          </w:tcPr>
          <w:p w14:paraId="726073F3" w14:textId="09C6C8F6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14 208.96 zł</w:t>
            </w:r>
          </w:p>
        </w:tc>
      </w:tr>
      <w:tr w:rsidR="00B95454" w:rsidRPr="00777C6B" w14:paraId="7CEEBFFB" w14:textId="77777777" w:rsidTr="000F5457">
        <w:tc>
          <w:tcPr>
            <w:tcW w:w="993" w:type="dxa"/>
            <w:vAlign w:val="center"/>
          </w:tcPr>
          <w:p w14:paraId="2A1840F0" w14:textId="5BD920FC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7F7FFA2B" w14:textId="4D4529D7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6BAD52A8" w14:textId="7B49C35C" w:rsidR="00B95454" w:rsidRPr="00777C6B" w:rsidRDefault="00B95454" w:rsidP="000F54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Th.Geyer Polska Sp.z  o.o.</w:t>
            </w:r>
          </w:p>
          <w:p w14:paraId="7348EDCA" w14:textId="3B5AD259" w:rsidR="00B95454" w:rsidRPr="00777C6B" w:rsidRDefault="00B95454" w:rsidP="000F5457">
            <w:pPr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Czeska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22a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D75AD7" w14:textId="664BE6FE" w:rsidR="00B95454" w:rsidRPr="00777C6B" w:rsidRDefault="00B95454" w:rsidP="000F54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03-902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13C4B8B5" w14:textId="02B6FF6C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43 246.80 zł</w:t>
            </w:r>
          </w:p>
        </w:tc>
      </w:tr>
      <w:tr w:rsidR="00B95454" w:rsidRPr="00777C6B" w14:paraId="57CC848F" w14:textId="77777777" w:rsidTr="000F5457">
        <w:tc>
          <w:tcPr>
            <w:tcW w:w="993" w:type="dxa"/>
            <w:vAlign w:val="center"/>
          </w:tcPr>
          <w:p w14:paraId="4171893B" w14:textId="78780BCC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3BAA82B7" w14:textId="5E03CFB5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17656EA4" w14:textId="796CB504" w:rsidR="00B95454" w:rsidRPr="00777C6B" w:rsidRDefault="00B95454" w:rsidP="000F54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Kaiser+Kraft Sp. z o.o.</w:t>
            </w:r>
          </w:p>
          <w:p w14:paraId="295239FC" w14:textId="23229AD2" w:rsidR="00B95454" w:rsidRPr="00777C6B" w:rsidRDefault="00B95454" w:rsidP="000F5457">
            <w:pPr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al.Jerozolimskie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134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287390F" w14:textId="618E99EB" w:rsidR="00B95454" w:rsidRPr="00777C6B" w:rsidRDefault="00B95454" w:rsidP="000F54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02-305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8A4DD5A" w14:textId="28E5FA2F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64 939.20 zł</w:t>
            </w:r>
          </w:p>
        </w:tc>
      </w:tr>
      <w:tr w:rsidR="00B95454" w:rsidRPr="00777C6B" w14:paraId="00F8DA79" w14:textId="77777777" w:rsidTr="000F5457">
        <w:tc>
          <w:tcPr>
            <w:tcW w:w="993" w:type="dxa"/>
            <w:vAlign w:val="center"/>
          </w:tcPr>
          <w:p w14:paraId="19BBA23C" w14:textId="28A07D64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4E4BA45F" w14:textId="388D4555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46EDC2C7" w14:textId="6C40DEC6" w:rsidR="00B95454" w:rsidRPr="00777C6B" w:rsidRDefault="00B95454" w:rsidP="000F54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Koettermann Sp. z o.o.</w:t>
            </w:r>
          </w:p>
          <w:p w14:paraId="2A562635" w14:textId="1DCAED48" w:rsidR="00B95454" w:rsidRPr="00777C6B" w:rsidRDefault="00B95454" w:rsidP="000F5457">
            <w:pPr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Szamocka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8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60497E5" w14:textId="508349DA" w:rsidR="00B95454" w:rsidRPr="00777C6B" w:rsidRDefault="00B95454" w:rsidP="000F54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01-748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39440176" w14:textId="59D2AFF9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39 093.46 zł</w:t>
            </w:r>
          </w:p>
        </w:tc>
      </w:tr>
      <w:tr w:rsidR="00B95454" w:rsidRPr="00777C6B" w14:paraId="1F9536E3" w14:textId="77777777" w:rsidTr="000F5457">
        <w:tc>
          <w:tcPr>
            <w:tcW w:w="993" w:type="dxa"/>
            <w:vAlign w:val="center"/>
          </w:tcPr>
          <w:p w14:paraId="02B5BA74" w14:textId="2A86A2A5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10BEA333" w14:textId="31461699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14:paraId="7C8791B3" w14:textId="1EE2F24C" w:rsidR="00B95454" w:rsidRPr="00777C6B" w:rsidRDefault="00B95454" w:rsidP="000F54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Koettermann Sp. z o.o.</w:t>
            </w:r>
          </w:p>
          <w:p w14:paraId="77ED7D61" w14:textId="11DC4146" w:rsidR="00B95454" w:rsidRPr="00777C6B" w:rsidRDefault="00B95454" w:rsidP="000F5457">
            <w:pPr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Szamocka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8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CEFEE18" w14:textId="3CB074FC" w:rsidR="00B95454" w:rsidRPr="00777C6B" w:rsidRDefault="00B95454" w:rsidP="000F54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01-748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4B8DF24C" w14:textId="775ACBE0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17 225.17 zł</w:t>
            </w:r>
          </w:p>
        </w:tc>
      </w:tr>
      <w:tr w:rsidR="00B95454" w:rsidRPr="00777C6B" w14:paraId="51914D3D" w14:textId="77777777" w:rsidTr="000F5457">
        <w:tc>
          <w:tcPr>
            <w:tcW w:w="993" w:type="dxa"/>
            <w:vAlign w:val="center"/>
          </w:tcPr>
          <w:p w14:paraId="714C50B9" w14:textId="788D199A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17C1CF42" w14:textId="49D6BA66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14:paraId="0138C8CF" w14:textId="6854E740" w:rsidR="00B95454" w:rsidRPr="00777C6B" w:rsidRDefault="00B95454" w:rsidP="000F545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Danlab Danuta Katryńska</w:t>
            </w:r>
          </w:p>
          <w:p w14:paraId="7A7C58A8" w14:textId="7293D049" w:rsidR="00B95454" w:rsidRPr="00777C6B" w:rsidRDefault="00B95454" w:rsidP="000F5457">
            <w:pPr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Handlowa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6D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F620C5D" w14:textId="44C40ED9" w:rsidR="00B95454" w:rsidRPr="00777C6B" w:rsidRDefault="00B95454" w:rsidP="000F5457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15-399</w:t>
            </w:r>
            <w:r w:rsidRPr="00777C6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7C6B">
              <w:rPr>
                <w:rFonts w:ascii="Verdana" w:hAnsi="Verdana"/>
                <w:sz w:val="18"/>
                <w:szCs w:val="18"/>
              </w:rPr>
              <w:t>Białystok</w:t>
            </w:r>
          </w:p>
        </w:tc>
        <w:tc>
          <w:tcPr>
            <w:tcW w:w="2835" w:type="dxa"/>
            <w:vAlign w:val="center"/>
          </w:tcPr>
          <w:p w14:paraId="3F80F705" w14:textId="6453A23C" w:rsidR="00B95454" w:rsidRPr="00777C6B" w:rsidRDefault="00B95454" w:rsidP="000F545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77C6B">
              <w:rPr>
                <w:rFonts w:ascii="Verdana" w:hAnsi="Verdana"/>
                <w:sz w:val="18"/>
                <w:szCs w:val="18"/>
              </w:rPr>
              <w:t>52 768.23 zł</w:t>
            </w:r>
          </w:p>
        </w:tc>
      </w:tr>
    </w:tbl>
    <w:p w14:paraId="6395A2FE" w14:textId="3B46869F" w:rsidR="00777C6B" w:rsidRPr="00777C6B" w:rsidRDefault="00777C6B" w:rsidP="00777C6B">
      <w:pPr>
        <w:pStyle w:val="Tekstpodstawowy"/>
        <w:tabs>
          <w:tab w:val="left" w:pos="5370"/>
        </w:tabs>
        <w:spacing w:before="480" w:after="480"/>
        <w:jc w:val="left"/>
        <w:rPr>
          <w:rFonts w:ascii="Verdana" w:hAnsi="Verdana"/>
          <w:sz w:val="18"/>
          <w:szCs w:val="18"/>
        </w:rPr>
      </w:pPr>
      <w:r w:rsidRPr="00777C6B">
        <w:rPr>
          <w:rFonts w:ascii="Verdana" w:hAnsi="Verdana"/>
          <w:sz w:val="18"/>
          <w:szCs w:val="18"/>
        </w:rPr>
        <w:t>Sekretarz Komisji Przetargowej</w:t>
      </w:r>
      <w:r>
        <w:rPr>
          <w:rFonts w:ascii="Verdana" w:hAnsi="Verdana"/>
          <w:sz w:val="18"/>
          <w:szCs w:val="18"/>
        </w:rPr>
        <w:t xml:space="preserve">: </w:t>
      </w:r>
      <w:r w:rsidRPr="00777C6B">
        <w:rPr>
          <w:rFonts w:ascii="Verdana" w:hAnsi="Verdana"/>
          <w:sz w:val="18"/>
          <w:szCs w:val="18"/>
        </w:rPr>
        <w:t>mgr Joanna Kraińska</w:t>
      </w:r>
    </w:p>
    <w:sectPr w:rsidR="00777C6B" w:rsidRPr="00777C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FC3E7" w14:textId="77777777" w:rsidR="005F5C83" w:rsidRDefault="005F5C83">
      <w:r>
        <w:separator/>
      </w:r>
    </w:p>
  </w:endnote>
  <w:endnote w:type="continuationSeparator" w:id="0">
    <w:p w14:paraId="2742DCEC" w14:textId="77777777" w:rsidR="005F5C83" w:rsidRDefault="005F5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0A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1F19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06C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04A46E">
        <v:line id="_x0000_s1025" style="position:absolute;left:0;text-align:left;z-index:251657728" from="-3.85pt,8.7pt" to="455.15pt,8.7pt"/>
      </w:pict>
    </w:r>
  </w:p>
  <w:p w14:paraId="6DC5DB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7C8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85EDA5" w14:textId="77777777" w:rsidR="009F189D" w:rsidRDefault="009F189D">
    <w:pPr>
      <w:pStyle w:val="Stopka"/>
      <w:tabs>
        <w:tab w:val="clear" w:pos="4536"/>
      </w:tabs>
      <w:jc w:val="center"/>
    </w:pPr>
  </w:p>
  <w:p w14:paraId="53FAB0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30CA0" w14:textId="77777777" w:rsidR="005F5C83" w:rsidRDefault="005F5C83">
      <w:r>
        <w:separator/>
      </w:r>
    </w:p>
  </w:footnote>
  <w:footnote w:type="continuationSeparator" w:id="0">
    <w:p w14:paraId="60E6FF46" w14:textId="77777777" w:rsidR="005F5C83" w:rsidRDefault="005F5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97E46" w14:textId="77777777" w:rsidR="00B95454" w:rsidRDefault="00B95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027EA" w14:textId="77777777" w:rsidR="00B95454" w:rsidRDefault="00B954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8855C" w14:textId="77777777" w:rsidR="00B95454" w:rsidRDefault="00B954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A08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F5C83"/>
    <w:rsid w:val="006661E1"/>
    <w:rsid w:val="0069085C"/>
    <w:rsid w:val="006B27ED"/>
    <w:rsid w:val="00777C6B"/>
    <w:rsid w:val="007B47AE"/>
    <w:rsid w:val="00843263"/>
    <w:rsid w:val="00861E75"/>
    <w:rsid w:val="009D19BD"/>
    <w:rsid w:val="009F189D"/>
    <w:rsid w:val="00A80738"/>
    <w:rsid w:val="00B95454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2A08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D44A0B"/>
  <w15:chartTrackingRefBased/>
  <w15:docId w15:val="{FD49A65F-8837-4BBF-BE2C-9835AE9DD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2026-06-19T09:41:00Z</dcterms:created>
  <dcterms:modified xsi:type="dcterms:W3CDTF">2026-06-19T09:43:00Z</dcterms:modified>
</cp:coreProperties>
</file>