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171B7" w14:textId="77777777" w:rsidR="00EA43CA" w:rsidRDefault="00EA43CA" w:rsidP="00EA43CA">
      <w:pPr>
        <w:widowControl w:val="0"/>
        <w:tabs>
          <w:tab w:val="center" w:pos="4536"/>
          <w:tab w:val="right" w:pos="9072"/>
        </w:tabs>
        <w:ind w:left="-426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t xml:space="preserve">          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bCs/>
          <w:sz w:val="18"/>
          <w:szCs w:val="18"/>
        </w:rPr>
        <w:tab/>
      </w:r>
      <w:r>
        <w:rPr>
          <w:rFonts w:ascii="Verdana" w:hAnsi="Verdana"/>
          <w:b/>
          <w:bCs/>
          <w:sz w:val="18"/>
          <w:szCs w:val="18"/>
        </w:rPr>
        <w:t>Załącznik nr 1</w:t>
      </w:r>
    </w:p>
    <w:p w14:paraId="0E543D12" w14:textId="77777777" w:rsidR="00EA43CA" w:rsidRDefault="00EA43CA" w:rsidP="00EA43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FORMULARZ OFERTY</w:t>
      </w:r>
    </w:p>
    <w:p w14:paraId="50B788DF" w14:textId="77777777" w:rsidR="00EA43CA" w:rsidRDefault="00EA43CA" w:rsidP="00EA43C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C0AA8BB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NAZWA WYKONAWCY</w:t>
      </w:r>
      <w:r>
        <w:rPr>
          <w:rFonts w:ascii="Verdana" w:hAnsi="Verdana"/>
          <w:sz w:val="18"/>
          <w:szCs w:val="18"/>
        </w:rPr>
        <w:t>:………………………………………………………………………………………………………</w:t>
      </w:r>
    </w:p>
    <w:p w14:paraId="2FF7DFFB" w14:textId="77777777" w:rsidR="00EA43CA" w:rsidRDefault="00EA43CA" w:rsidP="00EA43CA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RODZAJ WYKONAWCY</w:t>
      </w:r>
      <w:r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………………………………………………………………………………………</w:t>
      </w:r>
    </w:p>
    <w:p w14:paraId="5358760D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ADRES:………………………………………………………………………………………</w:t>
      </w:r>
    </w:p>
    <w:p w14:paraId="03B5B0B6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WOJEWÓDZTWO ………………………………………………………………………</w:t>
      </w:r>
    </w:p>
    <w:p w14:paraId="6C48DD61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TEL.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4261B2F9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 xml:space="preserve">FAX </w:t>
      </w: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</w:p>
    <w:p w14:paraId="391BC11D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</w:p>
    <w:p w14:paraId="78CC5A63" w14:textId="77777777" w:rsidR="00EA43CA" w:rsidRDefault="00EA43CA" w:rsidP="00EA43CA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de-DE"/>
        </w:rPr>
        <w:t xml:space="preserve">NIP………………………………… </w:t>
      </w:r>
      <w:r>
        <w:rPr>
          <w:rFonts w:ascii="Verdana" w:hAnsi="Verdana"/>
          <w:sz w:val="18"/>
          <w:szCs w:val="18"/>
        </w:rPr>
        <w:t>REGON:………………………………………………</w:t>
      </w:r>
    </w:p>
    <w:p w14:paraId="52B47489" w14:textId="77777777" w:rsidR="00EA43CA" w:rsidRDefault="00EA43CA" w:rsidP="00EA43C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BANK/ NR KONTA ………………………………………………………………………</w:t>
      </w:r>
    </w:p>
    <w:p w14:paraId="6FE78D40" w14:textId="77777777" w:rsidR="00EA43CA" w:rsidRDefault="00EA43CA" w:rsidP="00EA43C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122B628" w14:textId="77777777" w:rsidR="00EA43CA" w:rsidRDefault="00EA43CA" w:rsidP="00EA43CA">
      <w:pPr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Do: Nazwa i siedziba Zamawiającego:</w:t>
      </w:r>
    </w:p>
    <w:p w14:paraId="4BB2D135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2610AC55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Dział Zamówień Publicznych </w:t>
      </w:r>
    </w:p>
    <w:p w14:paraId="68AFF6B1" w14:textId="77777777" w:rsidR="00EA43CA" w:rsidRDefault="00EA43CA" w:rsidP="00EA43CA">
      <w:pPr>
        <w:ind w:right="-110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197DEE2" w14:textId="77777777" w:rsidR="00EA43CA" w:rsidRDefault="00EA43CA" w:rsidP="00EA43CA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7A4E643B" w14:textId="1C28C626" w:rsidR="00EA43CA" w:rsidRDefault="00EA43CA" w:rsidP="00EA43CA">
      <w:pP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>
        <w:rPr>
          <w:rFonts w:ascii="Verdana" w:hAnsi="Verdana"/>
          <w:sz w:val="18"/>
          <w:szCs w:val="18"/>
        </w:rPr>
        <w:t>: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C06A55" w:rsidRPr="00C06A55">
        <w:rPr>
          <w:rFonts w:ascii="Verdana" w:hAnsi="Verdana"/>
          <w:b/>
          <w:bCs/>
          <w:sz w:val="18"/>
          <w:szCs w:val="18"/>
        </w:rPr>
        <w:t>Świadczenie usługi w zakresie wyszukiwania, rezerwacji, zakupu i dostarczenia biletów lotniczych dla uczestników programu NAWA Partnerstwo Strategiczne - KC-DE-zp.25.272.2026</w:t>
      </w:r>
      <w:r>
        <w:rPr>
          <w:rFonts w:ascii="Verdana" w:hAnsi="Verdana"/>
          <w:sz w:val="18"/>
          <w:szCs w:val="18"/>
        </w:rPr>
        <w:t>,</w:t>
      </w:r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C682D5C" w14:textId="77777777" w:rsidR="00EA43CA" w:rsidRDefault="00EA43CA" w:rsidP="00EA43C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33A0FB10" w14:textId="271322A5" w:rsidR="00EA43CA" w:rsidRPr="00512ED5" w:rsidRDefault="00EA43CA" w:rsidP="00EA43CA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Cena brutto za całość przedmiotu zamówienia tj.  </w:t>
      </w:r>
      <w:r w:rsidR="00EC5954">
        <w:rPr>
          <w:rFonts w:ascii="Verdana" w:hAnsi="Verdana"/>
          <w:b/>
          <w:sz w:val="18"/>
          <w:szCs w:val="18"/>
        </w:rPr>
        <w:t>8 biletów</w:t>
      </w:r>
      <w:r w:rsidR="000F72CF">
        <w:rPr>
          <w:rFonts w:ascii="Verdana" w:hAnsi="Verdana"/>
          <w:b/>
          <w:sz w:val="18"/>
          <w:szCs w:val="18"/>
        </w:rPr>
        <w:t xml:space="preserve"> </w:t>
      </w:r>
      <w:r w:rsidRPr="00512ED5">
        <w:rPr>
          <w:rFonts w:ascii="Verdana" w:hAnsi="Verdana"/>
          <w:b/>
          <w:sz w:val="18"/>
          <w:szCs w:val="18"/>
        </w:rPr>
        <w:t>w dwie strony</w:t>
      </w:r>
      <w:r w:rsidRPr="00C06A55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512ED5">
        <w:rPr>
          <w:rFonts w:ascii="Verdana" w:hAnsi="Verdana"/>
          <w:b/>
          <w:sz w:val="18"/>
          <w:szCs w:val="18"/>
          <w:u w:val="single"/>
        </w:rPr>
        <w:t>wraz z bagażem podręcznym i rejestrowanym w każdą stronę</w:t>
      </w:r>
      <w:r w:rsidRPr="00512ED5">
        <w:rPr>
          <w:rFonts w:ascii="Verdana" w:hAnsi="Verdana"/>
          <w:b/>
          <w:sz w:val="18"/>
          <w:szCs w:val="18"/>
        </w:rPr>
        <w:t>:</w:t>
      </w:r>
      <w:r w:rsidRPr="00C06A55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512ED5">
        <w:rPr>
          <w:rFonts w:ascii="Verdana" w:hAnsi="Verdana"/>
          <w:b/>
          <w:sz w:val="18"/>
          <w:szCs w:val="18"/>
        </w:rPr>
        <w:t>......................... PLN</w:t>
      </w:r>
    </w:p>
    <w:p w14:paraId="41CC6A15" w14:textId="77777777" w:rsidR="00EA43CA" w:rsidRPr="00512ED5" w:rsidRDefault="00EA43CA" w:rsidP="00EA43CA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512ED5">
        <w:rPr>
          <w:rFonts w:ascii="Verdana" w:hAnsi="Verdana"/>
          <w:i/>
          <w:sz w:val="18"/>
          <w:szCs w:val="18"/>
        </w:rPr>
        <w:t xml:space="preserve">(słownie brutto: </w:t>
      </w:r>
      <w:r w:rsidRPr="00512ED5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5A0E763A" w14:textId="77777777" w:rsidR="00EA43CA" w:rsidRPr="00512ED5" w:rsidRDefault="00EA43CA" w:rsidP="00EA43CA">
      <w:pPr>
        <w:widowControl w:val="0"/>
        <w:spacing w:line="360" w:lineRule="auto"/>
        <w:rPr>
          <w:rFonts w:ascii="Verdana" w:hAnsi="Verdana"/>
          <w:b/>
          <w:sz w:val="18"/>
          <w:szCs w:val="18"/>
        </w:rPr>
      </w:pPr>
      <w:r w:rsidRPr="00512ED5">
        <w:rPr>
          <w:rFonts w:ascii="Verdana" w:hAnsi="Verdana"/>
          <w:b/>
          <w:sz w:val="18"/>
          <w:szCs w:val="18"/>
        </w:rPr>
        <w:t>Powyższa cena zawiera właściwą stawkę podatku VAT.</w:t>
      </w:r>
    </w:p>
    <w:p w14:paraId="77DA7DA9" w14:textId="41AF0551" w:rsidR="00EA43CA" w:rsidRPr="00D5037F" w:rsidRDefault="00512ED5" w:rsidP="00EA43CA">
      <w:pPr>
        <w:rPr>
          <w:rFonts w:ascii="Verdana" w:hAnsi="Verdana"/>
          <w:b/>
          <w:sz w:val="18"/>
          <w:szCs w:val="18"/>
          <w:u w:val="single"/>
        </w:rPr>
      </w:pPr>
      <w:r w:rsidRPr="00D5037F">
        <w:rPr>
          <w:rFonts w:ascii="Verdana" w:hAnsi="Verdana"/>
          <w:b/>
          <w:sz w:val="18"/>
          <w:szCs w:val="18"/>
          <w:u w:val="single"/>
        </w:rPr>
        <w:t>w tym:</w:t>
      </w:r>
    </w:p>
    <w:p w14:paraId="200E73D3" w14:textId="77777777" w:rsidR="00512ED5" w:rsidRPr="002D4500" w:rsidRDefault="00512ED5" w:rsidP="00EA43CA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1413C07F" w14:textId="43DF50A0" w:rsidR="00EA43CA" w:rsidRPr="00BE5EA5" w:rsidRDefault="00EA43CA" w:rsidP="00D5037F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</w:t>
      </w:r>
      <w:r w:rsidR="00512ED5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Kraków – Hanoi - Kraków 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  <w:r w:rsidR="002D4500"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dla </w:t>
      </w:r>
      <w:r w:rsidR="00512ED5" w:rsidRPr="00BE5EA5">
        <w:rPr>
          <w:rFonts w:ascii="Verdana" w:hAnsi="Verdana"/>
          <w:b/>
          <w:color w:val="FF0000"/>
          <w:sz w:val="18"/>
          <w:szCs w:val="18"/>
          <w:u w:val="single"/>
        </w:rPr>
        <w:t>3 os</w:t>
      </w:r>
      <w:r w:rsidR="002D4500" w:rsidRPr="00BE5EA5">
        <w:rPr>
          <w:rFonts w:ascii="Verdana" w:hAnsi="Verdana"/>
          <w:b/>
          <w:color w:val="FF0000"/>
          <w:sz w:val="18"/>
          <w:szCs w:val="18"/>
          <w:u w:val="single"/>
        </w:rPr>
        <w:t>ób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5C955367" w14:textId="77777777" w:rsidR="00212A50" w:rsidRDefault="00212A50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4507F830" w14:textId="03234506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="00512ED5" w:rsidRPr="002D4500">
        <w:rPr>
          <w:rFonts w:ascii="Verdana" w:hAnsi="Verdana"/>
          <w:b/>
          <w:sz w:val="18"/>
          <w:szCs w:val="18"/>
        </w:rPr>
        <w:t>Kraków Balice</w:t>
      </w:r>
      <w:r w:rsidRPr="002D4500">
        <w:rPr>
          <w:rFonts w:ascii="Verdana" w:hAnsi="Verdana"/>
          <w:b/>
          <w:sz w:val="18"/>
          <w:szCs w:val="18"/>
        </w:rPr>
        <w:t xml:space="preserve"> w dniu …….. o  godz. 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08EAE601" w14:textId="41D18F94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="00512ED5" w:rsidRPr="002D4500">
        <w:rPr>
          <w:rFonts w:ascii="Verdana" w:hAnsi="Verdana"/>
          <w:b/>
          <w:sz w:val="18"/>
          <w:szCs w:val="18"/>
        </w:rPr>
        <w:t>Hanoi</w:t>
      </w:r>
      <w:r w:rsidRPr="002D4500">
        <w:rPr>
          <w:rFonts w:ascii="Verdana" w:hAnsi="Verdana"/>
          <w:b/>
          <w:sz w:val="18"/>
          <w:szCs w:val="18"/>
        </w:rPr>
        <w:t xml:space="preserve"> w dniu ………….  o  godz. ………</w:t>
      </w:r>
      <w:r w:rsidR="00512ED5" w:rsidRPr="002D450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36865927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5B170E20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1E85BD1D" w14:textId="77777777" w:rsidR="00EA43CA" w:rsidRPr="00212A50" w:rsidRDefault="00EA43CA" w:rsidP="00EA43CA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0BB4D310" w14:textId="77777777" w:rsidR="00EA43CA" w:rsidRPr="00212A50" w:rsidRDefault="00EA43CA" w:rsidP="00EA43CA">
      <w:pPr>
        <w:numPr>
          <w:ilvl w:val="0"/>
          <w:numId w:val="5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311B1E7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</w:p>
    <w:p w14:paraId="48E2C163" w14:textId="1F7E00C0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r w:rsidR="00512ED5" w:rsidRPr="002D4500">
        <w:rPr>
          <w:rFonts w:ascii="Verdana" w:hAnsi="Verdana"/>
          <w:b/>
          <w:sz w:val="18"/>
          <w:szCs w:val="18"/>
        </w:rPr>
        <w:t xml:space="preserve">Kraków </w:t>
      </w:r>
      <w:r w:rsidRPr="002D4500">
        <w:rPr>
          <w:rFonts w:ascii="Verdana" w:hAnsi="Verdana"/>
          <w:b/>
          <w:sz w:val="18"/>
          <w:szCs w:val="18"/>
        </w:rPr>
        <w:t>–</w:t>
      </w:r>
      <w:r w:rsidRPr="002D4500">
        <w:rPr>
          <w:rFonts w:ascii="Verdana" w:hAnsi="Verdana"/>
          <w:b/>
          <w:bCs/>
          <w:sz w:val="18"/>
          <w:szCs w:val="18"/>
        </w:rPr>
        <w:t xml:space="preserve"> </w:t>
      </w:r>
      <w:r w:rsidR="00512ED5" w:rsidRPr="002D4500">
        <w:rPr>
          <w:rFonts w:ascii="Verdana" w:hAnsi="Verdana"/>
          <w:b/>
          <w:bCs/>
          <w:sz w:val="18"/>
          <w:szCs w:val="18"/>
        </w:rPr>
        <w:t>Hanoi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3E21BDF8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2F81A61E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1BCE8A44" w14:textId="64F5AA9B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5D9B2379" w14:textId="4E67407F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23ACD1D2" w14:textId="063DC130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2. miejsce (lotnisko), data, godzina przylotu: ……..…….........................…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37FA183E" w14:textId="2BF7894C" w:rsidR="00EA43CA" w:rsidRPr="002D450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</w:t>
      </w:r>
      <w:r w:rsidR="00512ED5" w:rsidRPr="00212A50">
        <w:rPr>
          <w:rFonts w:ascii="Verdana" w:hAnsi="Verdana"/>
          <w:bCs/>
          <w:sz w:val="18"/>
          <w:szCs w:val="18"/>
        </w:rPr>
        <w:t xml:space="preserve"> </w:t>
      </w:r>
      <w:r w:rsidRPr="00212A50">
        <w:rPr>
          <w:rFonts w:ascii="Verdana" w:hAnsi="Verdana"/>
          <w:bCs/>
          <w:sz w:val="18"/>
          <w:szCs w:val="18"/>
        </w:rPr>
        <w:t>………….….........................…</w:t>
      </w:r>
      <w:r w:rsidRPr="00212A50">
        <w:rPr>
          <w:rFonts w:ascii="Verdana" w:hAnsi="Verdana"/>
          <w:bCs/>
          <w:i/>
          <w:sz w:val="18"/>
          <w:szCs w:val="18"/>
        </w:rPr>
        <w:t>/proszę wpisać</w:t>
      </w:r>
      <w:r w:rsidRPr="002D4500">
        <w:rPr>
          <w:rFonts w:ascii="Verdana" w:hAnsi="Verdana"/>
          <w:bCs/>
          <w:i/>
          <w:sz w:val="18"/>
          <w:szCs w:val="18"/>
        </w:rPr>
        <w:t>/</w:t>
      </w:r>
    </w:p>
    <w:p w14:paraId="1080C9C9" w14:textId="77777777" w:rsidR="00EA43CA" w:rsidRPr="002D4500" w:rsidRDefault="00EA43CA" w:rsidP="00EA43CA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7C9CD88" w14:textId="33B05D1C" w:rsidR="00EA43CA" w:rsidRPr="002D450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lastRenderedPageBreak/>
        <w:t xml:space="preserve">Całkowity czas przelotu z </w:t>
      </w:r>
      <w:r w:rsidR="00512ED5" w:rsidRPr="002D4500">
        <w:rPr>
          <w:rFonts w:ascii="Verdana" w:hAnsi="Verdana"/>
          <w:b/>
          <w:bCs/>
          <w:sz w:val="18"/>
          <w:szCs w:val="18"/>
        </w:rPr>
        <w:t>Krakowa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Pr="00212A50">
        <w:rPr>
          <w:rFonts w:ascii="Verdana" w:hAnsi="Verdana"/>
          <w:b/>
          <w:sz w:val="18"/>
          <w:szCs w:val="18"/>
        </w:rPr>
        <w:t>do</w:t>
      </w:r>
      <w:r w:rsidRPr="002D4500">
        <w:rPr>
          <w:rFonts w:ascii="Verdana" w:hAnsi="Verdana"/>
          <w:bCs/>
          <w:sz w:val="18"/>
          <w:szCs w:val="18"/>
        </w:rPr>
        <w:t xml:space="preserve"> </w:t>
      </w:r>
      <w:r w:rsidR="00512ED5" w:rsidRPr="002D4500">
        <w:rPr>
          <w:rFonts w:ascii="Verdana" w:hAnsi="Verdana"/>
          <w:b/>
          <w:bCs/>
          <w:sz w:val="18"/>
          <w:szCs w:val="18"/>
        </w:rPr>
        <w:t>Hanoi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53DEA602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F937F22" w14:textId="77777777" w:rsidR="00EA43CA" w:rsidRPr="002D4500" w:rsidRDefault="00EA43CA" w:rsidP="00EA43CA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7880FE1C" w14:textId="44FC8F0C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</w:t>
      </w:r>
      <w:r w:rsidR="00512ED5" w:rsidRPr="00212A50">
        <w:rPr>
          <w:rFonts w:ascii="Verdana" w:hAnsi="Verdana"/>
          <w:bCs/>
          <w:sz w:val="18"/>
          <w:szCs w:val="18"/>
        </w:rPr>
        <w:t>/osobę</w:t>
      </w:r>
    </w:p>
    <w:p w14:paraId="07A1724F" w14:textId="3DD809FD" w:rsidR="00EA43CA" w:rsidRPr="00212A5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- waga </w:t>
      </w:r>
      <w:r w:rsidR="00512ED5" w:rsidRPr="00212A50">
        <w:rPr>
          <w:rFonts w:ascii="Verdana" w:hAnsi="Verdana"/>
          <w:bCs/>
          <w:sz w:val="18"/>
          <w:szCs w:val="18"/>
        </w:rPr>
        <w:t xml:space="preserve">1 </w:t>
      </w:r>
      <w:r w:rsidRPr="00212A50">
        <w:rPr>
          <w:rFonts w:ascii="Verdana" w:hAnsi="Verdana"/>
          <w:bCs/>
          <w:sz w:val="18"/>
          <w:szCs w:val="18"/>
        </w:rPr>
        <w:t>bagażu podręcznego: …</w:t>
      </w:r>
      <w:r w:rsidR="00512ED5" w:rsidRPr="00212A50">
        <w:rPr>
          <w:rFonts w:ascii="Verdana" w:hAnsi="Verdana"/>
          <w:bCs/>
          <w:sz w:val="18"/>
          <w:szCs w:val="18"/>
        </w:rPr>
        <w:t>…..</w:t>
      </w:r>
      <w:r w:rsidRPr="00212A50">
        <w:rPr>
          <w:rFonts w:ascii="Verdana" w:hAnsi="Verdana"/>
          <w:bCs/>
          <w:sz w:val="18"/>
          <w:szCs w:val="18"/>
        </w:rPr>
        <w:t xml:space="preserve"> kg/os</w:t>
      </w:r>
      <w:r w:rsidR="00512ED5" w:rsidRPr="00212A50">
        <w:rPr>
          <w:rFonts w:ascii="Verdana" w:hAnsi="Verdana"/>
          <w:bCs/>
          <w:sz w:val="18"/>
          <w:szCs w:val="18"/>
        </w:rPr>
        <w:t>obę</w:t>
      </w:r>
    </w:p>
    <w:p w14:paraId="57AAF72C" w14:textId="77777777" w:rsidR="00EA43CA" w:rsidRPr="002D4500" w:rsidRDefault="00EA43CA" w:rsidP="00EA43CA">
      <w:pPr>
        <w:jc w:val="both"/>
        <w:rPr>
          <w:rFonts w:ascii="Verdana" w:hAnsi="Verdana"/>
          <w:bCs/>
          <w:sz w:val="18"/>
          <w:szCs w:val="18"/>
        </w:rPr>
      </w:pPr>
    </w:p>
    <w:p w14:paraId="407328A3" w14:textId="3DEAFE0C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="002D4500" w:rsidRPr="002D4500">
        <w:rPr>
          <w:rFonts w:ascii="Verdana" w:hAnsi="Verdana"/>
          <w:b/>
          <w:sz w:val="18"/>
          <w:szCs w:val="18"/>
        </w:rPr>
        <w:t>Hanoi</w:t>
      </w:r>
      <w:r w:rsidRPr="002D4500">
        <w:rPr>
          <w:rFonts w:ascii="Verdana" w:hAnsi="Verdana"/>
          <w:b/>
          <w:sz w:val="18"/>
          <w:szCs w:val="18"/>
        </w:rPr>
        <w:t xml:space="preserve">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1CEAD786" w14:textId="774BD29B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="002D4500" w:rsidRPr="002D4500">
        <w:rPr>
          <w:rFonts w:ascii="Verdana" w:hAnsi="Verdana"/>
          <w:b/>
          <w:sz w:val="18"/>
          <w:szCs w:val="18"/>
        </w:rPr>
        <w:t>Krakowie</w:t>
      </w:r>
      <w:r w:rsidRPr="002D4500">
        <w:rPr>
          <w:rFonts w:ascii="Verdana" w:hAnsi="Verdana"/>
          <w:b/>
          <w:sz w:val="18"/>
          <w:szCs w:val="18"/>
        </w:rPr>
        <w:t xml:space="preserve"> w dniu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785AFA9B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</w:p>
    <w:p w14:paraId="554CFEB9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Przewoźnik/przewoźnicy: </w:t>
      </w:r>
    </w:p>
    <w:p w14:paraId="05D4E723" w14:textId="77777777" w:rsidR="00512ED5" w:rsidRPr="00212A50" w:rsidRDefault="00512ED5" w:rsidP="00512ED5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53B3DAB8" w14:textId="77777777" w:rsidR="00512ED5" w:rsidRPr="00212A50" w:rsidRDefault="00512ED5" w:rsidP="00512ED5">
      <w:pPr>
        <w:numPr>
          <w:ilvl w:val="0"/>
          <w:numId w:val="7"/>
        </w:num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5DA96B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</w:p>
    <w:p w14:paraId="1DD5BEF5" w14:textId="1D65B25C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Liczba przesiadek na trasie  </w:t>
      </w:r>
      <w:r w:rsidR="002D4500" w:rsidRPr="002D4500">
        <w:rPr>
          <w:rFonts w:ascii="Verdana" w:hAnsi="Verdana"/>
          <w:b/>
          <w:sz w:val="18"/>
          <w:szCs w:val="18"/>
        </w:rPr>
        <w:t>Hanoi-Kraków</w:t>
      </w:r>
      <w:r w:rsidRPr="002D4500">
        <w:rPr>
          <w:rFonts w:ascii="Verdana" w:hAnsi="Verdana"/>
          <w:b/>
          <w:bCs/>
          <w:sz w:val="18"/>
          <w:szCs w:val="18"/>
        </w:rPr>
        <w:t xml:space="preserve">: </w:t>
      </w:r>
      <w:r w:rsidRPr="002D4500">
        <w:rPr>
          <w:rFonts w:ascii="Verdana" w:hAnsi="Verdana"/>
          <w:b/>
          <w:sz w:val="18"/>
          <w:szCs w:val="18"/>
        </w:rPr>
        <w:t xml:space="preserve">…… </w:t>
      </w:r>
      <w:r w:rsidRPr="002D4500">
        <w:rPr>
          <w:rFonts w:ascii="Verdana" w:hAnsi="Verdana"/>
          <w:b/>
          <w:i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podać miasto lotniska początkowego i wpisać liczbę przesiadek</w:t>
      </w:r>
      <w:r w:rsidRPr="002D4500">
        <w:rPr>
          <w:rFonts w:ascii="Verdana" w:hAnsi="Verdana"/>
          <w:b/>
          <w:i/>
          <w:sz w:val="18"/>
          <w:szCs w:val="18"/>
        </w:rPr>
        <w:t>/</w:t>
      </w:r>
    </w:p>
    <w:p w14:paraId="2C0B7ED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500ED786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46F1774" w14:textId="3A5CC354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1. miejsce (lotnisko), data, godzina przylotu:   ……………….………………...…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14E3ACF0" w14:textId="03AD97CA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  …………………………………...…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7D6E26F6" w14:textId="77777777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2. miejsce (lotnisko), data, godzina przylotu: ……..…….........................…</w:t>
      </w:r>
      <w:r w:rsidRPr="00212A50">
        <w:rPr>
          <w:rFonts w:ascii="Verdana" w:hAnsi="Verdana"/>
          <w:bCs/>
          <w:i/>
          <w:sz w:val="18"/>
          <w:szCs w:val="18"/>
        </w:rPr>
        <w:t>/proszę wpisać/</w:t>
      </w:r>
    </w:p>
    <w:p w14:paraId="05D998EB" w14:textId="77777777" w:rsidR="00512ED5" w:rsidRPr="002D450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 xml:space="preserve">    miejsce (lotnisko), data, godzina wylotu: ………….….........................…</w:t>
      </w:r>
      <w:r w:rsidRPr="00212A50">
        <w:rPr>
          <w:rFonts w:ascii="Verdana" w:hAnsi="Verdana"/>
          <w:bCs/>
          <w:i/>
          <w:sz w:val="18"/>
          <w:szCs w:val="18"/>
        </w:rPr>
        <w:t>/proszę wpisać</w:t>
      </w:r>
      <w:r w:rsidRPr="002D4500">
        <w:rPr>
          <w:rFonts w:ascii="Verdana" w:hAnsi="Verdana"/>
          <w:bCs/>
          <w:i/>
          <w:sz w:val="18"/>
          <w:szCs w:val="18"/>
        </w:rPr>
        <w:t>/</w:t>
      </w:r>
    </w:p>
    <w:p w14:paraId="07CC1211" w14:textId="77777777" w:rsidR="00512ED5" w:rsidRPr="002D4500" w:rsidRDefault="00512ED5" w:rsidP="00512ED5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3ADDCD79" w14:textId="02AF589D" w:rsidR="00512ED5" w:rsidRPr="002D450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D4500">
        <w:rPr>
          <w:rFonts w:ascii="Verdana" w:hAnsi="Verdana"/>
          <w:b/>
          <w:bCs/>
          <w:sz w:val="18"/>
          <w:szCs w:val="18"/>
        </w:rPr>
        <w:t xml:space="preserve">Całkowity czas przelotu z </w:t>
      </w:r>
      <w:r w:rsidR="002D4500" w:rsidRPr="002D4500">
        <w:rPr>
          <w:rFonts w:ascii="Verdana" w:hAnsi="Verdana"/>
          <w:b/>
          <w:bCs/>
          <w:sz w:val="18"/>
          <w:szCs w:val="18"/>
        </w:rPr>
        <w:t>Hanoi do Krakowa</w:t>
      </w:r>
      <w:r w:rsidRPr="002D4500">
        <w:rPr>
          <w:rFonts w:ascii="Verdana" w:hAnsi="Verdana"/>
          <w:bCs/>
          <w:sz w:val="18"/>
          <w:szCs w:val="18"/>
        </w:rPr>
        <w:t>: …………… godz. /</w:t>
      </w:r>
      <w:r w:rsidRPr="002D4500">
        <w:rPr>
          <w:rFonts w:ascii="Verdana" w:hAnsi="Verdana"/>
          <w:bCs/>
          <w:i/>
          <w:sz w:val="18"/>
          <w:szCs w:val="18"/>
        </w:rPr>
        <w:t>proszę wpisać czas przelotu</w:t>
      </w:r>
      <w:r w:rsidRPr="002D4500">
        <w:rPr>
          <w:rFonts w:ascii="Verdana" w:hAnsi="Verdana"/>
          <w:bCs/>
          <w:sz w:val="18"/>
          <w:szCs w:val="18"/>
        </w:rPr>
        <w:t>/</w:t>
      </w:r>
    </w:p>
    <w:p w14:paraId="6A2076BE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7A78446A" w14:textId="77777777" w:rsidR="00512ED5" w:rsidRPr="002D4500" w:rsidRDefault="00512ED5" w:rsidP="00512ED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72E59E33" w14:textId="77777777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6DF308EE" w14:textId="77777777" w:rsidR="00512ED5" w:rsidRPr="00212A50" w:rsidRDefault="00512ED5" w:rsidP="00512ED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59224664" w14:textId="77777777" w:rsidR="00512ED5" w:rsidRPr="002D4500" w:rsidRDefault="00512ED5" w:rsidP="00EA43CA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7B219C38" w14:textId="30E018F7" w:rsidR="002D4500" w:rsidRPr="00BE5EA5" w:rsidRDefault="002D4500" w:rsidP="00D5037F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Ho Chi Minh – Hanoi - Ho Chi Minh /dla </w:t>
      </w:r>
      <w:r w:rsidR="00BE5EA5">
        <w:rPr>
          <w:rFonts w:ascii="Verdana" w:hAnsi="Verdana"/>
          <w:b/>
          <w:color w:val="FF0000"/>
          <w:sz w:val="18"/>
          <w:szCs w:val="18"/>
          <w:u w:val="single"/>
        </w:rPr>
        <w:t>3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osób/</w:t>
      </w:r>
    </w:p>
    <w:p w14:paraId="53730E39" w14:textId="77777777" w:rsidR="002D4500" w:rsidRPr="002D4500" w:rsidRDefault="002D4500" w:rsidP="002D4500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08511430" w14:textId="1A8B6189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Pr="00212A50">
        <w:rPr>
          <w:rFonts w:ascii="Verdana" w:hAnsi="Verdana"/>
          <w:b/>
          <w:sz w:val="18"/>
          <w:szCs w:val="18"/>
        </w:rPr>
        <w:t>Ho Chi Minh</w:t>
      </w:r>
      <w:r w:rsidRPr="002D4500">
        <w:rPr>
          <w:rFonts w:ascii="Verdana" w:hAnsi="Verdana"/>
          <w:b/>
          <w:sz w:val="18"/>
          <w:szCs w:val="18"/>
        </w:rPr>
        <w:t xml:space="preserve">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36F8D04C" w14:textId="7B1B9F7D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Przylot na lotnisko w Hanoi w dniu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025BD04D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5CD77B03" w14:textId="19D31575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55C9D28D" w14:textId="77777777" w:rsidR="002D4500" w:rsidRPr="002D4500" w:rsidRDefault="002D4500" w:rsidP="002D4500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D30D665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359DC65F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00CFF0A6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444FC461" w14:textId="77777777" w:rsidR="002D4500" w:rsidRPr="002D450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</w:p>
    <w:p w14:paraId="6C23A1D5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 xml:space="preserve">Hanoi - Ho Chi Minh </w:t>
      </w:r>
    </w:p>
    <w:p w14:paraId="486B477F" w14:textId="57E80813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Wylot z lotniska Hanoi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56A29C57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3754A134" w14:textId="67C638FB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Pr="00212A50">
        <w:rPr>
          <w:rFonts w:ascii="Verdana" w:hAnsi="Verdana"/>
          <w:b/>
          <w:sz w:val="18"/>
          <w:szCs w:val="18"/>
        </w:rPr>
        <w:t>Ho Chi Minh w dniu</w:t>
      </w:r>
      <w:r w:rsidRPr="002D4500">
        <w:rPr>
          <w:rFonts w:ascii="Verdana" w:hAnsi="Verdana"/>
          <w:b/>
          <w:sz w:val="18"/>
          <w:szCs w:val="18"/>
        </w:rPr>
        <w:t xml:space="preserve"> ………….  o  godz. ………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44B91B70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1B8158E3" w14:textId="615876D1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31BE0367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</w:p>
    <w:p w14:paraId="16D5BFFC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132F1B4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1A0F3159" w14:textId="3A6F40FC" w:rsidR="00512ED5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0D5691C5" w14:textId="77777777" w:rsidR="00512ED5" w:rsidRPr="002D4500" w:rsidRDefault="00512ED5" w:rsidP="00EA43CA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5284D646" w14:textId="14DA6C0B" w:rsidR="00BE5EA5" w:rsidRPr="00BE5EA5" w:rsidRDefault="00BE5EA5" w:rsidP="00D5037F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Lot na trasie Ho Chi Minh – Hanoi - Ho Chi Minh /dla 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1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 xml:space="preserve"> os</w:t>
      </w:r>
      <w:r>
        <w:rPr>
          <w:rFonts w:ascii="Verdana" w:hAnsi="Verdana"/>
          <w:b/>
          <w:color w:val="FF0000"/>
          <w:sz w:val="18"/>
          <w:szCs w:val="18"/>
          <w:u w:val="single"/>
        </w:rPr>
        <w:t>oby</w:t>
      </w: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/</w:t>
      </w:r>
    </w:p>
    <w:p w14:paraId="4D1D17BE" w14:textId="77777777" w:rsidR="00BE5EA5" w:rsidRPr="002D4500" w:rsidRDefault="00BE5EA5" w:rsidP="00BE5EA5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8ECD771" w14:textId="7DEFCC6B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Pr="00212A50">
        <w:rPr>
          <w:rFonts w:ascii="Verdana" w:hAnsi="Verdana"/>
          <w:b/>
          <w:sz w:val="18"/>
          <w:szCs w:val="18"/>
        </w:rPr>
        <w:t>Ho Chi Minh</w:t>
      </w:r>
      <w:r w:rsidRPr="002D4500">
        <w:rPr>
          <w:rFonts w:ascii="Verdana" w:hAnsi="Verdana"/>
          <w:b/>
          <w:sz w:val="18"/>
          <w:szCs w:val="18"/>
        </w:rPr>
        <w:t xml:space="preserve"> w dniu ……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6682F1F2" w14:textId="3CFF669D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Przylot na lotnisko w Hanoi w dniu ……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4888C594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10AA3045" w14:textId="3AE172B5" w:rsidR="00BE5EA5" w:rsidRPr="00030FE7" w:rsidRDefault="00BE5EA5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lastRenderedPageBreak/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6A288B5D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2016A83F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0413BCD" w14:textId="77777777" w:rsidR="00BE5EA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019FE2D2" w14:textId="77777777" w:rsidR="00BE5EA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6DCD405E" w14:textId="77777777" w:rsidR="00BE5EA5" w:rsidRPr="002D450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</w:p>
    <w:p w14:paraId="75F04B2C" w14:textId="19AE4D1F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Wylot z lotniska Hanoi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4F9E2041" w14:textId="7C26663C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Pr="00212A50">
        <w:rPr>
          <w:rFonts w:ascii="Verdana" w:hAnsi="Verdana"/>
          <w:b/>
          <w:sz w:val="18"/>
          <w:szCs w:val="18"/>
        </w:rPr>
        <w:t>Ho Chi Minh</w:t>
      </w:r>
      <w:r w:rsidRPr="002D4500">
        <w:rPr>
          <w:rFonts w:ascii="Verdana" w:hAnsi="Verdana"/>
          <w:b/>
          <w:sz w:val="18"/>
          <w:szCs w:val="18"/>
        </w:rPr>
        <w:t xml:space="preserve"> w dniu …</w:t>
      </w:r>
      <w:r w:rsidR="00212A50">
        <w:rPr>
          <w:rFonts w:ascii="Verdana" w:hAnsi="Verdana"/>
          <w:b/>
          <w:sz w:val="18"/>
          <w:szCs w:val="18"/>
        </w:rPr>
        <w:t>…</w:t>
      </w:r>
      <w:r w:rsidRPr="002D4500">
        <w:rPr>
          <w:rFonts w:ascii="Verdana" w:hAnsi="Verdana"/>
          <w:b/>
          <w:sz w:val="18"/>
          <w:szCs w:val="18"/>
        </w:rPr>
        <w:t xml:space="preserve"> o  godz. …</w:t>
      </w:r>
      <w:r w:rsidR="00212A50">
        <w:rPr>
          <w:rFonts w:ascii="Verdana" w:hAnsi="Verdana"/>
          <w:b/>
          <w:sz w:val="18"/>
          <w:szCs w:val="18"/>
        </w:rPr>
        <w:t>…..</w:t>
      </w:r>
      <w:r w:rsidRPr="002D4500">
        <w:rPr>
          <w:rFonts w:ascii="Verdana" w:hAnsi="Verdana"/>
          <w:b/>
          <w:sz w:val="18"/>
          <w:szCs w:val="18"/>
        </w:rPr>
        <w:t>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00483330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7557272F" w14:textId="23106147" w:rsidR="00BE5EA5" w:rsidRPr="00030FE7" w:rsidRDefault="00BE5EA5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7A71339C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</w:rPr>
      </w:pPr>
    </w:p>
    <w:p w14:paraId="1B54857A" w14:textId="77777777" w:rsidR="00BE5EA5" w:rsidRPr="002D4500" w:rsidRDefault="00BE5EA5" w:rsidP="00BE5EA5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149147B4" w14:textId="77777777" w:rsidR="00BE5EA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513BAA82" w14:textId="24788894" w:rsidR="00512ED5" w:rsidRPr="00212A50" w:rsidRDefault="00BE5EA5" w:rsidP="00BE5EA5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1B7CE5FE" w14:textId="77777777" w:rsidR="002D4500" w:rsidRPr="002D4500" w:rsidRDefault="002D4500" w:rsidP="002D4500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21900E60" w14:textId="63A595E9" w:rsidR="002D4500" w:rsidRPr="00BE5EA5" w:rsidRDefault="002D4500" w:rsidP="00D5037F">
      <w:pPr>
        <w:numPr>
          <w:ilvl w:val="0"/>
          <w:numId w:val="15"/>
        </w:numPr>
        <w:jc w:val="center"/>
        <w:rPr>
          <w:rFonts w:ascii="Verdana" w:hAnsi="Verdana"/>
          <w:b/>
          <w:color w:val="FF0000"/>
          <w:sz w:val="18"/>
          <w:szCs w:val="18"/>
          <w:u w:val="single"/>
        </w:rPr>
      </w:pPr>
      <w:r w:rsidRPr="00BE5EA5">
        <w:rPr>
          <w:rFonts w:ascii="Verdana" w:hAnsi="Verdana"/>
          <w:b/>
          <w:color w:val="FF0000"/>
          <w:sz w:val="18"/>
          <w:szCs w:val="18"/>
          <w:u w:val="single"/>
        </w:rPr>
        <w:t>Lot na trasie Da Nang – Hanoi - Da Nang /dla 1 osoby/</w:t>
      </w:r>
    </w:p>
    <w:p w14:paraId="2E844F32" w14:textId="77777777" w:rsidR="002D4500" w:rsidRPr="002D4500" w:rsidRDefault="002D4500" w:rsidP="002D4500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176628B3" w14:textId="629D2E1B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Wylot z lotniska </w:t>
      </w:r>
      <w:r w:rsidRPr="00212A50">
        <w:rPr>
          <w:rFonts w:ascii="Verdana" w:hAnsi="Verdana"/>
          <w:b/>
          <w:sz w:val="18"/>
          <w:szCs w:val="18"/>
        </w:rPr>
        <w:t>Da Nang</w:t>
      </w:r>
      <w:r w:rsidRPr="002D4500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w dniu ……..</w:t>
      </w:r>
      <w:r w:rsidR="00212A50">
        <w:rPr>
          <w:rFonts w:ascii="Verdana" w:hAnsi="Verdana"/>
          <w:b/>
          <w:sz w:val="18"/>
          <w:szCs w:val="18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7A7BECC1" w14:textId="58031161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Przylot na lotnisko w Hanoi w dniu ……  o  godz. ……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7F36A3D1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62F38FFA" w14:textId="6CDA345A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282F6FA7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14788738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D4500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EE82331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5A9B0350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07DAFF4A" w14:textId="77777777" w:rsidR="002D4500" w:rsidRPr="002D450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</w:p>
    <w:p w14:paraId="1485D8E2" w14:textId="52284902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>Wylot z lotniska Hanoi w dniu ……..…  o  godz. ………/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 xml:space="preserve">/ </w:t>
      </w:r>
    </w:p>
    <w:p w14:paraId="79EE86C3" w14:textId="0238F846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Przylot na lotnisko w </w:t>
      </w:r>
      <w:r w:rsidRPr="00212A50">
        <w:rPr>
          <w:rFonts w:ascii="Verdana" w:hAnsi="Verdana"/>
          <w:b/>
          <w:sz w:val="18"/>
          <w:szCs w:val="18"/>
        </w:rPr>
        <w:t>Da Nang</w:t>
      </w:r>
      <w:r w:rsidRPr="002D4500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2D4500">
        <w:rPr>
          <w:rFonts w:ascii="Verdana" w:hAnsi="Verdana"/>
          <w:b/>
          <w:sz w:val="18"/>
          <w:szCs w:val="18"/>
        </w:rPr>
        <w:t>w dniu ……  o  godz. … /</w:t>
      </w:r>
      <w:r w:rsidRPr="002D4500">
        <w:rPr>
          <w:rFonts w:ascii="Verdana" w:hAnsi="Verdana"/>
          <w:i/>
          <w:sz w:val="18"/>
          <w:szCs w:val="18"/>
        </w:rPr>
        <w:t>proszę wpisać datę oraz czas lokalny</w:t>
      </w:r>
      <w:r w:rsidRPr="002D4500">
        <w:rPr>
          <w:rFonts w:ascii="Verdana" w:hAnsi="Verdana"/>
          <w:b/>
          <w:sz w:val="18"/>
          <w:szCs w:val="18"/>
        </w:rPr>
        <w:t>/</w:t>
      </w:r>
    </w:p>
    <w:p w14:paraId="4EB4E40B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0DA867C2" w14:textId="390DA16E" w:rsidR="002D4500" w:rsidRPr="00030FE7" w:rsidRDefault="002D4500" w:rsidP="00030FE7">
      <w:pPr>
        <w:jc w:val="both"/>
        <w:rPr>
          <w:rFonts w:ascii="Verdana" w:hAnsi="Verdana"/>
          <w:b/>
          <w:sz w:val="18"/>
          <w:szCs w:val="18"/>
        </w:rPr>
      </w:pPr>
      <w:r w:rsidRPr="002D4500">
        <w:rPr>
          <w:rFonts w:ascii="Verdana" w:hAnsi="Verdana"/>
          <w:b/>
          <w:sz w:val="18"/>
          <w:szCs w:val="18"/>
        </w:rPr>
        <w:t xml:space="preserve">Przewoźnik: </w:t>
      </w:r>
      <w:r w:rsidRPr="00212A50">
        <w:rPr>
          <w:rFonts w:ascii="Verdana" w:hAnsi="Verdana"/>
          <w:bCs/>
          <w:sz w:val="18"/>
          <w:szCs w:val="18"/>
        </w:rPr>
        <w:t>……………………………………………………./</w:t>
      </w:r>
      <w:r w:rsidRPr="00212A50">
        <w:rPr>
          <w:rFonts w:ascii="Verdana" w:hAnsi="Verdana"/>
          <w:bCs/>
          <w:i/>
          <w:sz w:val="18"/>
          <w:szCs w:val="18"/>
        </w:rPr>
        <w:t>proszę wpisać</w:t>
      </w:r>
      <w:r w:rsidRPr="00212A50">
        <w:rPr>
          <w:rFonts w:ascii="Verdana" w:hAnsi="Verdana"/>
          <w:bCs/>
          <w:sz w:val="18"/>
          <w:szCs w:val="18"/>
        </w:rPr>
        <w:t>/</w:t>
      </w:r>
    </w:p>
    <w:p w14:paraId="14050520" w14:textId="77777777" w:rsidR="002D4500" w:rsidRPr="002D4500" w:rsidRDefault="002D4500" w:rsidP="002D4500">
      <w:pPr>
        <w:jc w:val="both"/>
        <w:rPr>
          <w:rFonts w:ascii="Verdana" w:hAnsi="Verdana"/>
          <w:b/>
          <w:sz w:val="18"/>
          <w:szCs w:val="18"/>
        </w:rPr>
      </w:pPr>
    </w:p>
    <w:p w14:paraId="0430B3CE" w14:textId="77777777" w:rsidR="002D4500" w:rsidRPr="00512ED5" w:rsidRDefault="002D4500" w:rsidP="002D4500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512ED5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5B6EA1B4" w14:textId="77777777" w:rsidR="002D4500" w:rsidRPr="00212A50" w:rsidRDefault="002D4500" w:rsidP="002D4500">
      <w:pPr>
        <w:jc w:val="both"/>
        <w:rPr>
          <w:rFonts w:ascii="Verdana" w:hAnsi="Verdana"/>
          <w:bCs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rejestrowanego: …... kg/osobę</w:t>
      </w:r>
    </w:p>
    <w:p w14:paraId="3E3E5540" w14:textId="77777777" w:rsidR="002D4500" w:rsidRPr="00212A50" w:rsidRDefault="002D4500" w:rsidP="002D4500">
      <w:pPr>
        <w:jc w:val="both"/>
        <w:rPr>
          <w:rFonts w:ascii="Verdana" w:hAnsi="Verdana"/>
          <w:bCs/>
          <w:color w:val="FF0000"/>
          <w:sz w:val="18"/>
          <w:szCs w:val="18"/>
        </w:rPr>
      </w:pPr>
      <w:r w:rsidRPr="00212A50">
        <w:rPr>
          <w:rFonts w:ascii="Verdana" w:hAnsi="Verdana"/>
          <w:bCs/>
          <w:sz w:val="18"/>
          <w:szCs w:val="18"/>
        </w:rPr>
        <w:t>- waga 1 bagażu podręcznego: …….. kg/osobę</w:t>
      </w:r>
    </w:p>
    <w:p w14:paraId="3C5A144D" w14:textId="77777777" w:rsidR="00D5037F" w:rsidRDefault="00D5037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60F86B14" w14:textId="77777777" w:rsidR="00D5037F" w:rsidRDefault="00D5037F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</w:p>
    <w:p w14:paraId="54D92ED8" w14:textId="66C9A629" w:rsidR="00EA43CA" w:rsidRPr="00BE5EA5" w:rsidRDefault="00EA43CA" w:rsidP="00EA43CA">
      <w:pPr>
        <w:jc w:val="both"/>
        <w:rPr>
          <w:rFonts w:ascii="Verdana" w:hAnsi="Verdana"/>
          <w:b/>
          <w:bCs/>
          <w:color w:val="EE0000"/>
          <w:sz w:val="18"/>
          <w:szCs w:val="18"/>
        </w:rPr>
      </w:pPr>
      <w:r w:rsidRPr="00BE5EA5">
        <w:rPr>
          <w:rFonts w:ascii="Verdana" w:hAnsi="Verdana"/>
          <w:b/>
          <w:bCs/>
          <w:color w:val="EE0000"/>
          <w:sz w:val="18"/>
          <w:szCs w:val="18"/>
        </w:rPr>
        <w:t xml:space="preserve">Kryterium oceny ofert </w:t>
      </w:r>
    </w:p>
    <w:p w14:paraId="48CE41FB" w14:textId="77777777" w:rsidR="00030FE7" w:rsidRDefault="00BE5EA5" w:rsidP="00BE5EA5">
      <w:pPr>
        <w:numPr>
          <w:ilvl w:val="0"/>
          <w:numId w:val="12"/>
        </w:numPr>
        <w:ind w:left="360"/>
        <w:jc w:val="both"/>
        <w:rPr>
          <w:rFonts w:ascii="Verdana" w:hAnsi="Verdana"/>
          <w:bCs/>
          <w:sz w:val="20"/>
          <w:szCs w:val="20"/>
        </w:rPr>
      </w:pPr>
      <w:r w:rsidRPr="00BE5EA5">
        <w:rPr>
          <w:rFonts w:ascii="Verdana" w:hAnsi="Verdana"/>
          <w:b/>
          <w:sz w:val="20"/>
          <w:szCs w:val="20"/>
        </w:rPr>
        <w:t xml:space="preserve">Dedykowany opiekun zamówienia - </w:t>
      </w:r>
      <w:r w:rsidRPr="00BE5EA5">
        <w:rPr>
          <w:rFonts w:ascii="Verdana" w:hAnsi="Verdana"/>
          <w:bCs/>
          <w:sz w:val="20"/>
          <w:szCs w:val="20"/>
        </w:rPr>
        <w:t xml:space="preserve">dedykowany opiekun i zastępca*/tylko dedykowany opiekun*/brak dedykowanego opiekuna* </w:t>
      </w:r>
    </w:p>
    <w:p w14:paraId="2B9E89E9" w14:textId="6BC0FBE8" w:rsidR="00BE5EA5" w:rsidRDefault="00BE5EA5" w:rsidP="00030FE7">
      <w:pPr>
        <w:ind w:left="360"/>
        <w:jc w:val="both"/>
        <w:rPr>
          <w:rFonts w:ascii="Verdana" w:hAnsi="Verdana"/>
          <w:bCs/>
          <w:sz w:val="20"/>
          <w:szCs w:val="20"/>
        </w:rPr>
      </w:pPr>
      <w:r w:rsidRPr="00BE5EA5">
        <w:rPr>
          <w:rFonts w:ascii="Verdana" w:hAnsi="Verdana"/>
          <w:bCs/>
          <w:i/>
          <w:iCs/>
          <w:sz w:val="20"/>
          <w:szCs w:val="20"/>
        </w:rPr>
        <w:t>*zaznaczyć odpowiednie</w:t>
      </w:r>
    </w:p>
    <w:p w14:paraId="0AEF5E33" w14:textId="4AA86E49" w:rsidR="00EA43CA" w:rsidRPr="00BE5EA5" w:rsidRDefault="00BE5EA5" w:rsidP="00BE5EA5">
      <w:pPr>
        <w:numPr>
          <w:ilvl w:val="0"/>
          <w:numId w:val="12"/>
        </w:numPr>
        <w:ind w:left="360"/>
        <w:jc w:val="both"/>
        <w:rPr>
          <w:rFonts w:ascii="Verdana" w:hAnsi="Verdana"/>
          <w:bCs/>
          <w:sz w:val="20"/>
          <w:szCs w:val="20"/>
        </w:rPr>
      </w:pPr>
      <w:r w:rsidRPr="00BE5EA5">
        <w:rPr>
          <w:rFonts w:ascii="Verdana" w:hAnsi="Verdana"/>
          <w:b/>
          <w:sz w:val="20"/>
          <w:szCs w:val="20"/>
        </w:rPr>
        <w:t>Maksymalny czas realizacji zgłoszonej zmiany</w:t>
      </w:r>
      <w:r w:rsidRPr="00BE5EA5">
        <w:rPr>
          <w:rFonts w:ascii="Verdana" w:hAnsi="Verdana"/>
          <w:bCs/>
          <w:sz w:val="20"/>
          <w:szCs w:val="20"/>
        </w:rPr>
        <w:t xml:space="preserve"> - </w:t>
      </w:r>
      <w:r w:rsidRPr="00BE5EA5">
        <w:rPr>
          <w:rFonts w:ascii="Verdana" w:hAnsi="Verdana"/>
          <w:b/>
          <w:sz w:val="20"/>
          <w:szCs w:val="20"/>
        </w:rPr>
        <w:t>do …….. godzin</w:t>
      </w:r>
      <w:r w:rsidRPr="00BE5EA5">
        <w:rPr>
          <w:rFonts w:ascii="Verdana" w:hAnsi="Verdana"/>
          <w:bCs/>
          <w:sz w:val="20"/>
          <w:szCs w:val="20"/>
        </w:rPr>
        <w:t xml:space="preserve"> </w:t>
      </w:r>
      <w:r w:rsidRPr="00BE5EA5">
        <w:rPr>
          <w:rFonts w:ascii="Verdana" w:hAnsi="Verdana"/>
          <w:sz w:val="20"/>
          <w:szCs w:val="20"/>
        </w:rPr>
        <w:t>od momentu zgłoszenia przez Zamawiającego</w:t>
      </w:r>
      <w:r w:rsidRPr="00BE5EA5">
        <w:rPr>
          <w:rFonts w:ascii="Verdana" w:hAnsi="Verdana"/>
          <w:bCs/>
          <w:sz w:val="20"/>
          <w:szCs w:val="20"/>
        </w:rPr>
        <w:t xml:space="preserve"> /</w:t>
      </w:r>
      <w:r w:rsidRPr="00BE5EA5">
        <w:rPr>
          <w:rFonts w:ascii="Verdana" w:hAnsi="Verdana"/>
          <w:bCs/>
          <w:i/>
          <w:sz w:val="20"/>
          <w:szCs w:val="20"/>
        </w:rPr>
        <w:t>wpisać ilość godzin</w:t>
      </w:r>
      <w:r w:rsidRPr="00BE5EA5">
        <w:rPr>
          <w:rFonts w:ascii="Verdana" w:hAnsi="Verdana"/>
          <w:bCs/>
          <w:sz w:val="20"/>
          <w:szCs w:val="20"/>
        </w:rPr>
        <w:t>/</w:t>
      </w:r>
    </w:p>
    <w:p w14:paraId="6705BBF7" w14:textId="77777777" w:rsidR="00EA43CA" w:rsidRPr="00C06A55" w:rsidRDefault="00EA43CA" w:rsidP="00EA43CA">
      <w:pPr>
        <w:tabs>
          <w:tab w:val="left" w:pos="426"/>
        </w:tabs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6208D6E8" w14:textId="366D41EE" w:rsidR="00EA43CA" w:rsidRPr="00C06A55" w:rsidRDefault="00EA43CA" w:rsidP="00EA43CA">
      <w:pPr>
        <w:jc w:val="both"/>
        <w:rPr>
          <w:rFonts w:ascii="Verdana" w:hAnsi="Verdana"/>
          <w:b/>
          <w:bCs/>
          <w:iCs/>
          <w:color w:val="FF0000"/>
          <w:sz w:val="18"/>
          <w:szCs w:val="18"/>
        </w:rPr>
      </w:pPr>
      <w:r w:rsidRPr="00BE5EA5">
        <w:rPr>
          <w:rFonts w:ascii="Verdana" w:hAnsi="Verdana"/>
          <w:b/>
          <w:sz w:val="18"/>
          <w:szCs w:val="18"/>
        </w:rPr>
        <w:t>Termin realizacji –</w:t>
      </w:r>
      <w:r w:rsidRPr="00BE5EA5">
        <w:rPr>
          <w:rFonts w:ascii="Verdana" w:hAnsi="Verdana"/>
          <w:bCs/>
          <w:sz w:val="18"/>
          <w:szCs w:val="18"/>
        </w:rPr>
        <w:t xml:space="preserve"> </w:t>
      </w:r>
      <w:r w:rsidRPr="00BE5EA5">
        <w:rPr>
          <w:rFonts w:ascii="Verdana" w:hAnsi="Verdana"/>
          <w:b/>
          <w:bCs/>
          <w:iCs/>
          <w:sz w:val="18"/>
          <w:szCs w:val="18"/>
        </w:rPr>
        <w:t xml:space="preserve">od daty podpisania umowy </w:t>
      </w:r>
      <w:r w:rsidRPr="00C06A55">
        <w:rPr>
          <w:rFonts w:ascii="Verdana" w:hAnsi="Verdana"/>
          <w:b/>
          <w:bCs/>
          <w:iCs/>
          <w:color w:val="FF0000"/>
          <w:sz w:val="18"/>
          <w:szCs w:val="18"/>
        </w:rPr>
        <w:t xml:space="preserve">do </w:t>
      </w:r>
      <w:r w:rsidR="00BE5EA5">
        <w:rPr>
          <w:rFonts w:ascii="Verdana" w:hAnsi="Verdana"/>
          <w:b/>
          <w:bCs/>
          <w:iCs/>
          <w:color w:val="FF0000"/>
          <w:sz w:val="18"/>
          <w:szCs w:val="18"/>
        </w:rPr>
        <w:t>2</w:t>
      </w:r>
      <w:r w:rsidR="000018ED">
        <w:rPr>
          <w:rFonts w:ascii="Verdana" w:hAnsi="Verdana"/>
          <w:b/>
          <w:bCs/>
          <w:iCs/>
          <w:color w:val="FF0000"/>
          <w:sz w:val="18"/>
          <w:szCs w:val="18"/>
        </w:rPr>
        <w:t>6</w:t>
      </w:r>
      <w:r w:rsidR="00BE5EA5">
        <w:rPr>
          <w:rFonts w:ascii="Verdana" w:hAnsi="Verdana"/>
          <w:b/>
          <w:bCs/>
          <w:iCs/>
          <w:color w:val="FF0000"/>
          <w:sz w:val="18"/>
          <w:szCs w:val="18"/>
        </w:rPr>
        <w:t>.07.2026</w:t>
      </w:r>
    </w:p>
    <w:p w14:paraId="08297CDE" w14:textId="77777777" w:rsidR="00EA43CA" w:rsidRDefault="00EA43CA" w:rsidP="00EA43C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3AA80A6B" w14:textId="77777777" w:rsidR="00EA43CA" w:rsidRDefault="00EA43CA" w:rsidP="00EA43CA">
      <w:pPr>
        <w:widowControl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Termin płatności: </w:t>
      </w:r>
      <w:r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 b ust. 1) Ustawy od podatku od towarów i usług.</w:t>
      </w:r>
    </w:p>
    <w:p w14:paraId="5BA4866F" w14:textId="77777777" w:rsidR="00EA43CA" w:rsidRDefault="00EA43CA" w:rsidP="00EA43CA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51C628D0" w14:textId="77777777" w:rsidR="00EA43CA" w:rsidRDefault="00EA43CA" w:rsidP="00EA43CA">
      <w:pPr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3A18A142" w14:textId="77777777" w:rsidR="00EA43CA" w:rsidRDefault="00EA43CA" w:rsidP="00EA43C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5DEF37D1" w14:textId="77777777" w:rsidR="00EA43CA" w:rsidRDefault="00EA43CA" w:rsidP="00EA43C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D3D3AC5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Oświadczam, że wypełniłem obowiązki informacyjne przewidziane w art. 13 lub art. 14 RODO</w:t>
      </w:r>
      <w:r>
        <w:rPr>
          <w:rFonts w:ascii="Verdana" w:hAnsi="Verdana"/>
          <w:sz w:val="18"/>
          <w:szCs w:val="18"/>
          <w:vertAlign w:val="superscript"/>
        </w:rPr>
        <w:t>1</w:t>
      </w:r>
      <w:r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Fonts w:ascii="Verdana" w:hAnsi="Verdana"/>
          <w:sz w:val="18"/>
          <w:szCs w:val="18"/>
          <w:vertAlign w:val="superscript"/>
        </w:rPr>
        <w:t>2</w:t>
      </w:r>
      <w:r>
        <w:rPr>
          <w:rFonts w:ascii="Verdana" w:hAnsi="Verdana"/>
          <w:sz w:val="18"/>
          <w:szCs w:val="18"/>
        </w:rPr>
        <w:t xml:space="preserve"> </w:t>
      </w:r>
    </w:p>
    <w:p w14:paraId="71047C58" w14:textId="77777777" w:rsidR="00EA43CA" w:rsidRDefault="00EA43CA" w:rsidP="00EA43CA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1</w:t>
      </w:r>
      <w:r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32192" w14:textId="77777777" w:rsidR="00EA43CA" w:rsidRDefault="00EA43CA" w:rsidP="00EA43CA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  <w:vertAlign w:val="superscript"/>
        </w:rPr>
        <w:t>2</w:t>
      </w:r>
      <w:r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CBC391" w14:textId="77777777" w:rsidR="00EA43CA" w:rsidRDefault="00EA43CA" w:rsidP="00EA43C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43CA" w14:paraId="293D31B6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1A703C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0907B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C37AA1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4431F4" w14:textId="77777777" w:rsidR="00EA43CA" w:rsidRDefault="00EA43C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43CA" w14:paraId="23204FB5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8E551" w14:textId="77777777" w:rsidR="00EA43CA" w:rsidRDefault="00EA43C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211DF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44963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43CA" w14:paraId="65C4F2C0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863B" w14:textId="77777777" w:rsidR="00EA43CA" w:rsidRDefault="00EA43C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0571B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A8032" w14:textId="77777777" w:rsidR="00EA43CA" w:rsidRDefault="00EA43C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A1A1DD" w14:textId="77777777" w:rsidR="00EA43CA" w:rsidRDefault="00EA43CA" w:rsidP="00EA43CA">
      <w:pPr>
        <w:ind w:left="360"/>
        <w:jc w:val="both"/>
        <w:rPr>
          <w:rFonts w:ascii="Verdana" w:hAnsi="Verdana"/>
          <w:sz w:val="18"/>
          <w:szCs w:val="18"/>
        </w:rPr>
      </w:pPr>
    </w:p>
    <w:p w14:paraId="06CB8DA1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A051402" w14:textId="77777777" w:rsidR="00EA43CA" w:rsidRDefault="00EA43CA" w:rsidP="00EA43CA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FDD653F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2B81F788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3401E77C" w14:textId="77777777" w:rsidR="00EA43CA" w:rsidRDefault="00EA43CA" w:rsidP="00EA43C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481A5A09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35FCEAE1" w14:textId="77777777" w:rsidR="00EA43CA" w:rsidRDefault="00EA43CA" w:rsidP="00EA43CA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2CB8AE3" w14:textId="77777777" w:rsidR="00EA43CA" w:rsidRDefault="00EA43CA" w:rsidP="00EA43C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159BF571" w14:textId="77777777" w:rsidR="00EA43CA" w:rsidRDefault="00EA43CA" w:rsidP="00EA43CA">
      <w:pPr>
        <w:ind w:left="360"/>
        <w:jc w:val="both"/>
        <w:rPr>
          <w:rFonts w:ascii="Verdana" w:hAnsi="Verdana"/>
          <w:sz w:val="18"/>
          <w:szCs w:val="18"/>
        </w:rPr>
      </w:pPr>
    </w:p>
    <w:p w14:paraId="1B23B4C3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43DA65F8" w14:textId="77777777" w:rsidR="00EA43CA" w:rsidRDefault="00EA43CA" w:rsidP="00EA43CA">
      <w:pPr>
        <w:ind w:left="720"/>
        <w:jc w:val="both"/>
        <w:rPr>
          <w:rFonts w:ascii="Verdana" w:hAnsi="Verdana"/>
          <w:sz w:val="10"/>
          <w:szCs w:val="18"/>
        </w:rPr>
      </w:pPr>
    </w:p>
    <w:p w14:paraId="2C86BFB9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4875F3DF" w14:textId="77777777" w:rsidR="00EA43CA" w:rsidRDefault="00EA43CA" w:rsidP="00EA43CA">
      <w:pPr>
        <w:ind w:left="1440"/>
        <w:jc w:val="both"/>
        <w:rPr>
          <w:rFonts w:ascii="Verdana" w:hAnsi="Verdana"/>
          <w:sz w:val="10"/>
          <w:szCs w:val="18"/>
        </w:rPr>
      </w:pPr>
    </w:p>
    <w:p w14:paraId="70199FC7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22139978" w14:textId="77777777" w:rsidR="00EA43CA" w:rsidRDefault="00EA43CA" w:rsidP="00EA43CA">
      <w:pPr>
        <w:ind w:left="1440"/>
        <w:jc w:val="both"/>
        <w:rPr>
          <w:rFonts w:ascii="Verdana" w:hAnsi="Verdana"/>
          <w:sz w:val="10"/>
          <w:szCs w:val="18"/>
        </w:rPr>
      </w:pPr>
    </w:p>
    <w:p w14:paraId="64F353F4" w14:textId="77777777" w:rsidR="00EA43CA" w:rsidRDefault="00EA43CA" w:rsidP="00EA43C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</w:t>
      </w:r>
    </w:p>
    <w:p w14:paraId="65E89CCB" w14:textId="77777777" w:rsidR="00EA43CA" w:rsidRDefault="00EA43CA" w:rsidP="00EA43CA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27D3F9D4" w14:textId="77777777" w:rsidR="00EA43CA" w:rsidRDefault="00EA43CA" w:rsidP="00EA43C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0A240AF1" w14:textId="77777777" w:rsidR="00EA43CA" w:rsidRDefault="00EA43CA" w:rsidP="00EA43CA">
      <w:pPr>
        <w:rPr>
          <w:rFonts w:ascii="Verdana" w:hAnsi="Verdana"/>
          <w:sz w:val="18"/>
          <w:szCs w:val="18"/>
        </w:rPr>
      </w:pPr>
    </w:p>
    <w:p w14:paraId="23C4799F" w14:textId="77777777" w:rsidR="00EA43CA" w:rsidRDefault="00EA43CA" w:rsidP="00EA43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*niepotrzebne skreślić</w:t>
      </w:r>
    </w:p>
    <w:p w14:paraId="437A99D6" w14:textId="77777777" w:rsidR="00EA43CA" w:rsidRDefault="00EA43CA" w:rsidP="00EA43C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**jeżeli dotyczy</w:t>
      </w:r>
    </w:p>
    <w:p w14:paraId="516C6EBF" w14:textId="77777777" w:rsidR="00EA43CA" w:rsidRDefault="00EA43CA" w:rsidP="00EA43C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47E18495" w14:textId="77777777" w:rsidR="00EA43CA" w:rsidRDefault="00EA43CA" w:rsidP="00EA43CA"/>
    <w:p w14:paraId="513401B7" w14:textId="77777777" w:rsidR="00FE545C" w:rsidRPr="00EA43CA" w:rsidRDefault="00FE545C" w:rsidP="00EA43CA"/>
    <w:sectPr w:rsidR="00FE545C" w:rsidRPr="00EA43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C6D8F" w14:textId="77777777" w:rsidR="003B6564" w:rsidRDefault="003B6564">
      <w:r>
        <w:separator/>
      </w:r>
    </w:p>
  </w:endnote>
  <w:endnote w:type="continuationSeparator" w:id="0">
    <w:p w14:paraId="5E10CD18" w14:textId="77777777" w:rsidR="003B6564" w:rsidRDefault="003B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32F78" w14:textId="77777777" w:rsidR="00426E69" w:rsidRDefault="00426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B4B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E3F72" w14:textId="77777777" w:rsidR="00426E69" w:rsidRDefault="00426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A36A7" w14:textId="77777777" w:rsidR="003B6564" w:rsidRDefault="003B6564">
      <w:r>
        <w:separator/>
      </w:r>
    </w:p>
  </w:footnote>
  <w:footnote w:type="continuationSeparator" w:id="0">
    <w:p w14:paraId="4A58B9DE" w14:textId="77777777" w:rsidR="003B6564" w:rsidRDefault="003B6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C0296" w14:textId="77777777" w:rsidR="00426E69" w:rsidRDefault="00426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28234" w14:textId="73929CA9" w:rsidR="00F53146" w:rsidRPr="00EA43CA" w:rsidRDefault="00EC5954" w:rsidP="00EA43CA">
    <w:pPr>
      <w:pStyle w:val="Nagwek"/>
    </w:pPr>
    <w:r>
      <w:rPr>
        <w:noProof/>
      </w:rPr>
      <w:pict w14:anchorId="5EAB7D3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1pt;height:83.25pt;visibility:visible;mso-wrap-style:square">
          <v:imagedata r:id="rId1" o:title=""/>
        </v:shape>
      </w:pict>
    </w:r>
    <w:r w:rsidR="003B6564">
      <w:rPr>
        <w:noProof/>
      </w:rPr>
      <w:pict w14:anchorId="0F3E983A">
        <v:shape id="Obraz 1" o:spid="_x0000_i1026" type="#_x0000_t75" alt="Obraz zawierający zrzut ekranu, Grafika, logo, projekt graficzny&#10;&#10;Opis wygenerowany automatycznie" style="width:66.75pt;height:66.75pt;visibility:visible;mso-wrap-style:square">
          <v:imagedata r:id="rId2" o:title="Obraz zawierający zrzut ekranu, Grafika, logo, projekt graficzny&#10;&#10;Opis wygenerowany automatycznie"/>
        </v:shape>
      </w:pict>
    </w:r>
    <w:r w:rsidR="003B6564">
      <w:rPr>
        <w:noProof/>
      </w:rPr>
      <w:pict w14:anchorId="25D31190">
        <v:shape id="_x0000_i1027" type="#_x0000_t75" alt="Nowe otwarcie dla wymiany akademickiej w czasie pandemii ..." style="width:172.5pt;height:72.75pt;visibility:visible;mso-wrap-style:square">
          <v:imagedata r:id="rId3" o:title="Nowe otwarcie dla wymiany akademickiej w czasie pandemii 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1FC50" w14:textId="77777777" w:rsidR="00426E69" w:rsidRDefault="00426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11FE3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178FC"/>
    <w:multiLevelType w:val="hybridMultilevel"/>
    <w:tmpl w:val="81E0E6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EF4139A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31386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E561F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909E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571B5"/>
    <w:multiLevelType w:val="hybridMultilevel"/>
    <w:tmpl w:val="BB0418A8"/>
    <w:lvl w:ilvl="0" w:tplc="9B1637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9A4991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0D2605"/>
    <w:multiLevelType w:val="hybridMultilevel"/>
    <w:tmpl w:val="B58C4D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152796"/>
    <w:multiLevelType w:val="hybridMultilevel"/>
    <w:tmpl w:val="B58C4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2038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165986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2736442">
    <w:abstractNumId w:val="3"/>
  </w:num>
  <w:num w:numId="4" w16cid:durableId="1354071519">
    <w:abstractNumId w:val="11"/>
  </w:num>
  <w:num w:numId="5" w16cid:durableId="14098811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26898101">
    <w:abstractNumId w:val="5"/>
  </w:num>
  <w:num w:numId="7" w16cid:durableId="2072996201">
    <w:abstractNumId w:val="0"/>
  </w:num>
  <w:num w:numId="8" w16cid:durableId="954363360">
    <w:abstractNumId w:val="8"/>
  </w:num>
  <w:num w:numId="9" w16cid:durableId="846332641">
    <w:abstractNumId w:val="7"/>
  </w:num>
  <w:num w:numId="10" w16cid:durableId="887834341">
    <w:abstractNumId w:val="4"/>
  </w:num>
  <w:num w:numId="11" w16cid:durableId="999623857">
    <w:abstractNumId w:val="13"/>
  </w:num>
  <w:num w:numId="12" w16cid:durableId="1152679529">
    <w:abstractNumId w:val="9"/>
  </w:num>
  <w:num w:numId="13" w16cid:durableId="770051633">
    <w:abstractNumId w:val="6"/>
  </w:num>
  <w:num w:numId="14" w16cid:durableId="1916011477">
    <w:abstractNumId w:val="10"/>
  </w:num>
  <w:num w:numId="15" w16cid:durableId="205877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230"/>
    <w:rsid w:val="000018ED"/>
    <w:rsid w:val="000059C9"/>
    <w:rsid w:val="0001026C"/>
    <w:rsid w:val="00012286"/>
    <w:rsid w:val="00030FE7"/>
    <w:rsid w:val="000522C9"/>
    <w:rsid w:val="000704FC"/>
    <w:rsid w:val="00071CCC"/>
    <w:rsid w:val="000B731D"/>
    <w:rsid w:val="000D6134"/>
    <w:rsid w:val="000E09C7"/>
    <w:rsid w:val="000F6589"/>
    <w:rsid w:val="000F72CF"/>
    <w:rsid w:val="00106636"/>
    <w:rsid w:val="00116EC6"/>
    <w:rsid w:val="001801DD"/>
    <w:rsid w:val="001D4612"/>
    <w:rsid w:val="00207E98"/>
    <w:rsid w:val="00212A50"/>
    <w:rsid w:val="002723B0"/>
    <w:rsid w:val="002A2517"/>
    <w:rsid w:val="002D4500"/>
    <w:rsid w:val="00315A4A"/>
    <w:rsid w:val="003B6564"/>
    <w:rsid w:val="00426E69"/>
    <w:rsid w:val="004B7300"/>
    <w:rsid w:val="004C2E5C"/>
    <w:rsid w:val="004C6753"/>
    <w:rsid w:val="00512ED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18F2"/>
    <w:rsid w:val="00970FE4"/>
    <w:rsid w:val="00A0022B"/>
    <w:rsid w:val="00A346FE"/>
    <w:rsid w:val="00A47B4D"/>
    <w:rsid w:val="00A6657F"/>
    <w:rsid w:val="00A83018"/>
    <w:rsid w:val="00B052C1"/>
    <w:rsid w:val="00B774DC"/>
    <w:rsid w:val="00B82117"/>
    <w:rsid w:val="00BE5EA5"/>
    <w:rsid w:val="00C06A55"/>
    <w:rsid w:val="00C969A6"/>
    <w:rsid w:val="00CA7D36"/>
    <w:rsid w:val="00D24208"/>
    <w:rsid w:val="00D5037F"/>
    <w:rsid w:val="00D60C38"/>
    <w:rsid w:val="00D66893"/>
    <w:rsid w:val="00D90ACB"/>
    <w:rsid w:val="00DC1500"/>
    <w:rsid w:val="00E44371"/>
    <w:rsid w:val="00E646D4"/>
    <w:rsid w:val="00E7152A"/>
    <w:rsid w:val="00E949B0"/>
    <w:rsid w:val="00EA43CA"/>
    <w:rsid w:val="00EC0BEA"/>
    <w:rsid w:val="00EC13AF"/>
    <w:rsid w:val="00EC5954"/>
    <w:rsid w:val="00EE1230"/>
    <w:rsid w:val="00F00591"/>
    <w:rsid w:val="00F51688"/>
    <w:rsid w:val="00F53146"/>
    <w:rsid w:val="00F91018"/>
    <w:rsid w:val="00FA0F30"/>
    <w:rsid w:val="00FA51A4"/>
    <w:rsid w:val="00FE545C"/>
    <w:rsid w:val="00FE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AF17B3"/>
  <w15:chartTrackingRefBased/>
  <w15:docId w15:val="{2D62D43E-6824-4C79-9C5B-16C23EB5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3C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1280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2026-06-18T09:57:00Z</cp:lastPrinted>
  <dcterms:created xsi:type="dcterms:W3CDTF">2026-06-18T09:57:00Z</dcterms:created>
  <dcterms:modified xsi:type="dcterms:W3CDTF">2026-06-18T09:57:00Z</dcterms:modified>
</cp:coreProperties>
</file>