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02AAE" w14:textId="0AFA3C3D" w:rsidR="00FB7F50" w:rsidRPr="000C488D" w:rsidRDefault="0083680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C488D">
        <w:rPr>
          <w:rFonts w:ascii="Verdana" w:hAnsi="Verdana"/>
          <w:sz w:val="18"/>
          <w:szCs w:val="18"/>
        </w:rPr>
        <w:t>Kraków</w:t>
      </w:r>
      <w:r w:rsidR="00FB7F50" w:rsidRPr="000C488D">
        <w:rPr>
          <w:rFonts w:ascii="Verdana" w:hAnsi="Verdana"/>
          <w:sz w:val="18"/>
          <w:szCs w:val="18"/>
        </w:rPr>
        <w:t xml:space="preserve"> dnia: </w:t>
      </w:r>
      <w:r w:rsidRPr="000C488D">
        <w:rPr>
          <w:rFonts w:ascii="Verdana" w:hAnsi="Verdana"/>
          <w:sz w:val="18"/>
          <w:szCs w:val="18"/>
        </w:rPr>
        <w:t>2026-06-18</w:t>
      </w:r>
    </w:p>
    <w:p w14:paraId="38921AF9" w14:textId="77777777" w:rsidR="00FB7F50" w:rsidRPr="000C488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39949F2" w14:textId="77777777" w:rsidR="00836806" w:rsidRPr="000C488D" w:rsidRDefault="008368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C488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7D162DA" w14:textId="77777777" w:rsidR="00836806" w:rsidRPr="000C488D" w:rsidRDefault="008368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C48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21910E" w14:textId="76CA15D1" w:rsidR="00FB7F50" w:rsidRPr="000C488D" w:rsidRDefault="008368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C488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C6B4AF" w14:textId="608D771F" w:rsidR="00FB7F50" w:rsidRPr="000C488D" w:rsidRDefault="00836806" w:rsidP="00FB7F50">
      <w:pPr>
        <w:rPr>
          <w:rFonts w:ascii="Verdana" w:hAnsi="Verdana"/>
          <w:sz w:val="18"/>
          <w:szCs w:val="18"/>
        </w:rPr>
      </w:pPr>
      <w:r w:rsidRPr="000C488D">
        <w:rPr>
          <w:rFonts w:ascii="Verdana" w:hAnsi="Verdana"/>
          <w:sz w:val="18"/>
          <w:szCs w:val="18"/>
        </w:rPr>
        <w:t>Al. Mickiewicza</w:t>
      </w:r>
      <w:r w:rsidR="00FB7F50" w:rsidRPr="000C488D">
        <w:rPr>
          <w:rFonts w:ascii="Verdana" w:hAnsi="Verdana"/>
          <w:sz w:val="18"/>
          <w:szCs w:val="18"/>
        </w:rPr>
        <w:t xml:space="preserve"> </w:t>
      </w:r>
      <w:r w:rsidRPr="000C488D">
        <w:rPr>
          <w:rFonts w:ascii="Verdana" w:hAnsi="Verdana"/>
          <w:sz w:val="18"/>
          <w:szCs w:val="18"/>
        </w:rPr>
        <w:t>30</w:t>
      </w:r>
    </w:p>
    <w:p w14:paraId="540E54F2" w14:textId="657519E3" w:rsidR="00FB7F50" w:rsidRPr="000C488D" w:rsidRDefault="00836806" w:rsidP="00FB7F50">
      <w:pPr>
        <w:rPr>
          <w:rFonts w:ascii="Verdana" w:hAnsi="Verdana"/>
          <w:sz w:val="18"/>
          <w:szCs w:val="18"/>
        </w:rPr>
      </w:pPr>
      <w:r w:rsidRPr="000C488D">
        <w:rPr>
          <w:rFonts w:ascii="Verdana" w:hAnsi="Verdana"/>
          <w:sz w:val="18"/>
          <w:szCs w:val="18"/>
        </w:rPr>
        <w:t>30-059</w:t>
      </w:r>
      <w:r w:rsidR="00FB7F50" w:rsidRPr="000C488D">
        <w:rPr>
          <w:rFonts w:ascii="Verdana" w:hAnsi="Verdana"/>
          <w:sz w:val="18"/>
          <w:szCs w:val="18"/>
        </w:rPr>
        <w:t xml:space="preserve"> </w:t>
      </w:r>
      <w:r w:rsidRPr="000C488D">
        <w:rPr>
          <w:rFonts w:ascii="Verdana" w:hAnsi="Verdana"/>
          <w:sz w:val="18"/>
          <w:szCs w:val="18"/>
        </w:rPr>
        <w:t>Kraków</w:t>
      </w:r>
    </w:p>
    <w:p w14:paraId="44DDAAAB" w14:textId="77777777" w:rsidR="008642B3" w:rsidRPr="000C488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C488D">
        <w:rPr>
          <w:rFonts w:ascii="Verdana" w:hAnsi="Verdana"/>
          <w:sz w:val="18"/>
          <w:szCs w:val="18"/>
        </w:rPr>
        <w:t>OGŁOSZENIE</w:t>
      </w:r>
    </w:p>
    <w:p w14:paraId="06E94B66" w14:textId="77777777" w:rsidR="008642B3" w:rsidRPr="000C488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C488D">
        <w:rPr>
          <w:rFonts w:ascii="Verdana" w:hAnsi="Verdana"/>
          <w:b/>
          <w:sz w:val="18"/>
          <w:szCs w:val="18"/>
        </w:rPr>
        <w:t xml:space="preserve">o </w:t>
      </w:r>
      <w:r w:rsidR="0054734E" w:rsidRPr="000C488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36806" w:rsidRPr="000C488D" w14:paraId="207E8293" w14:textId="77777777" w:rsidTr="00A06B85">
        <w:trPr>
          <w:trHeight w:val="638"/>
        </w:trPr>
        <w:tc>
          <w:tcPr>
            <w:tcW w:w="959" w:type="dxa"/>
          </w:tcPr>
          <w:p w14:paraId="4D92E451" w14:textId="77777777" w:rsidR="00836806" w:rsidRPr="000C488D" w:rsidRDefault="00836806" w:rsidP="00A06B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488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74DD8AF" w14:textId="271D9E2D" w:rsidR="00836806" w:rsidRPr="000C488D" w:rsidRDefault="00836806" w:rsidP="00A06B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488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C488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C488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C48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sz w:val="18"/>
                <w:szCs w:val="18"/>
              </w:rPr>
              <w:t>pn.</w:t>
            </w:r>
            <w:r w:rsidRPr="000C48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C488D">
              <w:rPr>
                <w:rFonts w:ascii="Verdana" w:hAnsi="Verdana"/>
                <w:b/>
                <w:bCs/>
                <w:sz w:val="18"/>
                <w:szCs w:val="18"/>
              </w:rPr>
              <w:t>dostawa szkła oraz drobnego sprzętu laboratoryjnego dla wszystkich jednostek AGH - KC-DE-zp.25.194.2026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C48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C48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b/>
                <w:sz w:val="18"/>
                <w:szCs w:val="18"/>
              </w:rPr>
              <w:t>KC-DE-zp.25.194.2026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B0B8A8B" w14:textId="30640271" w:rsidR="008642B3" w:rsidRPr="000C488D" w:rsidRDefault="0083680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C488D">
        <w:rPr>
          <w:rFonts w:ascii="Verdana" w:hAnsi="Verdana"/>
          <w:sz w:val="18"/>
          <w:szCs w:val="18"/>
        </w:rPr>
        <w:t xml:space="preserve"> </w:t>
      </w:r>
      <w:r w:rsidR="00C65E53" w:rsidRPr="000C488D">
        <w:rPr>
          <w:rFonts w:ascii="Verdana" w:hAnsi="Verdana"/>
          <w:sz w:val="18"/>
          <w:szCs w:val="18"/>
        </w:rPr>
        <w:t xml:space="preserve">Zamawiający, </w:t>
      </w:r>
      <w:r w:rsidR="00CC324B" w:rsidRPr="000C488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="00C65E53" w:rsidRPr="000C488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C488D">
        <w:rPr>
          <w:rFonts w:ascii="Verdana" w:hAnsi="Verdana"/>
          <w:sz w:val="18"/>
          <w:szCs w:val="18"/>
        </w:rPr>
        <w:t xml:space="preserve">ust. 1 pkt. 1 i </w:t>
      </w:r>
      <w:r w:rsidR="00C65E53" w:rsidRPr="000C488D">
        <w:rPr>
          <w:rFonts w:ascii="Verdana" w:hAnsi="Verdana"/>
          <w:sz w:val="18"/>
          <w:szCs w:val="18"/>
        </w:rPr>
        <w:t xml:space="preserve">ust. </w:t>
      </w:r>
      <w:r w:rsidR="00A17CDB" w:rsidRPr="000C488D">
        <w:rPr>
          <w:rFonts w:ascii="Verdana" w:hAnsi="Verdana"/>
          <w:sz w:val="18"/>
          <w:szCs w:val="18"/>
        </w:rPr>
        <w:t>2</w:t>
      </w:r>
      <w:r w:rsidR="00C65E53" w:rsidRPr="000C488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C488D">
        <w:rPr>
          <w:rFonts w:ascii="Verdana" w:hAnsi="Verdana"/>
          <w:sz w:val="18"/>
          <w:szCs w:val="18"/>
        </w:rPr>
        <w:t xml:space="preserve"> </w:t>
      </w:r>
      <w:r w:rsidR="00CC1A8E" w:rsidRPr="000C488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C488D">
        <w:rPr>
          <w:rFonts w:ascii="Verdana" w:hAnsi="Verdana"/>
          <w:sz w:val="18"/>
          <w:szCs w:val="18"/>
        </w:rPr>
        <w:t>t.j</w:t>
      </w:r>
      <w:proofErr w:type="spellEnd"/>
      <w:r w:rsidR="00CC1A8E" w:rsidRPr="000C488D">
        <w:rPr>
          <w:rFonts w:ascii="Verdana" w:hAnsi="Verdana"/>
          <w:sz w:val="18"/>
          <w:szCs w:val="18"/>
        </w:rPr>
        <w:t xml:space="preserve">. ze zm.) </w:t>
      </w:r>
      <w:r w:rsidR="00C65E53" w:rsidRPr="000C488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="00C65E53" w:rsidRPr="000C488D">
        <w:rPr>
          <w:rFonts w:ascii="Verdana" w:hAnsi="Verdana"/>
          <w:sz w:val="18"/>
          <w:szCs w:val="18"/>
        </w:rPr>
        <w:t>Pzp</w:t>
      </w:r>
      <w:proofErr w:type="spellEnd"/>
      <w:r w:rsidR="00C65E53" w:rsidRPr="000C488D">
        <w:rPr>
          <w:rFonts w:ascii="Verdana" w:hAnsi="Verdana"/>
          <w:sz w:val="18"/>
          <w:szCs w:val="18"/>
        </w:rPr>
        <w:t>”</w:t>
      </w:r>
      <w:r w:rsidR="00D26ED6" w:rsidRPr="000C488D">
        <w:rPr>
          <w:rFonts w:ascii="Verdana" w:hAnsi="Verdana"/>
          <w:sz w:val="18"/>
          <w:szCs w:val="18"/>
        </w:rPr>
        <w:t xml:space="preserve">, </w:t>
      </w:r>
      <w:r w:rsidR="00C65E53" w:rsidRPr="000C488D">
        <w:rPr>
          <w:rFonts w:ascii="Verdana" w:hAnsi="Verdana"/>
          <w:sz w:val="18"/>
          <w:szCs w:val="18"/>
        </w:rPr>
        <w:t>informuje</w:t>
      </w:r>
      <w:r w:rsidR="00D26ED6" w:rsidRPr="000C488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C488D">
        <w:rPr>
          <w:rFonts w:ascii="Verdana" w:hAnsi="Verdana"/>
          <w:sz w:val="18"/>
          <w:szCs w:val="18"/>
        </w:rPr>
        <w:t>najkorzystniejsz</w:t>
      </w:r>
      <w:r w:rsidR="00D26ED6" w:rsidRPr="000C488D">
        <w:rPr>
          <w:rFonts w:ascii="Verdana" w:hAnsi="Verdana"/>
          <w:sz w:val="18"/>
          <w:szCs w:val="18"/>
        </w:rPr>
        <w:t xml:space="preserve">a wybrana została </w:t>
      </w:r>
      <w:r w:rsidR="00756CDA" w:rsidRPr="000C488D">
        <w:rPr>
          <w:rFonts w:ascii="Verdana" w:hAnsi="Verdana"/>
          <w:sz w:val="18"/>
          <w:szCs w:val="18"/>
        </w:rPr>
        <w:t>ofer</w:t>
      </w:r>
      <w:r w:rsidR="00D26ED6" w:rsidRPr="000C488D">
        <w:rPr>
          <w:rFonts w:ascii="Verdana" w:hAnsi="Verdana"/>
          <w:sz w:val="18"/>
          <w:szCs w:val="18"/>
        </w:rPr>
        <w:t>t</w:t>
      </w:r>
      <w:r w:rsidR="009F0E5C" w:rsidRPr="000C488D">
        <w:rPr>
          <w:rFonts w:ascii="Verdana" w:hAnsi="Verdana"/>
          <w:sz w:val="18"/>
          <w:szCs w:val="18"/>
        </w:rPr>
        <w:t>a</w:t>
      </w:r>
      <w:r w:rsidR="00D26ED6" w:rsidRPr="000C488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6806" w:rsidRPr="000C488D" w14:paraId="19220065" w14:textId="77777777" w:rsidTr="00A06B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E6B8927" w14:textId="51797A83" w:rsidR="00836806" w:rsidRPr="000C488D" w:rsidRDefault="00836806" w:rsidP="00A06B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C488D">
              <w:rPr>
                <w:rFonts w:ascii="Verdana" w:hAnsi="Verdana"/>
                <w:b/>
                <w:sz w:val="18"/>
                <w:szCs w:val="18"/>
              </w:rPr>
              <w:t xml:space="preserve">EQUIMED </w:t>
            </w:r>
            <w:r w:rsidR="000C488D" w:rsidRPr="000C488D">
              <w:rPr>
                <w:rFonts w:ascii="Verdana" w:hAnsi="Verdana"/>
                <w:b/>
                <w:sz w:val="18"/>
                <w:szCs w:val="18"/>
              </w:rPr>
              <w:t>Prosta Spółka Akcyjna</w:t>
            </w:r>
          </w:p>
          <w:p w14:paraId="1E79548B" w14:textId="1B70DEF4" w:rsidR="00836806" w:rsidRPr="000C488D" w:rsidRDefault="000C488D" w:rsidP="00A06B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C488D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836806" w:rsidRPr="000C488D">
              <w:rPr>
                <w:rFonts w:ascii="Verdana" w:hAnsi="Verdana"/>
                <w:bCs/>
                <w:sz w:val="18"/>
                <w:szCs w:val="18"/>
              </w:rPr>
              <w:t>Prądnicka</w:t>
            </w:r>
            <w:r w:rsidR="00836806" w:rsidRPr="000C488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836806" w:rsidRPr="000C488D">
              <w:rPr>
                <w:rFonts w:ascii="Verdana" w:hAnsi="Verdana"/>
                <w:bCs/>
                <w:sz w:val="18"/>
                <w:szCs w:val="18"/>
              </w:rPr>
              <w:t>46</w:t>
            </w:r>
            <w:r w:rsidR="00836806" w:rsidRPr="000C488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FAD14E4" w14:textId="7CCDEF08" w:rsidR="00836806" w:rsidRPr="000C488D" w:rsidRDefault="00836806" w:rsidP="00A06B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C488D">
              <w:rPr>
                <w:rFonts w:ascii="Verdana" w:hAnsi="Verdana"/>
                <w:bCs/>
                <w:sz w:val="18"/>
                <w:szCs w:val="18"/>
              </w:rPr>
              <w:t>31-202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089D4799" w14:textId="2A2265DC" w:rsidR="00836806" w:rsidRPr="000C488D" w:rsidRDefault="00836806" w:rsidP="00A06B8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C488D">
              <w:rPr>
                <w:rFonts w:ascii="Verdana" w:hAnsi="Verdana"/>
                <w:sz w:val="18"/>
                <w:szCs w:val="18"/>
              </w:rPr>
              <w:t>za cenę</w:t>
            </w:r>
            <w:r w:rsidR="000C488D" w:rsidRPr="000C488D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0C488D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0C488D" w:rsidRPr="000C488D">
              <w:rPr>
                <w:rFonts w:ascii="Verdana" w:hAnsi="Verdana"/>
                <w:sz w:val="18"/>
                <w:szCs w:val="18"/>
              </w:rPr>
              <w:t>:</w:t>
            </w:r>
            <w:r w:rsidRPr="000C48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b/>
                <w:sz w:val="18"/>
                <w:szCs w:val="18"/>
              </w:rPr>
              <w:t>717 337.03 zł</w:t>
            </w:r>
            <w:r w:rsidRPr="000C48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4D060E5" w14:textId="77777777" w:rsidR="00836806" w:rsidRPr="000C488D" w:rsidRDefault="00836806" w:rsidP="00A06B8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488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C48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C48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C7F419B" w14:textId="4875D5F1" w:rsidR="003A0AFC" w:rsidRPr="000C488D" w:rsidRDefault="00836806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C488D">
        <w:rPr>
          <w:rFonts w:ascii="Verdana" w:hAnsi="Verdana"/>
          <w:color w:val="000000"/>
          <w:sz w:val="18"/>
          <w:szCs w:val="18"/>
        </w:rPr>
        <w:t xml:space="preserve"> </w:t>
      </w:r>
      <w:r w:rsidR="00915B9E" w:rsidRPr="000C488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417"/>
        <w:gridCol w:w="992"/>
      </w:tblGrid>
      <w:tr w:rsidR="000C488D" w:rsidRPr="000C488D" w14:paraId="1A9B3B72" w14:textId="77777777" w:rsidTr="000C488D">
        <w:trPr>
          <w:trHeight w:val="510"/>
        </w:trPr>
        <w:tc>
          <w:tcPr>
            <w:tcW w:w="851" w:type="dxa"/>
            <w:vAlign w:val="center"/>
          </w:tcPr>
          <w:p w14:paraId="7904ACA6" w14:textId="77777777" w:rsidR="000C488D" w:rsidRPr="000C488D" w:rsidRDefault="000C488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C488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360583C" w14:textId="77777777" w:rsidR="000C488D" w:rsidRPr="000C488D" w:rsidRDefault="000C488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6225E06B" w14:textId="33CC2542" w:rsidR="000C488D" w:rsidRPr="000C488D" w:rsidRDefault="000C488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621F54EA" w14:textId="5768F23A" w:rsidR="000C488D" w:rsidRPr="000C488D" w:rsidRDefault="000C488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992" w:type="dxa"/>
            <w:vAlign w:val="center"/>
          </w:tcPr>
          <w:p w14:paraId="7012C1A1" w14:textId="77777777" w:rsidR="000C488D" w:rsidRPr="000C488D" w:rsidRDefault="000C488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C488D" w:rsidRPr="000C488D" w14:paraId="030FC3D0" w14:textId="77777777" w:rsidTr="000C488D">
        <w:tc>
          <w:tcPr>
            <w:tcW w:w="851" w:type="dxa"/>
            <w:vAlign w:val="center"/>
          </w:tcPr>
          <w:p w14:paraId="43BE5015" w14:textId="06273B86" w:rsidR="000C488D" w:rsidRPr="000C488D" w:rsidRDefault="000C488D" w:rsidP="00A06B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7713154F" w14:textId="1E8E1AB5" w:rsidR="000C488D" w:rsidRPr="000C488D" w:rsidRDefault="000C488D" w:rsidP="00A06B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b/>
                <w:sz w:val="18"/>
                <w:szCs w:val="18"/>
              </w:rPr>
              <w:t xml:space="preserve">EQUIMED </w:t>
            </w:r>
            <w:r w:rsidRPr="000C488D">
              <w:rPr>
                <w:rFonts w:ascii="Verdana" w:hAnsi="Verdana" w:cs="Times New Roman"/>
                <w:b/>
                <w:sz w:val="18"/>
                <w:szCs w:val="18"/>
              </w:rPr>
              <w:t>Prosta Spółka Akcyjna</w:t>
            </w:r>
          </w:p>
          <w:p w14:paraId="3225762E" w14:textId="34AFA888" w:rsidR="000C488D" w:rsidRPr="000C488D" w:rsidRDefault="000C488D" w:rsidP="00A06B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Ul. Prądnicka</w:t>
            </w: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46</w:t>
            </w: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2338D90" w14:textId="4ECDEEE2" w:rsidR="000C488D" w:rsidRPr="000C488D" w:rsidRDefault="000C488D" w:rsidP="00A06B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31-202</w:t>
            </w: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488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6ECAB8C2" w14:textId="66B8F133" w:rsidR="000C488D" w:rsidRPr="000C488D" w:rsidRDefault="000C488D" w:rsidP="00A06B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14:paraId="721ED672" w14:textId="015F2D67" w:rsidR="000C488D" w:rsidRPr="000C488D" w:rsidRDefault="000C488D" w:rsidP="00A06B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16A996ED" w14:textId="3913D6DF" w:rsidR="000C488D" w:rsidRPr="000C488D" w:rsidRDefault="000C488D" w:rsidP="00A06B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488D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05DFA404" w14:textId="77777777" w:rsidR="00E85D70" w:rsidRPr="000C488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FA3E293" w14:textId="77777777" w:rsidR="00F960D7" w:rsidRPr="000C488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D381949" w14:textId="77777777" w:rsidR="00F960D7" w:rsidRPr="000C488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C488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21FE6" w14:textId="77777777" w:rsidR="005D52DA" w:rsidRDefault="005D52DA">
      <w:r>
        <w:separator/>
      </w:r>
    </w:p>
  </w:endnote>
  <w:endnote w:type="continuationSeparator" w:id="0">
    <w:p w14:paraId="72B09003" w14:textId="77777777" w:rsidR="005D52DA" w:rsidRDefault="005D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E8A2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7AE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766E8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7A1CF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CA6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A646A" w14:textId="77777777" w:rsidR="005D52DA" w:rsidRDefault="005D52DA">
      <w:r>
        <w:separator/>
      </w:r>
    </w:p>
  </w:footnote>
  <w:footnote w:type="continuationSeparator" w:id="0">
    <w:p w14:paraId="6A37870F" w14:textId="77777777" w:rsidR="005D52DA" w:rsidRDefault="005D5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2F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BFA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A7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2B0"/>
    <w:rsid w:val="00005838"/>
    <w:rsid w:val="00022322"/>
    <w:rsid w:val="00042497"/>
    <w:rsid w:val="000C1E6F"/>
    <w:rsid w:val="000C488D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2D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680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02B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3CA43"/>
  <w15:chartTrackingRefBased/>
  <w15:docId w15:val="{C7B6A323-22E2-4496-9305-96C0080A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2026-06-18T06:17:00Z</cp:lastPrinted>
  <dcterms:created xsi:type="dcterms:W3CDTF">2026-06-18T06:17:00Z</dcterms:created>
  <dcterms:modified xsi:type="dcterms:W3CDTF">2026-06-18T06:17:00Z</dcterms:modified>
</cp:coreProperties>
</file>