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31F42" w14:textId="77777777" w:rsidR="00BC121E" w:rsidRPr="00FE5E5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FE5E5C"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229308D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C6B5C2" w14:textId="77777777" w:rsidR="00BC121E" w:rsidRPr="00D569B3" w:rsidRDefault="00D569B3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D569B3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C14101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……………</w:t>
      </w:r>
      <w:r w:rsidR="00BC121E" w:rsidRPr="00C14101">
        <w:rPr>
          <w:rFonts w:ascii="Arial" w:hAnsi="Arial" w:cs="Arial"/>
        </w:rPr>
        <w:t>…………………………………………</w:t>
      </w:r>
    </w:p>
    <w:p w14:paraId="4B37C046" w14:textId="77777777" w:rsidR="00BC121E" w:rsidRPr="00D569B3" w:rsidRDefault="00D569B3" w:rsidP="00D569B3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BC121E" w:rsidRPr="00D569B3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="00BC121E" w:rsidRPr="00D569B3">
        <w:rPr>
          <w:rFonts w:ascii="Arial" w:hAnsi="Arial" w:cs="Arial"/>
          <w:i/>
          <w:sz w:val="16"/>
          <w:szCs w:val="16"/>
        </w:rPr>
        <w:t>CEiDG</w:t>
      </w:r>
      <w:proofErr w:type="spellEnd"/>
      <w:r w:rsidR="00BC121E" w:rsidRPr="00D569B3">
        <w:rPr>
          <w:rFonts w:ascii="Arial" w:hAnsi="Arial" w:cs="Arial"/>
          <w:i/>
          <w:sz w:val="16"/>
          <w:szCs w:val="16"/>
        </w:rPr>
        <w:t>)</w:t>
      </w:r>
    </w:p>
    <w:p w14:paraId="34D80D61" w14:textId="77777777" w:rsidR="00BC121E" w:rsidRPr="00FE5E5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E5E5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F8614C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5D9297C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7193D2E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36BA1" w:rsidRPr="00C14101" w14:paraId="5FAD0160" w14:textId="77777777" w:rsidTr="004421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D0452" w14:textId="77777777" w:rsidR="00836BA1" w:rsidRPr="00FE5E5C" w:rsidRDefault="00836BA1" w:rsidP="004421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7BABAC3B" w14:textId="4EFF2654" w:rsidR="00836BA1" w:rsidRPr="00C14101" w:rsidRDefault="00836BA1" w:rsidP="004421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t.j</w:t>
            </w:r>
            <w:proofErr w:type="spellEnd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Dz. U. z 202</w:t>
            </w:r>
            <w:r w:rsidR="00D3547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poz. </w:t>
            </w:r>
            <w:r w:rsidR="00D3547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132</w:t>
            </w: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0) (dalej jako: ustawa </w:t>
            </w:r>
            <w:proofErr w:type="spellStart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</w:t>
            </w:r>
            <w:r w:rsidRPr="00C14101"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3FB4999" w14:textId="77777777" w:rsidR="00836BA1" w:rsidRPr="00FE5E5C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A43374A" w14:textId="77777777" w:rsidR="00836BA1" w:rsidRPr="00C14101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1AA482" w14:textId="77777777" w:rsidR="00BC121E" w:rsidRPr="00FE5E5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1825C088" w14:textId="4267D665" w:rsidR="00BC121E" w:rsidRPr="00FE5E5C" w:rsidRDefault="00836BA1" w:rsidP="00FE5E5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69B3">
        <w:rPr>
          <w:rFonts w:ascii="Arial" w:eastAsia="Times New Roman" w:hAnsi="Arial" w:cs="Arial"/>
          <w:b/>
          <w:lang w:eastAsia="pl-PL"/>
        </w:rPr>
        <w:t xml:space="preserve">Zakup i dostawa wszczepialnych i niewszczepialnych wyrobów medycznych dla potrzeb Oddziału Urazowo-Ortopedycznego </w:t>
      </w:r>
      <w:r w:rsidR="00601AC9">
        <w:rPr>
          <w:rFonts w:ascii="Arial" w:eastAsia="Times New Roman" w:hAnsi="Arial" w:cs="Arial"/>
          <w:b/>
          <w:lang w:eastAsia="pl-PL"/>
        </w:rPr>
        <w:t>I</w:t>
      </w:r>
      <w:r w:rsidR="00FE5E5C" w:rsidRPr="00D569B3">
        <w:rPr>
          <w:rFonts w:ascii="Arial" w:eastAsia="Times New Roman" w:hAnsi="Arial" w:cs="Arial"/>
          <w:b/>
          <w:lang w:eastAsia="pl-PL"/>
        </w:rPr>
        <w:t xml:space="preserve"> - </w:t>
      </w:r>
      <w:r w:rsidR="00BC121E" w:rsidRPr="00D569B3">
        <w:rPr>
          <w:rFonts w:ascii="Arial" w:eastAsia="Times New Roman" w:hAnsi="Arial" w:cs="Arial"/>
          <w:lang w:eastAsia="pl-PL"/>
        </w:rPr>
        <w:t xml:space="preserve">Znak Sprawy: </w:t>
      </w:r>
      <w:r w:rsidRPr="00D569B3">
        <w:rPr>
          <w:rFonts w:ascii="Arial" w:eastAsia="Times New Roman" w:hAnsi="Arial" w:cs="Arial"/>
          <w:b/>
          <w:lang w:eastAsia="pl-PL"/>
        </w:rPr>
        <w:t>ZP</w:t>
      </w:r>
      <w:r w:rsidR="00582365">
        <w:rPr>
          <w:rFonts w:ascii="Arial" w:eastAsia="Times New Roman" w:hAnsi="Arial" w:cs="Arial"/>
          <w:b/>
          <w:lang w:eastAsia="pl-PL"/>
        </w:rPr>
        <w:t>/</w:t>
      </w:r>
      <w:r w:rsidR="00087C2D">
        <w:rPr>
          <w:rFonts w:ascii="Arial" w:eastAsia="Times New Roman" w:hAnsi="Arial" w:cs="Arial"/>
          <w:b/>
          <w:lang w:eastAsia="pl-PL"/>
        </w:rPr>
        <w:t>3</w:t>
      </w:r>
      <w:r w:rsidR="00601AC9">
        <w:rPr>
          <w:rFonts w:ascii="Arial" w:eastAsia="Times New Roman" w:hAnsi="Arial" w:cs="Arial"/>
          <w:b/>
          <w:lang w:eastAsia="pl-PL"/>
        </w:rPr>
        <w:t>5</w:t>
      </w:r>
      <w:r w:rsidR="00582365">
        <w:rPr>
          <w:rFonts w:ascii="Arial" w:eastAsia="Times New Roman" w:hAnsi="Arial" w:cs="Arial"/>
          <w:b/>
          <w:lang w:eastAsia="pl-PL"/>
        </w:rPr>
        <w:t>/</w:t>
      </w:r>
      <w:r w:rsidRPr="00D569B3">
        <w:rPr>
          <w:rFonts w:ascii="Arial" w:eastAsia="Times New Roman" w:hAnsi="Arial" w:cs="Arial"/>
          <w:b/>
          <w:lang w:eastAsia="pl-PL"/>
        </w:rPr>
        <w:t>202</w:t>
      </w:r>
      <w:r w:rsidR="00087C2D">
        <w:rPr>
          <w:rFonts w:ascii="Arial" w:eastAsia="Times New Roman" w:hAnsi="Arial" w:cs="Arial"/>
          <w:b/>
          <w:lang w:eastAsia="pl-PL"/>
        </w:rPr>
        <w:t>6</w:t>
      </w:r>
    </w:p>
    <w:p w14:paraId="7B57E8CF" w14:textId="77777777" w:rsidR="00BC121E" w:rsidRPr="00FE5E5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836BA1"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768B515F" w14:textId="01DA6D71" w:rsidR="00BC121E" w:rsidRPr="00FE5E5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628E3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. Dz. U. z 202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poz. 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1616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FE5E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BD933C" w14:textId="5FF226D0" w:rsidR="00BC121E" w:rsidRPr="00FE5E5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04D91F62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Pr="00FE5E5C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FE5E5C">
        <w:rPr>
          <w:rFonts w:ascii="Arial" w:eastAsia="Times New Roman" w:hAnsi="Arial" w:cs="Arial"/>
          <w:sz w:val="20"/>
          <w:szCs w:val="20"/>
          <w:lang w:eastAsia="pl-PL"/>
        </w:rPr>
        <w:t>. Dz. U. z 202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poz. 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1616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58C64A06" w14:textId="77777777" w:rsidR="00BF69A4" w:rsidRPr="00FE5E5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FE5E5C" w14:paraId="3AC0E6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B13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F13C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6B9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E5E5C" w14:paraId="026522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5FB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DA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4A17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FE5E5C" w14:paraId="38B100D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1A86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8DA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92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97A7C90" w14:textId="77777777" w:rsidR="00BC121E" w:rsidRPr="00FE5E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6B09AA8E" w14:textId="77777777" w:rsidR="00BC121E" w:rsidRPr="00FE5E5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E0E85E" w14:textId="77777777" w:rsidR="00067B62" w:rsidRPr="00FE5E5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FE5E5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5DD913A" w14:textId="77777777" w:rsidTr="00620E37">
        <w:tc>
          <w:tcPr>
            <w:tcW w:w="2660" w:type="dxa"/>
          </w:tcPr>
          <w:p w14:paraId="0B3F55D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7CBC33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F0BCBDF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0299162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5F2F46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496523C" w14:textId="77777777" w:rsidR="00BC121E" w:rsidRPr="00C14101" w:rsidRDefault="00836BA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019383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BAE1F" w14:textId="77777777" w:rsidR="00F86F10" w:rsidRDefault="00F86F10">
      <w:r>
        <w:separator/>
      </w:r>
    </w:p>
  </w:endnote>
  <w:endnote w:type="continuationSeparator" w:id="0">
    <w:p w14:paraId="1257B86F" w14:textId="77777777" w:rsidR="00F86F10" w:rsidRDefault="00F8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7C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C446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154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EF2D51" w14:textId="4F048685" w:rsidR="009A4CD3" w:rsidRDefault="00F1376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60083E" wp14:editId="1D1BCFE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484356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4D89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BAA4509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B794B" w14:textId="77777777" w:rsidR="00836BA1" w:rsidRDefault="00836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838DC" w14:textId="77777777" w:rsidR="00F86F10" w:rsidRDefault="00F86F10">
      <w:r>
        <w:separator/>
      </w:r>
    </w:p>
  </w:footnote>
  <w:footnote w:type="continuationSeparator" w:id="0">
    <w:p w14:paraId="2857D386" w14:textId="77777777" w:rsidR="00F86F10" w:rsidRDefault="00F86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5B6A8" w14:textId="77777777" w:rsidR="00836BA1" w:rsidRDefault="00836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00E5B" w14:textId="77777777" w:rsidR="00836BA1" w:rsidRDefault="00836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B5969" w14:textId="77777777" w:rsidR="00836BA1" w:rsidRDefault="00836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2355010">
    <w:abstractNumId w:val="13"/>
  </w:num>
  <w:num w:numId="2" w16cid:durableId="172763295">
    <w:abstractNumId w:val="0"/>
  </w:num>
  <w:num w:numId="3" w16cid:durableId="1456560377">
    <w:abstractNumId w:val="11"/>
  </w:num>
  <w:num w:numId="4" w16cid:durableId="205486573">
    <w:abstractNumId w:val="8"/>
  </w:num>
  <w:num w:numId="5" w16cid:durableId="712390383">
    <w:abstractNumId w:val="7"/>
  </w:num>
  <w:num w:numId="6" w16cid:durableId="682978265">
    <w:abstractNumId w:val="1"/>
  </w:num>
  <w:num w:numId="7" w16cid:durableId="1278754248">
    <w:abstractNumId w:val="6"/>
  </w:num>
  <w:num w:numId="8" w16cid:durableId="1892231643">
    <w:abstractNumId w:val="3"/>
  </w:num>
  <w:num w:numId="9" w16cid:durableId="1095856714">
    <w:abstractNumId w:val="2"/>
  </w:num>
  <w:num w:numId="10" w16cid:durableId="729421541">
    <w:abstractNumId w:val="5"/>
  </w:num>
  <w:num w:numId="11" w16cid:durableId="106975543">
    <w:abstractNumId w:val="10"/>
  </w:num>
  <w:num w:numId="12" w16cid:durableId="203030662">
    <w:abstractNumId w:val="4"/>
  </w:num>
  <w:num w:numId="13" w16cid:durableId="706880354">
    <w:abstractNumId w:val="9"/>
  </w:num>
  <w:num w:numId="14" w16cid:durableId="384958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10"/>
    <w:rsid w:val="0000184A"/>
    <w:rsid w:val="00012997"/>
    <w:rsid w:val="000621A2"/>
    <w:rsid w:val="00067B62"/>
    <w:rsid w:val="000719DC"/>
    <w:rsid w:val="00075CEC"/>
    <w:rsid w:val="00087C2D"/>
    <w:rsid w:val="000A59B3"/>
    <w:rsid w:val="000E0467"/>
    <w:rsid w:val="00106AC7"/>
    <w:rsid w:val="00111985"/>
    <w:rsid w:val="001347C3"/>
    <w:rsid w:val="00147532"/>
    <w:rsid w:val="001614BA"/>
    <w:rsid w:val="00174258"/>
    <w:rsid w:val="00204613"/>
    <w:rsid w:val="00233AC3"/>
    <w:rsid w:val="00283561"/>
    <w:rsid w:val="002B1E07"/>
    <w:rsid w:val="002C2DE7"/>
    <w:rsid w:val="002D160C"/>
    <w:rsid w:val="002D3BDF"/>
    <w:rsid w:val="002D46B7"/>
    <w:rsid w:val="002E71FA"/>
    <w:rsid w:val="002F1615"/>
    <w:rsid w:val="003024A8"/>
    <w:rsid w:val="0030744C"/>
    <w:rsid w:val="00307E5F"/>
    <w:rsid w:val="00312A4F"/>
    <w:rsid w:val="00336EEB"/>
    <w:rsid w:val="00360BC3"/>
    <w:rsid w:val="00370F19"/>
    <w:rsid w:val="003A5846"/>
    <w:rsid w:val="003D4495"/>
    <w:rsid w:val="003E5D20"/>
    <w:rsid w:val="003F6927"/>
    <w:rsid w:val="0040749F"/>
    <w:rsid w:val="00415097"/>
    <w:rsid w:val="00417D1C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2365"/>
    <w:rsid w:val="00583ED5"/>
    <w:rsid w:val="00597DD0"/>
    <w:rsid w:val="005A5013"/>
    <w:rsid w:val="005C0282"/>
    <w:rsid w:val="005C3627"/>
    <w:rsid w:val="005E622E"/>
    <w:rsid w:val="00601AC9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5AAE"/>
    <w:rsid w:val="00736B31"/>
    <w:rsid w:val="00747C6F"/>
    <w:rsid w:val="00752D51"/>
    <w:rsid w:val="00753DC1"/>
    <w:rsid w:val="00754DC1"/>
    <w:rsid w:val="007757D3"/>
    <w:rsid w:val="00775E2B"/>
    <w:rsid w:val="007823E9"/>
    <w:rsid w:val="007951AD"/>
    <w:rsid w:val="007D27CF"/>
    <w:rsid w:val="007D36CE"/>
    <w:rsid w:val="008032C1"/>
    <w:rsid w:val="00836BA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75F2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31600"/>
    <w:rsid w:val="00B45ED4"/>
    <w:rsid w:val="00B54FB4"/>
    <w:rsid w:val="00B60B59"/>
    <w:rsid w:val="00BB63FB"/>
    <w:rsid w:val="00BB6BBB"/>
    <w:rsid w:val="00BC121E"/>
    <w:rsid w:val="00BE6092"/>
    <w:rsid w:val="00BF69A4"/>
    <w:rsid w:val="00C33407"/>
    <w:rsid w:val="00C37CD2"/>
    <w:rsid w:val="00C46333"/>
    <w:rsid w:val="00C527C7"/>
    <w:rsid w:val="00C606B9"/>
    <w:rsid w:val="00C65401"/>
    <w:rsid w:val="00CB6204"/>
    <w:rsid w:val="00CC0AAC"/>
    <w:rsid w:val="00CC527A"/>
    <w:rsid w:val="00D35474"/>
    <w:rsid w:val="00D42228"/>
    <w:rsid w:val="00D569B3"/>
    <w:rsid w:val="00D74F94"/>
    <w:rsid w:val="00DD482A"/>
    <w:rsid w:val="00DE0396"/>
    <w:rsid w:val="00DE0405"/>
    <w:rsid w:val="00DE252B"/>
    <w:rsid w:val="00E10D00"/>
    <w:rsid w:val="00E27C6F"/>
    <w:rsid w:val="00E37A20"/>
    <w:rsid w:val="00E91439"/>
    <w:rsid w:val="00EB5766"/>
    <w:rsid w:val="00EC667E"/>
    <w:rsid w:val="00ED6227"/>
    <w:rsid w:val="00F13766"/>
    <w:rsid w:val="00F46593"/>
    <w:rsid w:val="00F568D6"/>
    <w:rsid w:val="00F70072"/>
    <w:rsid w:val="00F86F10"/>
    <w:rsid w:val="00FE5E5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6B702198"/>
  <w15:chartTrackingRefBased/>
  <w15:docId w15:val="{36960CFE-A71C-4B5D-BB2D-C3BA007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83D5-86D1-4D68-A62A-BC4A3F72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228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2025-07-11T06:57:00Z</cp:lastPrinted>
  <dcterms:created xsi:type="dcterms:W3CDTF">2026-06-15T09:39:00Z</dcterms:created>
  <dcterms:modified xsi:type="dcterms:W3CDTF">2026-06-15T09:41:00Z</dcterms:modified>
</cp:coreProperties>
</file>