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73F96" w14:textId="40BD04E5" w:rsidR="00FB7F50" w:rsidRPr="002245BE" w:rsidRDefault="009C5B9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C5B9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C5B93">
        <w:rPr>
          <w:sz w:val="22"/>
          <w:szCs w:val="22"/>
        </w:rPr>
        <w:t>2026-06-18</w:t>
      </w:r>
    </w:p>
    <w:p w14:paraId="6D7F1A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4D7F193" w14:textId="77777777" w:rsidR="009C5B93" w:rsidRPr="009C5B93" w:rsidRDefault="009C5B93" w:rsidP="00FB7F50">
      <w:pPr>
        <w:spacing w:after="40"/>
        <w:rPr>
          <w:b/>
          <w:bCs/>
          <w:sz w:val="22"/>
          <w:szCs w:val="22"/>
        </w:rPr>
      </w:pPr>
      <w:r w:rsidRPr="009C5B93">
        <w:rPr>
          <w:b/>
          <w:bCs/>
          <w:sz w:val="22"/>
          <w:szCs w:val="22"/>
        </w:rPr>
        <w:t>Akademia Górniczo - Hutnicza</w:t>
      </w:r>
    </w:p>
    <w:p w14:paraId="10E86C6F" w14:textId="77777777" w:rsidR="009C5B93" w:rsidRPr="009C5B93" w:rsidRDefault="009C5B93" w:rsidP="00FB7F50">
      <w:pPr>
        <w:spacing w:after="40"/>
        <w:rPr>
          <w:b/>
          <w:bCs/>
          <w:sz w:val="22"/>
          <w:szCs w:val="22"/>
        </w:rPr>
      </w:pPr>
      <w:r w:rsidRPr="009C5B93">
        <w:rPr>
          <w:b/>
          <w:bCs/>
          <w:sz w:val="22"/>
          <w:szCs w:val="22"/>
        </w:rPr>
        <w:t>im. Stanisława Staszica w Krakowie</w:t>
      </w:r>
    </w:p>
    <w:p w14:paraId="40197BFD" w14:textId="3F94A9A1" w:rsidR="00FB7F50" w:rsidRPr="002245BE" w:rsidRDefault="009C5B93" w:rsidP="00FB7F50">
      <w:pPr>
        <w:spacing w:after="40"/>
        <w:rPr>
          <w:b/>
          <w:bCs/>
          <w:sz w:val="22"/>
          <w:szCs w:val="22"/>
        </w:rPr>
      </w:pPr>
      <w:r w:rsidRPr="009C5B93">
        <w:rPr>
          <w:b/>
          <w:bCs/>
          <w:sz w:val="22"/>
          <w:szCs w:val="22"/>
        </w:rPr>
        <w:t>Dział Zamówień Publicznych</w:t>
      </w:r>
    </w:p>
    <w:p w14:paraId="2CB66E41" w14:textId="6A569809" w:rsidR="00FB7F50" w:rsidRPr="002245BE" w:rsidRDefault="009C5B93" w:rsidP="00FB7F50">
      <w:pPr>
        <w:rPr>
          <w:sz w:val="22"/>
          <w:szCs w:val="22"/>
        </w:rPr>
      </w:pPr>
      <w:r w:rsidRPr="009C5B9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C5B93">
        <w:rPr>
          <w:sz w:val="22"/>
          <w:szCs w:val="22"/>
        </w:rPr>
        <w:t>30</w:t>
      </w:r>
    </w:p>
    <w:p w14:paraId="6DB0892E" w14:textId="3DD23CF4" w:rsidR="00FB7F50" w:rsidRPr="002245BE" w:rsidRDefault="009C5B93" w:rsidP="00FB7F50">
      <w:pPr>
        <w:rPr>
          <w:sz w:val="22"/>
          <w:szCs w:val="22"/>
        </w:rPr>
      </w:pPr>
      <w:r w:rsidRPr="009C5B9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C5B93">
        <w:rPr>
          <w:sz w:val="22"/>
          <w:szCs w:val="22"/>
        </w:rPr>
        <w:t>Kraków</w:t>
      </w:r>
    </w:p>
    <w:p w14:paraId="288B943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DC0AD4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C5B93" w:rsidRPr="00607F9B" w14:paraId="28B3BB71" w14:textId="77777777" w:rsidTr="00C17371">
        <w:trPr>
          <w:trHeight w:val="638"/>
        </w:trPr>
        <w:tc>
          <w:tcPr>
            <w:tcW w:w="959" w:type="dxa"/>
          </w:tcPr>
          <w:p w14:paraId="6188806D" w14:textId="77777777" w:rsidR="009C5B93" w:rsidRPr="00607F9B" w:rsidRDefault="009C5B93" w:rsidP="00C173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CB3CC5C" w14:textId="2282DBE0" w:rsidR="009C5B93" w:rsidRPr="00607F9B" w:rsidRDefault="009C5B93" w:rsidP="00C173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C5B93">
              <w:rPr>
                <w:sz w:val="22"/>
                <w:szCs w:val="22"/>
              </w:rPr>
              <w:t>przetarg</w:t>
            </w:r>
            <w:r w:rsidR="009E1A01">
              <w:rPr>
                <w:sz w:val="22"/>
                <w:szCs w:val="22"/>
              </w:rPr>
              <w:t>u</w:t>
            </w:r>
            <w:r w:rsidRPr="009C5B93">
              <w:rPr>
                <w:sz w:val="22"/>
                <w:szCs w:val="22"/>
              </w:rPr>
              <w:t xml:space="preserve"> nieograniczon</w:t>
            </w:r>
            <w:r w:rsidR="009E1A0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C5B93">
              <w:rPr>
                <w:b/>
                <w:bCs/>
                <w:sz w:val="22"/>
                <w:szCs w:val="22"/>
              </w:rPr>
              <w:t>Dostawa komputera przenośnego na potrzeby CR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C5B93">
              <w:rPr>
                <w:b/>
                <w:sz w:val="22"/>
                <w:szCs w:val="22"/>
              </w:rPr>
              <w:t>KC-DE-zp.25.175.2026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145274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C5B93" w14:paraId="064FB98D" w14:textId="77777777" w:rsidTr="00C173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70DE969" w14:textId="5330C889" w:rsidR="009C5B93" w:rsidRPr="00D26ED6" w:rsidRDefault="009C5B93" w:rsidP="00C173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C5B93">
              <w:rPr>
                <w:b/>
                <w:sz w:val="22"/>
                <w:szCs w:val="22"/>
              </w:rPr>
              <w:t>PROGRESS Systemy Komputerowe Sp. z o.o.</w:t>
            </w:r>
          </w:p>
          <w:p w14:paraId="7BC0464B" w14:textId="664D2C30" w:rsidR="009C5B93" w:rsidRPr="009F0E5C" w:rsidRDefault="009C5B93" w:rsidP="00C17371">
            <w:pPr>
              <w:jc w:val="both"/>
              <w:rPr>
                <w:bCs/>
                <w:sz w:val="22"/>
                <w:szCs w:val="22"/>
              </w:rPr>
            </w:pPr>
            <w:r w:rsidRPr="009C5B93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C5B93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55B3B1" w14:textId="3BD126AE" w:rsidR="009C5B93" w:rsidRPr="009F0E5C" w:rsidRDefault="009C5B93" w:rsidP="00C17371">
            <w:pPr>
              <w:jc w:val="both"/>
              <w:rPr>
                <w:bCs/>
                <w:sz w:val="22"/>
                <w:szCs w:val="22"/>
              </w:rPr>
            </w:pPr>
            <w:r w:rsidRPr="009C5B93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C5B93">
              <w:rPr>
                <w:bCs/>
                <w:sz w:val="22"/>
                <w:szCs w:val="22"/>
              </w:rPr>
              <w:t>Kraków</w:t>
            </w:r>
          </w:p>
          <w:p w14:paraId="64DB5E4C" w14:textId="77777777" w:rsidR="009C5B93" w:rsidRPr="00D26ED6" w:rsidRDefault="009C5B93" w:rsidP="00C173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BD7103" w14:textId="754CE3A9" w:rsidR="009C5B93" w:rsidRDefault="009C5B93" w:rsidP="00C1737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C5B93">
              <w:rPr>
                <w:sz w:val="22"/>
                <w:szCs w:val="22"/>
              </w:rPr>
              <w:t>Dostaw</w:t>
            </w:r>
            <w:r w:rsidR="009E1A01">
              <w:rPr>
                <w:sz w:val="22"/>
                <w:szCs w:val="22"/>
              </w:rPr>
              <w:t>ę</w:t>
            </w:r>
            <w:r w:rsidRPr="009C5B93">
              <w:rPr>
                <w:sz w:val="22"/>
                <w:szCs w:val="22"/>
              </w:rPr>
              <w:t xml:space="preserve"> komputera przenośnego na potrzeby CR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4A54D0A" w14:textId="71D12251" w:rsidR="009C5B93" w:rsidRPr="00D26ED6" w:rsidRDefault="009C5B93" w:rsidP="00C1737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C5B93">
              <w:rPr>
                <w:b/>
                <w:sz w:val="22"/>
                <w:szCs w:val="22"/>
              </w:rPr>
              <w:t>10 196.70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4896760" w14:textId="77777777" w:rsidR="009C5B93" w:rsidRDefault="009C5B93" w:rsidP="00C1737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9812D5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589E3F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BB5358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1D43EF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6811E72" w14:textId="576DCFDF" w:rsidR="002B6761" w:rsidRPr="008567C7" w:rsidRDefault="009C5B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279A72B" w14:textId="00DF7AB7" w:rsidR="002B6761" w:rsidRPr="008567C7" w:rsidRDefault="009C5B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00F1FD2" w14:textId="21ECFE67" w:rsidR="002B6761" w:rsidRPr="008567C7" w:rsidRDefault="009C5B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F44973A" w14:textId="1BE8670F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6A610A" w14:textId="3DC67E0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D1995B8" w14:textId="02DDD75C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991B2E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C5B93" w:rsidRPr="008567C7" w14:paraId="245997C3" w14:textId="77777777" w:rsidTr="00C17371">
        <w:tc>
          <w:tcPr>
            <w:tcW w:w="709" w:type="dxa"/>
            <w:vAlign w:val="center"/>
          </w:tcPr>
          <w:p w14:paraId="46C094A9" w14:textId="0DB7C5C0" w:rsidR="009C5B93" w:rsidRPr="008567C7" w:rsidRDefault="009C5B93" w:rsidP="00C173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5140144" w14:textId="0DFC8310" w:rsidR="009C5B93" w:rsidRPr="002B6761" w:rsidRDefault="009C5B93" w:rsidP="00C173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B8180CB" w14:textId="4E6CE9EB" w:rsidR="009C5B93" w:rsidRPr="008567C7" w:rsidRDefault="009C5B93" w:rsidP="00C173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5B93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36C596" w14:textId="69A20FC7" w:rsidR="009C5B93" w:rsidRPr="001B7815" w:rsidRDefault="009C5B93" w:rsidP="00C173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5B9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A46DD2A" w14:textId="19DD79D0" w:rsidR="009C5B93" w:rsidRPr="008567C7" w:rsidRDefault="009C5B93" w:rsidP="00C173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B9F6DA6" w14:textId="17E67790" w:rsidR="009C5B93" w:rsidRPr="008567C7" w:rsidRDefault="009C5B93" w:rsidP="00C173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4E3E4787" w14:textId="41953E6F" w:rsidR="009C5B93" w:rsidRPr="008567C7" w:rsidRDefault="009C5B93" w:rsidP="00C173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464AF829" w14:textId="1588EFE2" w:rsidR="009C5B93" w:rsidRPr="008567C7" w:rsidRDefault="009C5B93" w:rsidP="00C173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51F08DF" w14:textId="4167767C" w:rsidR="009C5B93" w:rsidRPr="008567C7" w:rsidRDefault="009C5B93" w:rsidP="00C173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2A433E5" w14:textId="39395488" w:rsidR="009C5B93" w:rsidRPr="008567C7" w:rsidRDefault="009C5B93" w:rsidP="00C173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067ACB7" w14:textId="4E00B2F4" w:rsidR="009C5B93" w:rsidRPr="008567C7" w:rsidRDefault="009C5B93" w:rsidP="00C173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5B9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FB5EA3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0E7F23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D43E97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CBF78" w14:textId="77777777" w:rsidR="00B70574" w:rsidRDefault="00B70574">
      <w:r>
        <w:separator/>
      </w:r>
    </w:p>
  </w:endnote>
  <w:endnote w:type="continuationSeparator" w:id="0">
    <w:p w14:paraId="18946355" w14:textId="77777777" w:rsidR="00B70574" w:rsidRDefault="00B70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089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3C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1C48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27BED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46C9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E4AE6" w14:textId="77777777" w:rsidR="00B70574" w:rsidRDefault="00B70574">
      <w:r>
        <w:separator/>
      </w:r>
    </w:p>
  </w:footnote>
  <w:footnote w:type="continuationSeparator" w:id="0">
    <w:p w14:paraId="7384D482" w14:textId="77777777" w:rsidR="00B70574" w:rsidRDefault="00B70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51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691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53D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7A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5B93"/>
    <w:rsid w:val="009E1A01"/>
    <w:rsid w:val="009F0E5C"/>
    <w:rsid w:val="00A029B8"/>
    <w:rsid w:val="00A17CDB"/>
    <w:rsid w:val="00AA02AC"/>
    <w:rsid w:val="00AE17AE"/>
    <w:rsid w:val="00B32D12"/>
    <w:rsid w:val="00B464D3"/>
    <w:rsid w:val="00B70574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C1418"/>
  <w15:chartTrackingRefBased/>
  <w15:docId w15:val="{6F7A7E9E-8790-406E-93C5-3E6107C7A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2026-06-18T06:32:00Z</cp:lastPrinted>
  <dcterms:created xsi:type="dcterms:W3CDTF">2026-06-18T06:32:00Z</dcterms:created>
  <dcterms:modified xsi:type="dcterms:W3CDTF">2026-06-18T06:32:00Z</dcterms:modified>
</cp:coreProperties>
</file>