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11DFF" w14:textId="25E21DC4" w:rsidR="00FB7F50" w:rsidRPr="002245BE" w:rsidRDefault="00521E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21E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21E52">
        <w:rPr>
          <w:sz w:val="22"/>
          <w:szCs w:val="22"/>
        </w:rPr>
        <w:t>2026-06-1</w:t>
      </w:r>
      <w:r w:rsidR="003D17AA">
        <w:rPr>
          <w:sz w:val="22"/>
          <w:szCs w:val="22"/>
        </w:rPr>
        <w:t>6</w:t>
      </w:r>
    </w:p>
    <w:p w14:paraId="5D68BDB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570E07" w14:textId="77777777" w:rsidR="00521E52" w:rsidRPr="00521E52" w:rsidRDefault="00521E52" w:rsidP="00FB7F50">
      <w:pPr>
        <w:spacing w:after="40"/>
        <w:rPr>
          <w:b/>
          <w:bCs/>
          <w:sz w:val="22"/>
          <w:szCs w:val="22"/>
        </w:rPr>
      </w:pPr>
      <w:r w:rsidRPr="00521E52">
        <w:rPr>
          <w:b/>
          <w:bCs/>
          <w:sz w:val="22"/>
          <w:szCs w:val="22"/>
        </w:rPr>
        <w:t>Akademia Górniczo - Hutnicza</w:t>
      </w:r>
    </w:p>
    <w:p w14:paraId="5ECEFCC9" w14:textId="77777777" w:rsidR="00521E52" w:rsidRPr="00521E52" w:rsidRDefault="00521E52" w:rsidP="00FB7F50">
      <w:pPr>
        <w:spacing w:after="40"/>
        <w:rPr>
          <w:b/>
          <w:bCs/>
          <w:sz w:val="22"/>
          <w:szCs w:val="22"/>
        </w:rPr>
      </w:pPr>
      <w:r w:rsidRPr="00521E52">
        <w:rPr>
          <w:b/>
          <w:bCs/>
          <w:sz w:val="22"/>
          <w:szCs w:val="22"/>
        </w:rPr>
        <w:t>im. Stanisława Staszica w Krakowie</w:t>
      </w:r>
    </w:p>
    <w:p w14:paraId="1643F07A" w14:textId="45C48742" w:rsidR="00FB7F50" w:rsidRPr="002245BE" w:rsidRDefault="00521E52" w:rsidP="00FB7F50">
      <w:pPr>
        <w:spacing w:after="40"/>
        <w:rPr>
          <w:b/>
          <w:bCs/>
          <w:sz w:val="22"/>
          <w:szCs w:val="22"/>
        </w:rPr>
      </w:pPr>
      <w:r w:rsidRPr="00521E52">
        <w:rPr>
          <w:b/>
          <w:bCs/>
          <w:sz w:val="22"/>
          <w:szCs w:val="22"/>
        </w:rPr>
        <w:t>Dział Zamówień Publicznych</w:t>
      </w:r>
    </w:p>
    <w:p w14:paraId="476D329D" w14:textId="7C2CE1C1" w:rsidR="00FB7F50" w:rsidRPr="002245BE" w:rsidRDefault="00521E52" w:rsidP="00FB7F50">
      <w:pPr>
        <w:rPr>
          <w:sz w:val="22"/>
          <w:szCs w:val="22"/>
        </w:rPr>
      </w:pPr>
      <w:r w:rsidRPr="00521E5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21E52">
        <w:rPr>
          <w:sz w:val="22"/>
          <w:szCs w:val="22"/>
        </w:rPr>
        <w:t>30</w:t>
      </w:r>
    </w:p>
    <w:p w14:paraId="433B9703" w14:textId="23110E77" w:rsidR="00FB7F50" w:rsidRPr="002245BE" w:rsidRDefault="00521E52" w:rsidP="00FB7F50">
      <w:pPr>
        <w:rPr>
          <w:sz w:val="22"/>
          <w:szCs w:val="22"/>
        </w:rPr>
      </w:pPr>
      <w:r w:rsidRPr="00521E5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21E52">
        <w:rPr>
          <w:sz w:val="22"/>
          <w:szCs w:val="22"/>
        </w:rPr>
        <w:t>Kraków</w:t>
      </w:r>
    </w:p>
    <w:p w14:paraId="601D301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ACAF90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21E52" w:rsidRPr="00607F9B" w14:paraId="50D296BE" w14:textId="77777777" w:rsidTr="00366D57">
        <w:trPr>
          <w:trHeight w:val="638"/>
        </w:trPr>
        <w:tc>
          <w:tcPr>
            <w:tcW w:w="959" w:type="dxa"/>
          </w:tcPr>
          <w:p w14:paraId="50FD0FD9" w14:textId="77777777" w:rsidR="00521E52" w:rsidRPr="00607F9B" w:rsidRDefault="00521E52" w:rsidP="00366D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755C77C" w14:textId="2FA100DD" w:rsidR="00521E52" w:rsidRPr="00607F9B" w:rsidRDefault="00521E52" w:rsidP="00366D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21E5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1E52">
              <w:rPr>
                <w:b/>
                <w:bCs/>
                <w:sz w:val="22"/>
                <w:szCs w:val="22"/>
              </w:rPr>
              <w:t>Infrastruktura wysokorozdzielczej kamery z wyposażeniem do rejestracji obrazów w średniej podczerwieni - KC-DE-zp.25.238.2026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1E52">
              <w:rPr>
                <w:b/>
                <w:sz w:val="22"/>
                <w:szCs w:val="22"/>
              </w:rPr>
              <w:t>KC-DE-zp.25.238.2026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FB312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1E52" w14:paraId="7FC92F28" w14:textId="77777777" w:rsidTr="00366D57">
        <w:trPr>
          <w:cantSplit/>
        </w:trPr>
        <w:tc>
          <w:tcPr>
            <w:tcW w:w="10150" w:type="dxa"/>
          </w:tcPr>
          <w:p w14:paraId="1C03AB4C" w14:textId="2DBD29E1" w:rsidR="00521E52" w:rsidRPr="00D26ED6" w:rsidRDefault="00521E52" w:rsidP="00366D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21E52">
              <w:rPr>
                <w:b/>
                <w:sz w:val="22"/>
                <w:szCs w:val="22"/>
              </w:rPr>
              <w:t>Involutech Sp z o.o.</w:t>
            </w:r>
          </w:p>
          <w:p w14:paraId="53CF357C" w14:textId="0FF51EB2" w:rsidR="00521E52" w:rsidRPr="009F0E5C" w:rsidRDefault="00521E52" w:rsidP="00366D57">
            <w:pPr>
              <w:jc w:val="both"/>
              <w:rPr>
                <w:bCs/>
                <w:sz w:val="22"/>
                <w:szCs w:val="22"/>
              </w:rPr>
            </w:pPr>
            <w:r w:rsidRPr="00521E52">
              <w:rPr>
                <w:bCs/>
                <w:sz w:val="22"/>
                <w:szCs w:val="22"/>
              </w:rPr>
              <w:t>Zabłocie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1E52">
              <w:rPr>
                <w:bCs/>
                <w:sz w:val="22"/>
                <w:szCs w:val="22"/>
              </w:rPr>
              <w:t>210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43BCB3" w14:textId="3D6CEE01" w:rsidR="00521E52" w:rsidRPr="009F0E5C" w:rsidRDefault="00521E52" w:rsidP="00366D57">
            <w:pPr>
              <w:jc w:val="both"/>
              <w:rPr>
                <w:bCs/>
                <w:sz w:val="22"/>
                <w:szCs w:val="22"/>
              </w:rPr>
            </w:pPr>
            <w:r w:rsidRPr="00521E52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1E52">
              <w:rPr>
                <w:bCs/>
                <w:sz w:val="22"/>
                <w:szCs w:val="22"/>
              </w:rPr>
              <w:t>Wieliczka</w:t>
            </w:r>
          </w:p>
          <w:p w14:paraId="74AAF305" w14:textId="77777777" w:rsidR="00521E52" w:rsidRPr="00D26ED6" w:rsidRDefault="00521E52" w:rsidP="00366D5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39F868" w14:textId="13AEAA37" w:rsidR="00521E52" w:rsidRDefault="00521E52" w:rsidP="00366D5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21E52">
              <w:rPr>
                <w:sz w:val="22"/>
                <w:szCs w:val="22"/>
              </w:rPr>
              <w:t>Infrastruktura wysokorozdzielczej kamery z wyposażeniem do rejestracji obrazów w średniej podczerwieni - KC-DE-zp.25.238.2026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3FB95B6" w14:textId="4B114215" w:rsidR="00521E52" w:rsidRPr="00D26ED6" w:rsidRDefault="00521E52" w:rsidP="00366D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21E52">
              <w:rPr>
                <w:b/>
                <w:sz w:val="22"/>
                <w:szCs w:val="22"/>
              </w:rPr>
              <w:t>319 800.00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AB181F" w14:textId="77777777" w:rsidR="00521E52" w:rsidRDefault="00521E52" w:rsidP="00366D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B4F72B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701"/>
        <w:gridCol w:w="1701"/>
        <w:gridCol w:w="1701"/>
        <w:gridCol w:w="1843"/>
      </w:tblGrid>
      <w:tr w:rsidR="0002527F" w:rsidRPr="008567C7" w14:paraId="5F75694A" w14:textId="77777777" w:rsidTr="0002527F">
        <w:trPr>
          <w:trHeight w:val="510"/>
        </w:trPr>
        <w:tc>
          <w:tcPr>
            <w:tcW w:w="709" w:type="dxa"/>
            <w:vAlign w:val="center"/>
          </w:tcPr>
          <w:p w14:paraId="41F1DDC2" w14:textId="77777777" w:rsidR="0002527F" w:rsidRPr="008567C7" w:rsidRDefault="000252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76D5232E" w14:textId="77777777" w:rsidR="0002527F" w:rsidRPr="008567C7" w:rsidRDefault="000252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9B39564" w14:textId="0F714B33" w:rsidR="0002527F" w:rsidRPr="008567C7" w:rsidRDefault="000252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9771CEF" w14:textId="30358EA4" w:rsidR="0002527F" w:rsidRPr="008567C7" w:rsidRDefault="000252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599DBD1D" w14:textId="57F49D83" w:rsidR="0002527F" w:rsidRPr="008567C7" w:rsidRDefault="000252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119014AA" w14:textId="77777777" w:rsidR="0002527F" w:rsidRPr="008567C7" w:rsidRDefault="000252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2527F" w:rsidRPr="008567C7" w14:paraId="1394E7D3" w14:textId="77777777" w:rsidTr="0002527F">
        <w:tc>
          <w:tcPr>
            <w:tcW w:w="709" w:type="dxa"/>
            <w:vAlign w:val="center"/>
          </w:tcPr>
          <w:p w14:paraId="0C637082" w14:textId="35619172" w:rsidR="0002527F" w:rsidRPr="008567C7" w:rsidRDefault="0002527F" w:rsidP="00366D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5DDFE478" w14:textId="06E19DBF" w:rsidR="0002527F" w:rsidRPr="002B6761" w:rsidRDefault="0002527F" w:rsidP="00366D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b/>
                <w:sz w:val="18"/>
                <w:szCs w:val="18"/>
              </w:rPr>
              <w:t>Involutech Sp z o.o.</w:t>
            </w:r>
          </w:p>
          <w:p w14:paraId="714CC71A" w14:textId="1DBFAF08" w:rsidR="0002527F" w:rsidRPr="008567C7" w:rsidRDefault="0002527F" w:rsidP="00366D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Zabłocie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210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97F25C9" w14:textId="48F75F2D" w:rsidR="0002527F" w:rsidRPr="001B7815" w:rsidRDefault="0002527F" w:rsidP="00366D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1E52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701" w:type="dxa"/>
            <w:vAlign w:val="center"/>
          </w:tcPr>
          <w:p w14:paraId="0DD954E2" w14:textId="291E4F95" w:rsidR="0002527F" w:rsidRPr="008567C7" w:rsidRDefault="0002527F" w:rsidP="00366D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59A12CE" w14:textId="45C9E9AD" w:rsidR="0002527F" w:rsidRPr="008567C7" w:rsidRDefault="0002527F" w:rsidP="00366D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62D04539" w14:textId="6DE32876" w:rsidR="0002527F" w:rsidRPr="008567C7" w:rsidRDefault="0002527F" w:rsidP="00366D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5CADD36D" w14:textId="29FAFDBD" w:rsidR="0002527F" w:rsidRPr="008567C7" w:rsidRDefault="0002527F" w:rsidP="00366D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E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E7461D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1D94D5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878E83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A24C5" w14:textId="77777777" w:rsidR="00FC1EF3" w:rsidRDefault="00FC1EF3">
      <w:r>
        <w:separator/>
      </w:r>
    </w:p>
  </w:endnote>
  <w:endnote w:type="continuationSeparator" w:id="0">
    <w:p w14:paraId="5D1B4977" w14:textId="77777777" w:rsidR="00FC1EF3" w:rsidRDefault="00FC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723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7ED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F3B8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E80A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12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9D51B" w14:textId="77777777" w:rsidR="00FC1EF3" w:rsidRDefault="00FC1EF3">
      <w:r>
        <w:separator/>
      </w:r>
    </w:p>
  </w:footnote>
  <w:footnote w:type="continuationSeparator" w:id="0">
    <w:p w14:paraId="40790A75" w14:textId="77777777" w:rsidR="00FC1EF3" w:rsidRDefault="00FC1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3818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06B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38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B6A"/>
    <w:rsid w:val="00005838"/>
    <w:rsid w:val="00022322"/>
    <w:rsid w:val="0002527F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3299"/>
    <w:rsid w:val="003D17A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1E5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C1EF3"/>
    <w:rsid w:val="00FC59F7"/>
    <w:rsid w:val="00FD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14CDB"/>
  <w15:chartTrackingRefBased/>
  <w15:docId w15:val="{BEA36BAF-4EF1-4B7A-B483-9055D527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Karkowska</cp:lastModifiedBy>
  <cp:revision>4</cp:revision>
  <cp:lastPrinted>1899-12-31T23:00:00Z</cp:lastPrinted>
  <dcterms:created xsi:type="dcterms:W3CDTF">2026-06-12T04:50:00Z</dcterms:created>
  <dcterms:modified xsi:type="dcterms:W3CDTF">2026-06-16T12:08:00Z</dcterms:modified>
</cp:coreProperties>
</file>