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F65894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F65894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F65894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F65894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A24D7B6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1372E" w:rsidRPr="0071372E">
        <w:rPr>
          <w:rFonts w:ascii="Verdana" w:hAnsi="Verdana"/>
          <w:b/>
          <w:sz w:val="18"/>
          <w:szCs w:val="18"/>
        </w:rPr>
        <w:t>Dostawa zestawu komputera przenośnego typu notebook z ekranem 14" wraz ze stacją dokującą</w:t>
      </w:r>
      <w:r w:rsidR="00DB07B3">
        <w:rPr>
          <w:rFonts w:ascii="Verdana" w:hAnsi="Verdana"/>
          <w:b/>
          <w:sz w:val="18"/>
          <w:szCs w:val="18"/>
        </w:rPr>
        <w:t xml:space="preserve"> </w:t>
      </w:r>
      <w:r w:rsidR="0071372E" w:rsidRPr="0071372E">
        <w:rPr>
          <w:rFonts w:ascii="Verdana" w:hAnsi="Verdana"/>
          <w:b/>
          <w:sz w:val="18"/>
          <w:szCs w:val="18"/>
        </w:rPr>
        <w:t xml:space="preserve">– 7 sztuk dla </w:t>
      </w:r>
      <w:proofErr w:type="spellStart"/>
      <w:r w:rsidR="0071372E" w:rsidRPr="0071372E">
        <w:rPr>
          <w:rFonts w:ascii="Verdana" w:hAnsi="Verdana"/>
          <w:b/>
          <w:sz w:val="18"/>
          <w:szCs w:val="18"/>
        </w:rPr>
        <w:t>WILiGZ</w:t>
      </w:r>
      <w:proofErr w:type="spellEnd"/>
      <w:r w:rsidR="0071372E" w:rsidRPr="0071372E">
        <w:rPr>
          <w:rFonts w:ascii="Verdana" w:hAnsi="Verdana"/>
          <w:b/>
          <w:sz w:val="18"/>
          <w:szCs w:val="18"/>
        </w:rPr>
        <w:t xml:space="preserve"> KC-DE-zp.25.252.2026</w:t>
      </w:r>
      <w:r w:rsidRPr="00F65894">
        <w:rPr>
          <w:rFonts w:ascii="Verdana" w:hAnsi="Verdana"/>
          <w:b/>
          <w:sz w:val="18"/>
          <w:szCs w:val="18"/>
        </w:rPr>
        <w:t xml:space="preserve">,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F65894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F65894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100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708"/>
        <w:gridCol w:w="1418"/>
        <w:gridCol w:w="1417"/>
        <w:gridCol w:w="709"/>
        <w:gridCol w:w="1844"/>
      </w:tblGrid>
      <w:tr w:rsidR="00DB07B3" w:rsidRPr="00DB07B3" w14:paraId="6F4733B3" w14:textId="77777777" w:rsidTr="001714A5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DB07B3" w:rsidRPr="00DB07B3" w:rsidRDefault="00DB07B3" w:rsidP="00A23713">
            <w:pPr>
              <w:rPr>
                <w:rFonts w:ascii="Verdana" w:hAnsi="Verdana"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720F036B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87BEE58" w:rsidR="00DB07B3" w:rsidRPr="00DB07B3" w:rsidRDefault="006935B2" w:rsidP="00A2371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iCs/>
                <w:sz w:val="16"/>
                <w:szCs w:val="16"/>
              </w:rPr>
              <w:t>P</w:t>
            </w:r>
            <w:r w:rsidR="00DB07B3" w:rsidRPr="00DB07B3">
              <w:rPr>
                <w:rFonts w:ascii="Verdana" w:hAnsi="Verdana"/>
                <w:b/>
                <w:iCs/>
                <w:sz w:val="16"/>
                <w:szCs w:val="16"/>
              </w:rPr>
              <w:t>roducent</w:t>
            </w:r>
            <w:r>
              <w:rPr>
                <w:rFonts w:ascii="Verdana" w:hAnsi="Verdana"/>
                <w:b/>
                <w:iCs/>
                <w:sz w:val="16"/>
                <w:szCs w:val="16"/>
              </w:rPr>
              <w:t xml:space="preserve"> i </w:t>
            </w:r>
            <w:r w:rsidR="00DB07B3" w:rsidRPr="00DB07B3">
              <w:rPr>
                <w:rFonts w:ascii="Verdana" w:hAnsi="Verdana"/>
                <w:b/>
                <w:iCs/>
                <w:sz w:val="16"/>
                <w:szCs w:val="16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0CC06C1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35BF10" w14:textId="60CE0455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B07B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03E00BEA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45CA1B09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33B14397" w14:textId="77777777" w:rsidR="00DB07B3" w:rsidRPr="00DB07B3" w:rsidRDefault="00DB07B3" w:rsidP="00A2371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>[23%]</w:t>
            </w:r>
          </w:p>
          <w:p w14:paraId="327AD8BD" w14:textId="77777777" w:rsidR="00DB07B3" w:rsidRPr="00DB07B3" w:rsidRDefault="00DB07B3" w:rsidP="00A2371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10BC7D5B" w14:textId="77777777" w:rsidR="00DB07B3" w:rsidRPr="00DB07B3" w:rsidRDefault="00DB07B3" w:rsidP="00A2371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>[PLN]</w:t>
            </w:r>
          </w:p>
          <w:p w14:paraId="2A21D723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DB07B3" w:rsidRPr="00DB07B3" w14:paraId="11D069F7" w14:textId="77777777" w:rsidTr="001714A5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A72DAF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39EFA55A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DB07B3" w:rsidRPr="00DB07B3" w:rsidRDefault="00DB07B3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DB07B3" w:rsidRPr="00DB07B3" w14:paraId="7BA69718" w14:textId="77777777" w:rsidTr="001714A5">
        <w:trPr>
          <w:trHeight w:val="327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DB07B3" w:rsidRPr="00DB07B3" w:rsidRDefault="00DB07B3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4DF6227C" w:rsidR="00DB07B3" w:rsidRDefault="00DB07B3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Notebook</w:t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14”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DB07B3" w:rsidRDefault="00DB07B3" w:rsidP="00A23713">
            <w:pPr>
              <w:suppressAutoHyphens/>
              <w:spacing w:after="120"/>
              <w:rPr>
                <w:rFonts w:ascii="Verdana" w:hAnsi="Verdana"/>
                <w:b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16169500" w:rsidR="00DB07B3" w:rsidRDefault="00DB07B3" w:rsidP="00A23713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7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282A" w14:textId="77777777" w:rsidR="00DB07B3" w:rsidRDefault="00DB07B3" w:rsidP="00A23713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5D90710F" w:rsidR="00DB07B3" w:rsidRDefault="00DB07B3" w:rsidP="00A23713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DB07B3" w:rsidRPr="00DB07B3" w:rsidRDefault="00DB07B3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DB07B3" w:rsidRPr="00DB07B3" w:rsidRDefault="00DB07B3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B07B3" w:rsidRPr="00DB07B3" w14:paraId="194B82BA" w14:textId="77777777" w:rsidTr="001714A5">
        <w:trPr>
          <w:trHeight w:val="327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1FFF54" w14:textId="00E2EBEC" w:rsidR="00DB07B3" w:rsidRPr="00DB07B3" w:rsidRDefault="00DB07B3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B07B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2CD5" w14:textId="22AF2214" w:rsidR="00DB07B3" w:rsidRDefault="006935B2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Stacja dokująca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AFC2" w14:textId="77777777" w:rsidR="00DB07B3" w:rsidRPr="00DB07B3" w:rsidRDefault="00DB07B3" w:rsidP="00A23713">
            <w:pPr>
              <w:suppressAutoHyphens/>
              <w:spacing w:after="120"/>
              <w:rPr>
                <w:rFonts w:ascii="Verdana" w:hAnsi="Verdana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127" w14:textId="283677CB" w:rsidR="00DB07B3" w:rsidRDefault="00DB07B3" w:rsidP="00A23713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7 szt</w:t>
            </w:r>
            <w:r w:rsidR="006935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963F" w14:textId="77777777" w:rsidR="00DB07B3" w:rsidRPr="00DB07B3" w:rsidRDefault="00DB07B3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AEC273" w14:textId="16679353" w:rsidR="00DB07B3" w:rsidRPr="00DB07B3" w:rsidRDefault="00DB07B3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669071" w14:textId="77777777" w:rsidR="00DB07B3" w:rsidRPr="00DB07B3" w:rsidRDefault="00DB07B3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C010A6" w14:textId="77777777" w:rsidR="00DB07B3" w:rsidRPr="00DB07B3" w:rsidRDefault="00DB07B3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B07B3" w:rsidRPr="00DB07B3" w14:paraId="753794C8" w14:textId="77777777" w:rsidTr="001714A5">
        <w:trPr>
          <w:trHeight w:val="327"/>
        </w:trPr>
        <w:tc>
          <w:tcPr>
            <w:tcW w:w="609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7E5F57" w14:textId="21E39F3C" w:rsidR="00DB07B3" w:rsidRPr="00DB07B3" w:rsidRDefault="00DB07B3" w:rsidP="00DB07B3">
            <w:pPr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B07B3">
              <w:rPr>
                <w:rFonts w:ascii="Verdana" w:hAnsi="Verdana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8F69EC" w14:textId="6C0FA01D" w:rsidR="00DB07B3" w:rsidRPr="00DB07B3" w:rsidRDefault="00DB07B3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DF5095" w14:textId="77777777" w:rsidR="00DB07B3" w:rsidRPr="00DB07B3" w:rsidRDefault="00DB07B3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2359C4" w14:textId="77777777" w:rsidR="00DB07B3" w:rsidRPr="00DB07B3" w:rsidRDefault="00DB07B3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DD8928D" w14:textId="19D91F4E" w:rsidR="00AA6438" w:rsidRPr="00F65894" w:rsidRDefault="00AA6438" w:rsidP="00AA6438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387AEFB5" w14:textId="3465E13F" w:rsidR="00AA6438" w:rsidRPr="00F65894" w:rsidRDefault="00F65894" w:rsidP="00AA64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="00AA6438"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AA6438"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="00AA6438"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F65894" w:rsidRDefault="00F65894" w:rsidP="00AA6438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="00AA6438"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="00AA6438"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2C5F1CB9" w14:textId="53B47399" w:rsidR="00E47C31" w:rsidRPr="00F65894" w:rsidRDefault="00AA6438" w:rsidP="00AA6438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Vat………………………………………………………………</w:t>
      </w:r>
    </w:p>
    <w:p w14:paraId="60E0C441" w14:textId="5B57AA97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/>
          <w:sz w:val="18"/>
          <w:szCs w:val="18"/>
        </w:rPr>
        <w:t xml:space="preserve">Termin realizacji umowy: </w:t>
      </w:r>
      <w:r w:rsidRPr="00F65894">
        <w:rPr>
          <w:rFonts w:ascii="Verdana" w:hAnsi="Verdana"/>
          <w:bCs/>
          <w:iCs/>
          <w:sz w:val="18"/>
          <w:szCs w:val="18"/>
        </w:rPr>
        <w:t xml:space="preserve">…….. </w:t>
      </w:r>
      <w:r w:rsidRPr="00F65894">
        <w:rPr>
          <w:rFonts w:ascii="Verdana" w:hAnsi="Verdana"/>
          <w:b/>
          <w:iCs/>
          <w:sz w:val="18"/>
          <w:szCs w:val="18"/>
        </w:rPr>
        <w:t>dni</w:t>
      </w:r>
      <w:r w:rsidR="00F65894" w:rsidRPr="00F65894">
        <w:rPr>
          <w:rFonts w:ascii="Verdana" w:hAnsi="Verdana"/>
          <w:bCs/>
          <w:iCs/>
          <w:sz w:val="18"/>
          <w:szCs w:val="18"/>
        </w:rPr>
        <w:t>*)</w:t>
      </w:r>
      <w:r w:rsidRPr="00F65894">
        <w:rPr>
          <w:rFonts w:ascii="Verdana" w:hAnsi="Verdana"/>
          <w:bCs/>
          <w:iCs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od daty podpisania umowy.</w:t>
      </w:r>
      <w:r w:rsidRPr="00F6589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 </w:t>
      </w:r>
      <w:r w:rsidRPr="00F65894">
        <w:rPr>
          <w:rFonts w:ascii="Verdana" w:hAnsi="Verdana"/>
          <w:b/>
          <w:i/>
          <w:iCs/>
          <w:color w:val="000000"/>
          <w:sz w:val="18"/>
          <w:szCs w:val="18"/>
          <w:highlight w:val="yellow"/>
          <w:lang w:eastAsia="zh-CN"/>
        </w:rPr>
        <w:t>(kryterium oceny ofert)</w:t>
      </w:r>
    </w:p>
    <w:p w14:paraId="6B6D04DC" w14:textId="4B82B451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**W przypadku nie podania terminu realizacji, Zamawiający przyjmie maksymalny termin realizacji wskazany w SWZ.  </w:t>
      </w:r>
    </w:p>
    <w:p w14:paraId="713AFFD0" w14:textId="77777777" w:rsidR="00E47C31" w:rsidRPr="00F65894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15859E8B" w:rsidR="00443EE5" w:rsidRPr="00F65894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</w:t>
      </w:r>
      <w:r w:rsidR="00DB07B3">
        <w:rPr>
          <w:rFonts w:ascii="Verdana" w:hAnsi="Verdana"/>
          <w:b/>
          <w:sz w:val="18"/>
          <w:szCs w:val="18"/>
        </w:rPr>
        <w:t xml:space="preserve"> producenta</w:t>
      </w:r>
      <w:r w:rsidRPr="00F65894">
        <w:rPr>
          <w:rFonts w:ascii="Verdana" w:hAnsi="Verdana"/>
          <w:b/>
          <w:sz w:val="18"/>
          <w:szCs w:val="18"/>
        </w:rPr>
        <w:t>:</w:t>
      </w:r>
      <w:r w:rsidRPr="00F65894">
        <w:rPr>
          <w:rFonts w:ascii="Verdana" w:hAnsi="Verdana"/>
          <w:sz w:val="18"/>
          <w:szCs w:val="18"/>
        </w:rPr>
        <w:t xml:space="preserve"> </w:t>
      </w:r>
      <w:r w:rsidR="0071372E">
        <w:rPr>
          <w:rFonts w:ascii="Verdana" w:hAnsi="Verdana"/>
          <w:b/>
          <w:bCs/>
          <w:sz w:val="18"/>
          <w:szCs w:val="18"/>
        </w:rPr>
        <w:t>36</w:t>
      </w:r>
      <w:r w:rsidRPr="00F65894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0B051211" w14:textId="77777777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F65894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967A287" w14:textId="77777777" w:rsidR="003A6C76" w:rsidRDefault="003A6C76" w:rsidP="003A6C76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7214C66B" w14:textId="77777777" w:rsidR="003A6C76" w:rsidRDefault="003A6C76" w:rsidP="003A6C76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63B7C4F2" w14:textId="77777777" w:rsidR="003A6C76" w:rsidRPr="00F65894" w:rsidRDefault="003A6C76" w:rsidP="003A6C76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62CA8F1B" w14:textId="362CB6DC" w:rsidR="00DA273F" w:rsidRPr="00F65894" w:rsidRDefault="00DA273F" w:rsidP="00DB07B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F65894">
        <w:rPr>
          <w:rFonts w:ascii="Verdana" w:hAnsi="Verdana"/>
          <w:sz w:val="18"/>
          <w:szCs w:val="18"/>
          <w:highlight w:val="yellow"/>
        </w:rPr>
        <w:t xml:space="preserve">Oświadczamy, że usługa gwarancyjna  realizowana będzie przez producenta lub autoryzowanego partnera serwisowego producenta </w:t>
      </w:r>
      <w:proofErr w:type="spellStart"/>
      <w:r w:rsidRPr="00F65894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F65894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F6589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F6589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F6589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F6589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F65894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65894">
        <w:rPr>
          <w:rFonts w:ascii="Verdana" w:hAnsi="Verdana"/>
          <w:sz w:val="18"/>
          <w:szCs w:val="18"/>
        </w:rPr>
        <w:t>ych</w:t>
      </w:r>
      <w:proofErr w:type="spellEnd"/>
      <w:r w:rsidRPr="00F65894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F65894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3AB6B3BA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F65894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F6589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F65894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F6589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B7966" w14:textId="77777777" w:rsidR="005032D4" w:rsidRDefault="005032D4">
      <w:r>
        <w:separator/>
      </w:r>
    </w:p>
  </w:endnote>
  <w:endnote w:type="continuationSeparator" w:id="0">
    <w:p w14:paraId="5368F205" w14:textId="77777777" w:rsidR="005032D4" w:rsidRDefault="00503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61379" w14:textId="77777777" w:rsidR="005032D4" w:rsidRDefault="005032D4">
      <w:r>
        <w:separator/>
      </w:r>
    </w:p>
  </w:footnote>
  <w:footnote w:type="continuationSeparator" w:id="0">
    <w:p w14:paraId="7F5E5C8F" w14:textId="77777777" w:rsidR="005032D4" w:rsidRDefault="00503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714A5"/>
    <w:rsid w:val="001801DD"/>
    <w:rsid w:val="0018064E"/>
    <w:rsid w:val="00185405"/>
    <w:rsid w:val="001B0128"/>
    <w:rsid w:val="001C0AF0"/>
    <w:rsid w:val="001D4612"/>
    <w:rsid w:val="00207E98"/>
    <w:rsid w:val="0021193A"/>
    <w:rsid w:val="002133B1"/>
    <w:rsid w:val="00217478"/>
    <w:rsid w:val="00224CB0"/>
    <w:rsid w:val="0023763E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A6C76"/>
    <w:rsid w:val="003B130C"/>
    <w:rsid w:val="003B3017"/>
    <w:rsid w:val="003C2643"/>
    <w:rsid w:val="003D4E15"/>
    <w:rsid w:val="00400BD5"/>
    <w:rsid w:val="00410116"/>
    <w:rsid w:val="00415804"/>
    <w:rsid w:val="0041759F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032D4"/>
    <w:rsid w:val="0052767D"/>
    <w:rsid w:val="005300F1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35B2"/>
    <w:rsid w:val="006975E1"/>
    <w:rsid w:val="006A51C3"/>
    <w:rsid w:val="006A5839"/>
    <w:rsid w:val="006B5853"/>
    <w:rsid w:val="006B733B"/>
    <w:rsid w:val="006C68FE"/>
    <w:rsid w:val="006C6C41"/>
    <w:rsid w:val="006D37DF"/>
    <w:rsid w:val="0071372E"/>
    <w:rsid w:val="00733037"/>
    <w:rsid w:val="00734025"/>
    <w:rsid w:val="00767D03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9E784B"/>
    <w:rsid w:val="009F647A"/>
    <w:rsid w:val="00A0022B"/>
    <w:rsid w:val="00A14312"/>
    <w:rsid w:val="00A24377"/>
    <w:rsid w:val="00A346FE"/>
    <w:rsid w:val="00A47B4D"/>
    <w:rsid w:val="00A5227F"/>
    <w:rsid w:val="00A557A1"/>
    <w:rsid w:val="00A83018"/>
    <w:rsid w:val="00A83495"/>
    <w:rsid w:val="00AA45E1"/>
    <w:rsid w:val="00AA6438"/>
    <w:rsid w:val="00AB0FCA"/>
    <w:rsid w:val="00AB6E39"/>
    <w:rsid w:val="00AD63E6"/>
    <w:rsid w:val="00AE10DF"/>
    <w:rsid w:val="00B33EE5"/>
    <w:rsid w:val="00B629A2"/>
    <w:rsid w:val="00B718A7"/>
    <w:rsid w:val="00B774DC"/>
    <w:rsid w:val="00B92379"/>
    <w:rsid w:val="00BA4436"/>
    <w:rsid w:val="00BB2AC8"/>
    <w:rsid w:val="00BC5ABB"/>
    <w:rsid w:val="00BD4AE2"/>
    <w:rsid w:val="00BF0255"/>
    <w:rsid w:val="00C01F6B"/>
    <w:rsid w:val="00C16C38"/>
    <w:rsid w:val="00C43C78"/>
    <w:rsid w:val="00C460D4"/>
    <w:rsid w:val="00C62107"/>
    <w:rsid w:val="00C65FBD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07B3"/>
    <w:rsid w:val="00DB6E60"/>
    <w:rsid w:val="00DC1500"/>
    <w:rsid w:val="00DC6ACD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10</cp:revision>
  <cp:lastPrinted>2026-06-09T06:12:00Z</cp:lastPrinted>
  <dcterms:created xsi:type="dcterms:W3CDTF">2026-06-02T13:10:00Z</dcterms:created>
  <dcterms:modified xsi:type="dcterms:W3CDTF">2026-06-09T06:21:00Z</dcterms:modified>
</cp:coreProperties>
</file>