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5F0AA" w14:textId="4559AAF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2023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BEAB5D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EE97A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93DB3A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F228F92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64E14B5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A1AF7A8" w14:textId="77777777" w:rsidTr="004F10A0">
        <w:tc>
          <w:tcPr>
            <w:tcW w:w="2269" w:type="dxa"/>
          </w:tcPr>
          <w:p w14:paraId="7C7D07F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3A69E7C" w14:textId="77777777" w:rsidR="00A137C9" w:rsidRPr="00A2540E" w:rsidRDefault="00804D7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4D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Preparaty do żywienie pozajelitowego, z podziałem na 3 zadania: zadanie nr 1, zadanie nr 2, zadanie nr 3.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4D72" w:rsidRPr="00A2540E" w14:paraId="146F1A1F" w14:textId="77777777" w:rsidTr="00DF4245">
        <w:tc>
          <w:tcPr>
            <w:tcW w:w="2269" w:type="dxa"/>
          </w:tcPr>
          <w:p w14:paraId="479B9E21" w14:textId="77777777" w:rsidR="00804D72" w:rsidRPr="00A2540E" w:rsidRDefault="00804D72" w:rsidP="00DF42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80E375F" w14:textId="77777777" w:rsidR="00804D72" w:rsidRPr="00A2540E" w:rsidRDefault="00804D72" w:rsidP="00DF42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4D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DZP-271-23/26</w:t>
            </w:r>
          </w:p>
        </w:tc>
      </w:tr>
    </w:tbl>
    <w:p w14:paraId="0549CC3D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B2D03BE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04D72" w:rsidRPr="00804D7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8F58A1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5DDB7FF" w14:textId="77777777" w:rsidTr="00A137C9">
        <w:tc>
          <w:tcPr>
            <w:tcW w:w="617" w:type="dxa"/>
            <w:vAlign w:val="center"/>
          </w:tcPr>
          <w:p w14:paraId="4EBF1D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14D8914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34915F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9A37A66" w14:textId="77777777" w:rsidTr="00A137C9">
        <w:tc>
          <w:tcPr>
            <w:tcW w:w="617" w:type="dxa"/>
            <w:vAlign w:val="center"/>
          </w:tcPr>
          <w:p w14:paraId="15E87BB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12DFF42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34A644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D326A90" w14:textId="77777777" w:rsidTr="00A137C9">
        <w:tc>
          <w:tcPr>
            <w:tcW w:w="617" w:type="dxa"/>
            <w:vAlign w:val="center"/>
          </w:tcPr>
          <w:p w14:paraId="3F9B97D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4F1BCA9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783826B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22EEAC2" w14:textId="1C012432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04D72" w:rsidRPr="00804D72">
        <w:rPr>
          <w:rFonts w:ascii="Arial" w:hAnsi="Arial" w:cs="Arial"/>
          <w:sz w:val="24"/>
          <w:szCs w:val="24"/>
        </w:rPr>
        <w:t>(t.j.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E697CF8" w14:textId="77777777" w:rsidTr="00A137C9">
        <w:tc>
          <w:tcPr>
            <w:tcW w:w="617" w:type="dxa"/>
            <w:vAlign w:val="center"/>
          </w:tcPr>
          <w:p w14:paraId="4CF0E3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50471E5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364D5C3" w14:textId="61CDD232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749F1381" w14:textId="77777777" w:rsidTr="00A137C9">
        <w:tc>
          <w:tcPr>
            <w:tcW w:w="617" w:type="dxa"/>
            <w:vAlign w:val="center"/>
          </w:tcPr>
          <w:p w14:paraId="0FEC1BD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6FF520E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9FD472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B0177B7" w14:textId="77777777" w:rsidTr="00A137C9">
        <w:tc>
          <w:tcPr>
            <w:tcW w:w="617" w:type="dxa"/>
            <w:vAlign w:val="center"/>
          </w:tcPr>
          <w:p w14:paraId="15BC3D7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718FC78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3E6DEE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25A8BB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6AF867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4060EE5" w14:textId="77777777" w:rsidTr="004F10A0">
        <w:tc>
          <w:tcPr>
            <w:tcW w:w="2660" w:type="dxa"/>
          </w:tcPr>
          <w:p w14:paraId="36C71F0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FF5E6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D4D0EF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96039E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B9A9EB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C7FB7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04D7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7762FC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C97B4" w14:textId="77777777" w:rsidR="00B62E61" w:rsidRDefault="00B62E61" w:rsidP="00025386">
      <w:pPr>
        <w:spacing w:after="0" w:line="240" w:lineRule="auto"/>
      </w:pPr>
      <w:r>
        <w:separator/>
      </w:r>
    </w:p>
  </w:endnote>
  <w:endnote w:type="continuationSeparator" w:id="0">
    <w:p w14:paraId="033ABBEF" w14:textId="77777777" w:rsidR="00B62E61" w:rsidRDefault="00B62E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4A685" w14:textId="77777777" w:rsidR="00804D72" w:rsidRDefault="00804D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DD07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6E4F6A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1311E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A2153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74849" w14:textId="77777777" w:rsidR="00804D72" w:rsidRDefault="00804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93E81" w14:textId="77777777" w:rsidR="00B62E61" w:rsidRDefault="00B62E61" w:rsidP="00025386">
      <w:pPr>
        <w:spacing w:after="0" w:line="240" w:lineRule="auto"/>
      </w:pPr>
      <w:r>
        <w:separator/>
      </w:r>
    </w:p>
  </w:footnote>
  <w:footnote w:type="continuationSeparator" w:id="0">
    <w:p w14:paraId="2699F4F5" w14:textId="77777777" w:rsidR="00B62E61" w:rsidRDefault="00B62E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8F1E9" w14:textId="77777777" w:rsidR="00804D72" w:rsidRDefault="00804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B0459" w14:textId="77777777" w:rsidR="00804D72" w:rsidRDefault="00804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B7C8F" w14:textId="77777777" w:rsidR="00804D72" w:rsidRDefault="00804D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67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E61"/>
    <w:rsid w:val="00025386"/>
    <w:rsid w:val="000423B9"/>
    <w:rsid w:val="00053927"/>
    <w:rsid w:val="00084786"/>
    <w:rsid w:val="0016158F"/>
    <w:rsid w:val="001C2314"/>
    <w:rsid w:val="00213980"/>
    <w:rsid w:val="0024648D"/>
    <w:rsid w:val="00320232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04D72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2E61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1CE96A"/>
  <w15:chartTrackingRefBased/>
  <w15:docId w15:val="{6C478950-8D2D-4AE0-89A9-4C8B6196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2026-06-15T11:26:00Z</dcterms:created>
  <dcterms:modified xsi:type="dcterms:W3CDTF">2026-06-15T11:26:00Z</dcterms:modified>
</cp:coreProperties>
</file>