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718FB" w14:textId="0F7F957B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32EB0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2E6138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F87DA51" w14:textId="77777777" w:rsidR="00B95C96" w:rsidRPr="0012157F" w:rsidRDefault="00551D7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51D77">
        <w:rPr>
          <w:rFonts w:ascii="Arial" w:hAnsi="Arial" w:cs="Arial"/>
        </w:rPr>
        <w:t>Szpital Specjalistyczny im. Stefana Żeromskiego SPZOZ w Krakowie</w:t>
      </w:r>
    </w:p>
    <w:p w14:paraId="59CF18B6" w14:textId="77777777" w:rsidR="00B95C96" w:rsidRPr="0012157F" w:rsidRDefault="00551D7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51D77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551D77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8F3DC4D" w14:textId="77777777" w:rsidR="00B95C96" w:rsidRDefault="00551D7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51D77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551D77">
        <w:rPr>
          <w:rFonts w:ascii="Arial" w:hAnsi="Arial" w:cs="Arial"/>
        </w:rPr>
        <w:t>Kraków</w:t>
      </w:r>
    </w:p>
    <w:p w14:paraId="3E575C2D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877FAE5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DE10725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36817DF" w14:textId="77777777" w:rsidTr="006C3667">
        <w:tc>
          <w:tcPr>
            <w:tcW w:w="2800" w:type="dxa"/>
          </w:tcPr>
          <w:p w14:paraId="6CDBFC1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E63F77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19981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EBF6C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773C17D5" w14:textId="77777777" w:rsidTr="006C3667">
        <w:tc>
          <w:tcPr>
            <w:tcW w:w="2800" w:type="dxa"/>
          </w:tcPr>
          <w:p w14:paraId="7B68BA72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C5B21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4E980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2B9691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6B3A71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1D77" w:rsidRPr="0012157F" w14:paraId="199A1093" w14:textId="77777777" w:rsidTr="00777441">
        <w:tc>
          <w:tcPr>
            <w:tcW w:w="9104" w:type="dxa"/>
            <w:shd w:val="clear" w:color="auto" w:fill="D9D9D9"/>
          </w:tcPr>
          <w:p w14:paraId="47ADE8D4" w14:textId="77777777" w:rsidR="00551D77" w:rsidRPr="0012157F" w:rsidRDefault="00551D77" w:rsidP="0077744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5C9D671" w14:textId="77777777" w:rsidR="00551D77" w:rsidRPr="00094F76" w:rsidRDefault="00551D77" w:rsidP="0077744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51D7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51D7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51D77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B34AD8D" w14:textId="77777777" w:rsidR="00551D77" w:rsidRPr="0017574D" w:rsidRDefault="00551D77" w:rsidP="0077744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7B51958" w14:textId="5FDB051D" w:rsidR="00551D77" w:rsidRPr="002C3302" w:rsidRDefault="00551D77" w:rsidP="00F53BF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67A957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C3F92C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376D66C" w14:textId="77777777" w:rsidTr="006C3667">
        <w:tc>
          <w:tcPr>
            <w:tcW w:w="2269" w:type="dxa"/>
          </w:tcPr>
          <w:p w14:paraId="643B071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78CE696" w14:textId="77777777" w:rsidR="00B95C96" w:rsidRPr="00A2540E" w:rsidRDefault="00551D7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1D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Preparaty do żywienie pozajelitowego, z podziałem na 3 zadania: zadanie nr 1, zadanie nr 2, zadanie nr </w:t>
            </w:r>
            <w:proofErr w:type="gramStart"/>
            <w:r w:rsidRPr="00551D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551D77" w:rsidRPr="00A2540E" w14:paraId="43FB3F06" w14:textId="77777777" w:rsidTr="00777441">
        <w:tc>
          <w:tcPr>
            <w:tcW w:w="2269" w:type="dxa"/>
          </w:tcPr>
          <w:p w14:paraId="010C9D1E" w14:textId="77777777" w:rsidR="00551D77" w:rsidRPr="00A2540E" w:rsidRDefault="00551D77" w:rsidP="0077744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F43DFF" w14:textId="77777777" w:rsidR="00551D77" w:rsidRPr="00A2540E" w:rsidRDefault="00551D77" w:rsidP="0077744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1D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DZP-271-23/26</w:t>
            </w:r>
          </w:p>
        </w:tc>
      </w:tr>
    </w:tbl>
    <w:p w14:paraId="18AD90E4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59C27C9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551D77" w:rsidRPr="00551D7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2AF2342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DE8B449" w14:textId="550FF29B" w:rsidR="00F53BFF" w:rsidRDefault="00F53BFF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73E881A0" w14:textId="3593B08C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 w:rsidR="00F53BFF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F53BFF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E720A51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80297C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685524E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25E423A7" w14:textId="77777777" w:rsidR="00C90B4D" w:rsidRDefault="00C90B4D" w:rsidP="00F53BFF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C389050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105345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FB4C67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52DADAC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46C8A6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6BBF1FD" w14:textId="77777777" w:rsidTr="006C3667">
        <w:tc>
          <w:tcPr>
            <w:tcW w:w="2660" w:type="dxa"/>
          </w:tcPr>
          <w:p w14:paraId="0306996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F38450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CBE2A3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66661B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BE716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108B4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51D7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3F76E3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237B0" w14:textId="77777777" w:rsidR="001B5686" w:rsidRDefault="001B5686" w:rsidP="0038231F">
      <w:pPr>
        <w:spacing w:after="0" w:line="240" w:lineRule="auto"/>
      </w:pPr>
      <w:r>
        <w:separator/>
      </w:r>
    </w:p>
  </w:endnote>
  <w:endnote w:type="continuationSeparator" w:id="0">
    <w:p w14:paraId="61E6C868" w14:textId="77777777" w:rsidR="001B5686" w:rsidRDefault="001B56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BB6A2" w14:textId="77777777" w:rsidR="00551D77" w:rsidRDefault="00551D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56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E8194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F9AA6" w14:textId="77777777" w:rsidR="00551D77" w:rsidRDefault="00551D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76E40" w14:textId="77777777" w:rsidR="001B5686" w:rsidRDefault="001B5686" w:rsidP="0038231F">
      <w:pPr>
        <w:spacing w:after="0" w:line="240" w:lineRule="auto"/>
      </w:pPr>
      <w:r>
        <w:separator/>
      </w:r>
    </w:p>
  </w:footnote>
  <w:footnote w:type="continuationSeparator" w:id="0">
    <w:p w14:paraId="4490CC2F" w14:textId="77777777" w:rsidR="001B5686" w:rsidRDefault="001B56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7D91F" w14:textId="77777777" w:rsidR="00551D77" w:rsidRDefault="00551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2E717" w14:textId="77777777" w:rsidR="00551D77" w:rsidRDefault="00551D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D6233" w14:textId="77777777" w:rsidR="00551D77" w:rsidRDefault="00551D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761343">
    <w:abstractNumId w:val="12"/>
  </w:num>
  <w:num w:numId="2" w16cid:durableId="2060201781">
    <w:abstractNumId w:val="0"/>
  </w:num>
  <w:num w:numId="3" w16cid:durableId="999772216">
    <w:abstractNumId w:val="11"/>
  </w:num>
  <w:num w:numId="4" w16cid:durableId="1224834456">
    <w:abstractNumId w:val="16"/>
  </w:num>
  <w:num w:numId="5" w16cid:durableId="17125676">
    <w:abstractNumId w:val="13"/>
  </w:num>
  <w:num w:numId="6" w16cid:durableId="1038817532">
    <w:abstractNumId w:val="10"/>
  </w:num>
  <w:num w:numId="7" w16cid:durableId="757822623">
    <w:abstractNumId w:val="1"/>
  </w:num>
  <w:num w:numId="8" w16cid:durableId="1209680789">
    <w:abstractNumId w:val="6"/>
  </w:num>
  <w:num w:numId="9" w16cid:durableId="2056661218">
    <w:abstractNumId w:val="4"/>
  </w:num>
  <w:num w:numId="10" w16cid:durableId="563103359">
    <w:abstractNumId w:val="7"/>
  </w:num>
  <w:num w:numId="11" w16cid:durableId="677005189">
    <w:abstractNumId w:val="5"/>
  </w:num>
  <w:num w:numId="12" w16cid:durableId="21636913">
    <w:abstractNumId w:val="9"/>
  </w:num>
  <w:num w:numId="13" w16cid:durableId="1031952267">
    <w:abstractNumId w:val="3"/>
  </w:num>
  <w:num w:numId="14" w16cid:durableId="884830005">
    <w:abstractNumId w:val="2"/>
  </w:num>
  <w:num w:numId="15" w16cid:durableId="214246890">
    <w:abstractNumId w:val="15"/>
  </w:num>
  <w:num w:numId="16" w16cid:durableId="1144540032">
    <w:abstractNumId w:val="8"/>
  </w:num>
  <w:num w:numId="17" w16cid:durableId="8193426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68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5686"/>
    <w:rsid w:val="001C6945"/>
    <w:rsid w:val="001F027E"/>
    <w:rsid w:val="00203A40"/>
    <w:rsid w:val="00204C24"/>
    <w:rsid w:val="002168A8"/>
    <w:rsid w:val="002176AC"/>
    <w:rsid w:val="00232DF0"/>
    <w:rsid w:val="00232EB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1D77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12F0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9656E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239A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3BFF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B340A"/>
  <w15:docId w15:val="{870DC485-A31C-459C-8DAB-5F46D45C2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5</cp:revision>
  <cp:lastPrinted>2026-06-15T11:44:00Z</cp:lastPrinted>
  <dcterms:created xsi:type="dcterms:W3CDTF">2026-06-12T10:34:00Z</dcterms:created>
  <dcterms:modified xsi:type="dcterms:W3CDTF">2026-06-15T11:44:00Z</dcterms:modified>
</cp:coreProperties>
</file>