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BB80F" w14:textId="77777777" w:rsidR="00986737" w:rsidRPr="009432A1" w:rsidRDefault="00E469A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469A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469A3">
        <w:rPr>
          <w:rFonts w:ascii="Arial" w:hAnsi="Arial" w:cs="Arial"/>
          <w:sz w:val="24"/>
          <w:szCs w:val="24"/>
        </w:rPr>
        <w:t>2026-06-11</w:t>
      </w:r>
    </w:p>
    <w:p w14:paraId="7940DB8E" w14:textId="77777777" w:rsidR="00986737" w:rsidRPr="009432A1" w:rsidRDefault="00E469A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69A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833DB0F" w14:textId="77777777" w:rsidR="00986737" w:rsidRPr="009432A1" w:rsidRDefault="00E469A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E469A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469A3">
        <w:rPr>
          <w:rFonts w:ascii="Arial" w:hAnsi="Arial" w:cs="Arial"/>
          <w:sz w:val="24"/>
          <w:szCs w:val="24"/>
        </w:rPr>
        <w:t>66</w:t>
      </w:r>
    </w:p>
    <w:p w14:paraId="0867ADB0" w14:textId="77777777" w:rsidR="00986737" w:rsidRPr="009432A1" w:rsidRDefault="00E469A3" w:rsidP="00986737">
      <w:pPr>
        <w:rPr>
          <w:rFonts w:ascii="Arial" w:hAnsi="Arial" w:cs="Arial"/>
          <w:sz w:val="24"/>
          <w:szCs w:val="24"/>
        </w:rPr>
      </w:pPr>
      <w:r w:rsidRPr="00E469A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469A3">
        <w:rPr>
          <w:rFonts w:ascii="Arial" w:hAnsi="Arial" w:cs="Arial"/>
          <w:sz w:val="24"/>
          <w:szCs w:val="24"/>
        </w:rPr>
        <w:t>Kraków</w:t>
      </w:r>
    </w:p>
    <w:p w14:paraId="0C7EE73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7A191A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50F5A10" w14:textId="52E929D2" w:rsidR="00F75118" w:rsidRPr="00F75118" w:rsidRDefault="00F75118" w:rsidP="00986737">
      <w:pPr>
        <w:spacing w:after="600"/>
        <w:jc w:val="both"/>
        <w:rPr>
          <w:bCs/>
          <w:sz w:val="24"/>
          <w:szCs w:val="24"/>
        </w:rPr>
      </w:pPr>
      <w:r w:rsidRPr="00F75118">
        <w:rPr>
          <w:rFonts w:ascii="Arial" w:hAnsi="Arial" w:cs="Arial"/>
          <w:bCs/>
          <w:sz w:val="24"/>
          <w:szCs w:val="24"/>
        </w:rPr>
        <w:t>DZP-271-19/26-</w:t>
      </w:r>
      <w:r w:rsidR="00F25652">
        <w:rPr>
          <w:rFonts w:ascii="Arial" w:hAnsi="Arial" w:cs="Arial"/>
          <w:bCs/>
          <w:sz w:val="24"/>
          <w:szCs w:val="24"/>
        </w:rPr>
        <w:t>642.UG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D270BA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21E3A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DF7EAC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AF6A29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726F309" w14:textId="77777777" w:rsidTr="005A632E">
        <w:tc>
          <w:tcPr>
            <w:tcW w:w="2269" w:type="dxa"/>
          </w:tcPr>
          <w:p w14:paraId="22C873F1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F14AC67" w14:textId="77777777" w:rsidR="00986737" w:rsidRPr="004E4B64" w:rsidRDefault="00E469A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69A3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odbioru i </w:t>
            </w:r>
            <w:proofErr w:type="spellStart"/>
            <w:r w:rsidRPr="00E469A3">
              <w:rPr>
                <w:rFonts w:ascii="Arial" w:hAnsi="Arial" w:cs="Arial"/>
                <w:bCs/>
                <w:sz w:val="24"/>
                <w:szCs w:val="24"/>
              </w:rPr>
              <w:t>wywózu</w:t>
            </w:r>
            <w:proofErr w:type="spellEnd"/>
            <w:r w:rsidRPr="00E469A3">
              <w:rPr>
                <w:rFonts w:ascii="Arial" w:hAnsi="Arial" w:cs="Arial"/>
                <w:bCs/>
                <w:sz w:val="24"/>
                <w:szCs w:val="24"/>
              </w:rPr>
              <w:t xml:space="preserve"> z zagospodarowaniem </w:t>
            </w:r>
            <w:proofErr w:type="spellStart"/>
            <w:r w:rsidRPr="00E469A3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469A3" w:rsidRPr="004E4B64" w14:paraId="3D20E590" w14:textId="77777777" w:rsidTr="005A1BFF">
        <w:tc>
          <w:tcPr>
            <w:tcW w:w="2269" w:type="dxa"/>
          </w:tcPr>
          <w:p w14:paraId="0C4697C9" w14:textId="77777777" w:rsidR="00E469A3" w:rsidRPr="004E4B64" w:rsidRDefault="00E469A3" w:rsidP="005A1B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B39A2A2" w14:textId="77777777" w:rsidR="00E469A3" w:rsidRPr="004E4B64" w:rsidRDefault="00E469A3" w:rsidP="005A1B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69A3">
              <w:rPr>
                <w:rFonts w:ascii="Arial" w:hAnsi="Arial" w:cs="Arial"/>
                <w:bCs/>
                <w:sz w:val="24"/>
                <w:szCs w:val="24"/>
              </w:rPr>
              <w:t>DZP-271-19/26</w:t>
            </w:r>
          </w:p>
        </w:tc>
      </w:tr>
    </w:tbl>
    <w:p w14:paraId="32138E7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34C69AE" w14:textId="4C29522B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469A3" w:rsidRPr="00E469A3">
        <w:rPr>
          <w:rFonts w:ascii="Arial" w:hAnsi="Arial" w:cs="Arial"/>
          <w:sz w:val="24"/>
          <w:szCs w:val="24"/>
        </w:rPr>
        <w:t>(</w:t>
      </w:r>
      <w:proofErr w:type="spellStart"/>
      <w:r w:rsidR="00E469A3" w:rsidRPr="00E469A3">
        <w:rPr>
          <w:rFonts w:ascii="Arial" w:hAnsi="Arial" w:cs="Arial"/>
          <w:sz w:val="24"/>
          <w:szCs w:val="24"/>
        </w:rPr>
        <w:t>t.j</w:t>
      </w:r>
      <w:proofErr w:type="spellEnd"/>
      <w:r w:rsidR="00E469A3" w:rsidRPr="00E469A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469A3" w:rsidRPr="00E469A3">
        <w:rPr>
          <w:rFonts w:ascii="Arial" w:hAnsi="Arial" w:cs="Arial"/>
          <w:sz w:val="24"/>
          <w:szCs w:val="24"/>
        </w:rPr>
        <w:t>p</w:t>
      </w:r>
      <w:r w:rsidR="00F75118">
        <w:rPr>
          <w:rFonts w:ascii="Arial" w:hAnsi="Arial" w:cs="Arial"/>
          <w:sz w:val="24"/>
          <w:szCs w:val="24"/>
        </w:rPr>
        <w:t>óź</w:t>
      </w:r>
      <w:r w:rsidR="00E469A3" w:rsidRPr="00E469A3">
        <w:rPr>
          <w:rFonts w:ascii="Arial" w:hAnsi="Arial" w:cs="Arial"/>
          <w:sz w:val="24"/>
          <w:szCs w:val="24"/>
        </w:rPr>
        <w:t>n</w:t>
      </w:r>
      <w:proofErr w:type="spellEnd"/>
      <w:r w:rsidR="00E469A3" w:rsidRPr="00E469A3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57F0FE1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469A3" w:rsidRPr="00E469A3">
        <w:rPr>
          <w:rFonts w:ascii="Arial" w:hAnsi="Arial" w:cs="Arial"/>
          <w:sz w:val="24"/>
          <w:szCs w:val="24"/>
        </w:rPr>
        <w:t>11/06/2026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469A3" w:rsidRPr="00E469A3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381A2C0" w14:textId="77777777" w:rsidTr="00F75118">
        <w:tc>
          <w:tcPr>
            <w:tcW w:w="1276" w:type="dxa"/>
            <w:shd w:val="clear" w:color="auto" w:fill="F2F2F2"/>
            <w:vAlign w:val="center"/>
          </w:tcPr>
          <w:p w14:paraId="4690F22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1A6534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4D4A7F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D3CE09D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469A3" w:rsidRPr="00BB547B" w14:paraId="56153519" w14:textId="77777777" w:rsidTr="00F75118">
        <w:tc>
          <w:tcPr>
            <w:tcW w:w="1276" w:type="dxa"/>
            <w:vAlign w:val="center"/>
          </w:tcPr>
          <w:p w14:paraId="4F4D9709" w14:textId="77777777" w:rsidR="00E469A3" w:rsidRPr="00986737" w:rsidRDefault="00E469A3" w:rsidP="005A1BF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EA814B3" w14:textId="77777777" w:rsidR="00E469A3" w:rsidRPr="00986737" w:rsidRDefault="00E469A3" w:rsidP="005A1BF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E034C8F" w14:textId="77777777" w:rsidR="00995F03" w:rsidRDefault="00995F03" w:rsidP="005A1BF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412F0E77" w14:textId="4C193496" w:rsidR="00E469A3" w:rsidRPr="00986737" w:rsidRDefault="00E469A3" w:rsidP="005A1BF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ECO-ABC Sp. z o. o.</w:t>
            </w:r>
          </w:p>
          <w:p w14:paraId="454AB363" w14:textId="77777777" w:rsidR="00E469A3" w:rsidRPr="00986737" w:rsidRDefault="00E469A3" w:rsidP="005A1BFF">
            <w:pPr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69A3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A13718" w14:textId="77777777" w:rsidR="00E469A3" w:rsidRDefault="00E469A3" w:rsidP="005A1B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69A3">
              <w:rPr>
                <w:rFonts w:ascii="Arial" w:hAnsi="Arial" w:cs="Arial"/>
                <w:sz w:val="24"/>
                <w:szCs w:val="24"/>
              </w:rPr>
              <w:t>Bełchatów</w:t>
            </w:r>
          </w:p>
          <w:p w14:paraId="18D52ED6" w14:textId="77777777" w:rsidR="00995F03" w:rsidRDefault="00995F03" w:rsidP="005A1B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ECO CLEAN ENERGY S.A.</w:t>
            </w:r>
          </w:p>
          <w:p w14:paraId="6D804C88" w14:textId="77777777" w:rsidR="00995F03" w:rsidRDefault="00995F03" w:rsidP="005A1B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Przemysłowa 7</w:t>
            </w:r>
          </w:p>
          <w:p w14:paraId="5DD0B3BB" w14:textId="40618613" w:rsidR="00995F03" w:rsidRPr="00986737" w:rsidRDefault="00995F03" w:rsidP="005A1B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2A8BF3D0" w14:textId="77777777" w:rsidR="00E469A3" w:rsidRPr="00986737" w:rsidRDefault="00E469A3" w:rsidP="005A1BF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2 328 212.16 zł</w:t>
            </w:r>
          </w:p>
        </w:tc>
      </w:tr>
      <w:tr w:rsidR="00E469A3" w:rsidRPr="00BB547B" w14:paraId="7EB827C4" w14:textId="77777777" w:rsidTr="00F75118">
        <w:tc>
          <w:tcPr>
            <w:tcW w:w="1276" w:type="dxa"/>
            <w:vAlign w:val="center"/>
          </w:tcPr>
          <w:p w14:paraId="06A2E550" w14:textId="77777777" w:rsidR="00E469A3" w:rsidRPr="00986737" w:rsidRDefault="00E469A3" w:rsidP="005A1BF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243F0C0" w14:textId="77777777" w:rsidR="00E469A3" w:rsidRPr="00986737" w:rsidRDefault="00E469A3" w:rsidP="005A1BF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7377C28C" w14:textId="5E2E8B31" w:rsidR="00E469A3" w:rsidRPr="00986737" w:rsidRDefault="00995F03" w:rsidP="005A1BF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E469A3" w:rsidRPr="00E469A3">
              <w:rPr>
                <w:rFonts w:ascii="Arial" w:hAnsi="Arial" w:cs="Arial"/>
                <w:sz w:val="24"/>
                <w:szCs w:val="24"/>
              </w:rPr>
              <w:lastRenderedPageBreak/>
              <w:t>ECO-ABC Sp. z o. o.</w:t>
            </w:r>
          </w:p>
          <w:p w14:paraId="546F7C07" w14:textId="77777777" w:rsidR="00E469A3" w:rsidRPr="00986737" w:rsidRDefault="00E469A3" w:rsidP="005A1BFF">
            <w:pPr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69A3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AB07AF" w14:textId="77777777" w:rsidR="00E469A3" w:rsidRDefault="00E469A3" w:rsidP="005A1B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97-400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69A3">
              <w:rPr>
                <w:rFonts w:ascii="Arial" w:hAnsi="Arial" w:cs="Arial"/>
                <w:sz w:val="24"/>
                <w:szCs w:val="24"/>
              </w:rPr>
              <w:t>Bełchatów</w:t>
            </w:r>
          </w:p>
          <w:p w14:paraId="7D5291F9" w14:textId="77777777" w:rsidR="00995F03" w:rsidRDefault="00995F03" w:rsidP="00995F0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ECO CLEAN ENERGY S.A.</w:t>
            </w:r>
          </w:p>
          <w:p w14:paraId="63B6EFA5" w14:textId="77777777" w:rsidR="00995F03" w:rsidRDefault="00995F03" w:rsidP="00995F0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Przemysłowa 7</w:t>
            </w:r>
          </w:p>
          <w:p w14:paraId="53F60C75" w14:textId="7C14863F" w:rsidR="00995F03" w:rsidRPr="00986737" w:rsidRDefault="00995F03" w:rsidP="00995F0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2148BE45" w14:textId="77777777" w:rsidR="00E469A3" w:rsidRPr="00986737" w:rsidRDefault="00E469A3" w:rsidP="005A1BF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lastRenderedPageBreak/>
              <w:t>26 244.65 zł</w:t>
            </w:r>
          </w:p>
        </w:tc>
      </w:tr>
      <w:tr w:rsidR="00E469A3" w:rsidRPr="00BB547B" w14:paraId="0040AB58" w14:textId="77777777" w:rsidTr="00F75118">
        <w:tc>
          <w:tcPr>
            <w:tcW w:w="1276" w:type="dxa"/>
            <w:vAlign w:val="center"/>
          </w:tcPr>
          <w:p w14:paraId="79DA8E13" w14:textId="77777777" w:rsidR="00E469A3" w:rsidRPr="00986737" w:rsidRDefault="00E469A3" w:rsidP="005A1BF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089631E" w14:textId="77777777" w:rsidR="00E469A3" w:rsidRPr="00986737" w:rsidRDefault="00E469A3" w:rsidP="005A1BF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1AC453F" w14:textId="4124E915" w:rsidR="00E469A3" w:rsidRPr="00986737" w:rsidRDefault="00317E58" w:rsidP="005A1BF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E469A3" w:rsidRPr="00E469A3">
              <w:rPr>
                <w:rFonts w:ascii="Arial" w:hAnsi="Arial" w:cs="Arial"/>
                <w:sz w:val="24"/>
                <w:szCs w:val="24"/>
              </w:rPr>
              <w:t xml:space="preserve">REMONDIS </w:t>
            </w:r>
            <w:proofErr w:type="spellStart"/>
            <w:r w:rsidR="00E469A3" w:rsidRPr="00E469A3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="00E469A3" w:rsidRPr="00E469A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8E96971" w14:textId="77777777" w:rsidR="00E469A3" w:rsidRPr="00986737" w:rsidRDefault="00E469A3" w:rsidP="005A1BFF">
            <w:pPr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Puszkina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69A3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76308B" w14:textId="77777777" w:rsidR="00E469A3" w:rsidRDefault="00E469A3" w:rsidP="005A1B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42-530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69A3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  <w:p w14:paraId="29338A09" w14:textId="77777777" w:rsidR="004060FA" w:rsidRDefault="004060FA" w:rsidP="005A1B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 xml:space="preserve">REMONDIS </w:t>
            </w:r>
            <w:proofErr w:type="spellStart"/>
            <w:r w:rsidRPr="00E469A3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Pr="00E469A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Chrzanów </w:t>
            </w:r>
            <w:r w:rsidRPr="00E469A3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521F7D77" w14:textId="77777777" w:rsidR="004060FA" w:rsidRDefault="004060FA" w:rsidP="005A1B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Powstańców Styczniowych 9</w:t>
            </w:r>
          </w:p>
          <w:p w14:paraId="7D7EC892" w14:textId="3CFC7816" w:rsidR="004060FA" w:rsidRPr="00986737" w:rsidRDefault="004060FA" w:rsidP="005A1BF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32-500 Chrzanów</w:t>
            </w:r>
          </w:p>
        </w:tc>
        <w:tc>
          <w:tcPr>
            <w:tcW w:w="2551" w:type="dxa"/>
            <w:vAlign w:val="center"/>
          </w:tcPr>
          <w:p w14:paraId="03E195E9" w14:textId="77777777" w:rsidR="00E469A3" w:rsidRPr="00986737" w:rsidRDefault="00E469A3" w:rsidP="005A1BF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9A3">
              <w:rPr>
                <w:rFonts w:ascii="Arial" w:hAnsi="Arial" w:cs="Arial"/>
                <w:sz w:val="24"/>
                <w:szCs w:val="24"/>
              </w:rPr>
              <w:t>2 976 575.04 zł</w:t>
            </w:r>
          </w:p>
        </w:tc>
      </w:tr>
    </w:tbl>
    <w:p w14:paraId="4BF9FC13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3792989" w14:textId="77777777" w:rsidR="00BD325B" w:rsidRDefault="00BD325B" w:rsidP="00BD325B">
      <w:pPr>
        <w:pStyle w:val="Tekstpodstawowy"/>
        <w:spacing w:before="600" w:after="480"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D325B">
        <w:rPr>
          <w:rFonts w:ascii="Arial" w:hAnsi="Arial" w:cs="Arial"/>
          <w:i/>
          <w:szCs w:val="24"/>
        </w:rPr>
        <w:t>Dyrektor Szpitala</w:t>
      </w:r>
    </w:p>
    <w:p w14:paraId="36FD153D" w14:textId="0CD71CD1" w:rsidR="00BD325B" w:rsidRPr="00BD325B" w:rsidRDefault="00BD325B" w:rsidP="00BD325B">
      <w:pPr>
        <w:pStyle w:val="Tekstpodstawowy"/>
        <w:spacing w:before="600" w:after="480"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D325B">
        <w:rPr>
          <w:rFonts w:ascii="Arial" w:hAnsi="Arial" w:cs="Arial"/>
          <w:i/>
          <w:szCs w:val="24"/>
        </w:rPr>
        <w:t xml:space="preserve">dr n. o </w:t>
      </w:r>
      <w:proofErr w:type="spellStart"/>
      <w:r w:rsidRPr="00BD325B">
        <w:rPr>
          <w:rFonts w:ascii="Arial" w:hAnsi="Arial" w:cs="Arial"/>
          <w:i/>
          <w:szCs w:val="24"/>
        </w:rPr>
        <w:t>zdr</w:t>
      </w:r>
      <w:proofErr w:type="spellEnd"/>
      <w:r w:rsidRPr="00BD325B">
        <w:rPr>
          <w:rFonts w:ascii="Arial" w:hAnsi="Arial" w:cs="Arial"/>
          <w:i/>
          <w:szCs w:val="24"/>
        </w:rPr>
        <w:t>. Jacek Żak</w:t>
      </w:r>
    </w:p>
    <w:p w14:paraId="1F02E84C" w14:textId="77777777" w:rsidR="00BD325B" w:rsidRPr="00BB547B" w:rsidRDefault="00BD325B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BD325B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1DD04" w14:textId="77777777" w:rsidR="00451E85" w:rsidRDefault="00451E85">
      <w:r>
        <w:separator/>
      </w:r>
    </w:p>
  </w:endnote>
  <w:endnote w:type="continuationSeparator" w:id="0">
    <w:p w14:paraId="34517D2D" w14:textId="77777777" w:rsidR="00451E85" w:rsidRDefault="0045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820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C1ED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A81CB" w14:textId="77777777" w:rsidR="00986737" w:rsidRPr="00986737" w:rsidRDefault="00BD325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FBC13F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8D21A9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2E0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850AC2" w14:textId="77777777" w:rsidR="009F189D" w:rsidRDefault="009F189D">
    <w:pPr>
      <w:pStyle w:val="Stopka"/>
      <w:tabs>
        <w:tab w:val="clear" w:pos="4536"/>
      </w:tabs>
      <w:jc w:val="center"/>
    </w:pPr>
  </w:p>
  <w:p w14:paraId="20FA624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50ED0" w14:textId="77777777" w:rsidR="00451E85" w:rsidRDefault="00451E85">
      <w:r>
        <w:separator/>
      </w:r>
    </w:p>
  </w:footnote>
  <w:footnote w:type="continuationSeparator" w:id="0">
    <w:p w14:paraId="64BBCFD4" w14:textId="77777777" w:rsidR="00451E85" w:rsidRDefault="00451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48FB3" w14:textId="77777777" w:rsidR="00E469A3" w:rsidRDefault="00E469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376EC" w14:textId="77777777" w:rsidR="00E469A3" w:rsidRDefault="00E469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3058" w14:textId="77777777" w:rsidR="00E469A3" w:rsidRDefault="00E469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E85"/>
    <w:rsid w:val="00007727"/>
    <w:rsid w:val="00017720"/>
    <w:rsid w:val="00035488"/>
    <w:rsid w:val="000D7F25"/>
    <w:rsid w:val="000E00E5"/>
    <w:rsid w:val="00173B20"/>
    <w:rsid w:val="001C69FF"/>
    <w:rsid w:val="0023318D"/>
    <w:rsid w:val="00317E58"/>
    <w:rsid w:val="003D72FD"/>
    <w:rsid w:val="004060FA"/>
    <w:rsid w:val="00423179"/>
    <w:rsid w:val="00451E85"/>
    <w:rsid w:val="00490DC0"/>
    <w:rsid w:val="00493F8C"/>
    <w:rsid w:val="004C7E9B"/>
    <w:rsid w:val="005614F2"/>
    <w:rsid w:val="00577BC6"/>
    <w:rsid w:val="005A632E"/>
    <w:rsid w:val="0069085C"/>
    <w:rsid w:val="006B27ED"/>
    <w:rsid w:val="007D0BA4"/>
    <w:rsid w:val="00843263"/>
    <w:rsid w:val="00861E75"/>
    <w:rsid w:val="00986737"/>
    <w:rsid w:val="00995F03"/>
    <w:rsid w:val="009D19BD"/>
    <w:rsid w:val="009F189D"/>
    <w:rsid w:val="00A80738"/>
    <w:rsid w:val="00BB547B"/>
    <w:rsid w:val="00BD325B"/>
    <w:rsid w:val="00C236D3"/>
    <w:rsid w:val="00C659E2"/>
    <w:rsid w:val="00C82837"/>
    <w:rsid w:val="00CA3D66"/>
    <w:rsid w:val="00CB0802"/>
    <w:rsid w:val="00D665F5"/>
    <w:rsid w:val="00D7128F"/>
    <w:rsid w:val="00E469A3"/>
    <w:rsid w:val="00EA3476"/>
    <w:rsid w:val="00F16C60"/>
    <w:rsid w:val="00F25652"/>
    <w:rsid w:val="00F7511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E7AA45"/>
  <w15:chartTrackingRefBased/>
  <w15:docId w15:val="{82B49D06-94D6-475E-9D99-D048780D2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95F0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202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7</cp:revision>
  <dcterms:created xsi:type="dcterms:W3CDTF">2026-06-11T10:19:00Z</dcterms:created>
  <dcterms:modified xsi:type="dcterms:W3CDTF">2026-06-11T11:19:00Z</dcterms:modified>
</cp:coreProperties>
</file>