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811C7" w14:textId="2D5AC1C9" w:rsidR="00FB7F50" w:rsidRPr="00E7369E" w:rsidRDefault="0006705A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7369E">
        <w:rPr>
          <w:rFonts w:ascii="Verdana" w:hAnsi="Verdana"/>
          <w:sz w:val="18"/>
          <w:szCs w:val="18"/>
        </w:rPr>
        <w:t>Kraków</w:t>
      </w:r>
      <w:r w:rsidR="00FB7F50" w:rsidRPr="00E7369E">
        <w:rPr>
          <w:rFonts w:ascii="Verdana" w:hAnsi="Verdana"/>
          <w:sz w:val="18"/>
          <w:szCs w:val="18"/>
        </w:rPr>
        <w:t xml:space="preserve"> dnia: </w:t>
      </w:r>
      <w:r w:rsidRPr="00E7369E">
        <w:rPr>
          <w:rFonts w:ascii="Verdana" w:hAnsi="Verdana"/>
          <w:sz w:val="18"/>
          <w:szCs w:val="18"/>
        </w:rPr>
        <w:t>2026-06-12</w:t>
      </w:r>
    </w:p>
    <w:p w14:paraId="773EB709" w14:textId="77777777" w:rsidR="00FB7F50" w:rsidRPr="00E7369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041D25F" w14:textId="77777777" w:rsidR="0006705A" w:rsidRPr="00E7369E" w:rsidRDefault="0006705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7369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BC9009E" w14:textId="77777777" w:rsidR="0006705A" w:rsidRPr="00E7369E" w:rsidRDefault="0006705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7369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00D9DE" w14:textId="1929A177" w:rsidR="00FB7F50" w:rsidRPr="00E7369E" w:rsidRDefault="0006705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7369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B2EE65" w14:textId="1305451B" w:rsidR="00FB7F50" w:rsidRPr="00E7369E" w:rsidRDefault="0006705A" w:rsidP="00FB7F50">
      <w:pPr>
        <w:rPr>
          <w:rFonts w:ascii="Verdana" w:hAnsi="Verdana"/>
          <w:sz w:val="18"/>
          <w:szCs w:val="18"/>
        </w:rPr>
      </w:pPr>
      <w:r w:rsidRPr="00E7369E">
        <w:rPr>
          <w:rFonts w:ascii="Verdana" w:hAnsi="Verdana"/>
          <w:sz w:val="18"/>
          <w:szCs w:val="18"/>
        </w:rPr>
        <w:t>Al. Mickiewicza</w:t>
      </w:r>
      <w:r w:rsidR="00FB7F50" w:rsidRPr="00E7369E">
        <w:rPr>
          <w:rFonts w:ascii="Verdana" w:hAnsi="Verdana"/>
          <w:sz w:val="18"/>
          <w:szCs w:val="18"/>
        </w:rPr>
        <w:t xml:space="preserve"> </w:t>
      </w:r>
      <w:r w:rsidRPr="00E7369E">
        <w:rPr>
          <w:rFonts w:ascii="Verdana" w:hAnsi="Verdana"/>
          <w:sz w:val="18"/>
          <w:szCs w:val="18"/>
        </w:rPr>
        <w:t>30</w:t>
      </w:r>
    </w:p>
    <w:p w14:paraId="76705CE0" w14:textId="10EF09A8" w:rsidR="00FB7F50" w:rsidRPr="00E7369E" w:rsidRDefault="0006705A" w:rsidP="00FB7F50">
      <w:pPr>
        <w:rPr>
          <w:rFonts w:ascii="Verdana" w:hAnsi="Verdana"/>
          <w:sz w:val="18"/>
          <w:szCs w:val="18"/>
        </w:rPr>
      </w:pPr>
      <w:r w:rsidRPr="00E7369E">
        <w:rPr>
          <w:rFonts w:ascii="Verdana" w:hAnsi="Verdana"/>
          <w:sz w:val="18"/>
          <w:szCs w:val="18"/>
        </w:rPr>
        <w:t>30-059</w:t>
      </w:r>
      <w:r w:rsidR="00FB7F50" w:rsidRPr="00E7369E">
        <w:rPr>
          <w:rFonts w:ascii="Verdana" w:hAnsi="Verdana"/>
          <w:sz w:val="18"/>
          <w:szCs w:val="18"/>
        </w:rPr>
        <w:t xml:space="preserve"> </w:t>
      </w:r>
      <w:r w:rsidRPr="00E7369E">
        <w:rPr>
          <w:rFonts w:ascii="Verdana" w:hAnsi="Verdana"/>
          <w:sz w:val="18"/>
          <w:szCs w:val="18"/>
        </w:rPr>
        <w:t>Kraków</w:t>
      </w:r>
    </w:p>
    <w:p w14:paraId="4FA7E274" w14:textId="77777777" w:rsidR="008642B3" w:rsidRPr="00E7369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7369E">
        <w:rPr>
          <w:rFonts w:ascii="Verdana" w:hAnsi="Verdana"/>
          <w:sz w:val="18"/>
          <w:szCs w:val="18"/>
        </w:rPr>
        <w:t>OGŁOSZENIE</w:t>
      </w:r>
    </w:p>
    <w:p w14:paraId="76A75753" w14:textId="77777777" w:rsidR="008642B3" w:rsidRPr="00E7369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7369E">
        <w:rPr>
          <w:rFonts w:ascii="Verdana" w:hAnsi="Verdana"/>
          <w:b/>
          <w:sz w:val="18"/>
          <w:szCs w:val="18"/>
        </w:rPr>
        <w:t xml:space="preserve">o </w:t>
      </w:r>
      <w:r w:rsidR="0054734E" w:rsidRPr="00E7369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6705A" w:rsidRPr="00E7369E" w14:paraId="764D66F7" w14:textId="77777777" w:rsidTr="007E5C1E">
        <w:trPr>
          <w:trHeight w:val="638"/>
        </w:trPr>
        <w:tc>
          <w:tcPr>
            <w:tcW w:w="959" w:type="dxa"/>
          </w:tcPr>
          <w:p w14:paraId="5EABDF86" w14:textId="77777777" w:rsidR="0006705A" w:rsidRPr="00E7369E" w:rsidRDefault="0006705A" w:rsidP="007E5C1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7369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2AB078D" w14:textId="08E0E5FE" w:rsidR="0006705A" w:rsidRPr="00E7369E" w:rsidRDefault="0006705A" w:rsidP="007E5C1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7369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E7369E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7369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7369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sz w:val="18"/>
                <w:szCs w:val="18"/>
              </w:rPr>
              <w:t>pn.</w:t>
            </w:r>
            <w:r w:rsidRPr="00E7369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7369E">
              <w:rPr>
                <w:rFonts w:ascii="Verdana" w:hAnsi="Verdana"/>
                <w:b/>
                <w:bCs/>
                <w:sz w:val="18"/>
                <w:szCs w:val="18"/>
              </w:rPr>
              <w:t>Dostawa i montaż wyposażenia laboratorium 315 na potrzeby WMN - KC-DE-zp.25.205.2026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7369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7369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b/>
                <w:sz w:val="18"/>
                <w:szCs w:val="18"/>
              </w:rPr>
              <w:t>KC-DE-zp.25.205.2026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EB8A243" w14:textId="77777777" w:rsidR="008642B3" w:rsidRPr="00E7369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7369E">
        <w:rPr>
          <w:rFonts w:ascii="Verdana" w:hAnsi="Verdana"/>
          <w:sz w:val="18"/>
          <w:szCs w:val="18"/>
        </w:rPr>
        <w:t xml:space="preserve">Zamawiający, </w:t>
      </w:r>
      <w:r w:rsidR="00CC324B" w:rsidRPr="00E7369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7369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7369E">
        <w:rPr>
          <w:rFonts w:ascii="Verdana" w:hAnsi="Verdana"/>
          <w:sz w:val="18"/>
          <w:szCs w:val="18"/>
        </w:rPr>
        <w:t xml:space="preserve">ust. 1 pkt. 1 i </w:t>
      </w:r>
      <w:r w:rsidRPr="00E7369E">
        <w:rPr>
          <w:rFonts w:ascii="Verdana" w:hAnsi="Verdana"/>
          <w:sz w:val="18"/>
          <w:szCs w:val="18"/>
        </w:rPr>
        <w:t xml:space="preserve">ust. </w:t>
      </w:r>
      <w:r w:rsidR="00A17CDB" w:rsidRPr="00E7369E">
        <w:rPr>
          <w:rFonts w:ascii="Verdana" w:hAnsi="Verdana"/>
          <w:sz w:val="18"/>
          <w:szCs w:val="18"/>
        </w:rPr>
        <w:t>2</w:t>
      </w:r>
      <w:r w:rsidRPr="00E7369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7369E">
        <w:rPr>
          <w:rFonts w:ascii="Verdana" w:hAnsi="Verdana"/>
          <w:sz w:val="18"/>
          <w:szCs w:val="18"/>
        </w:rPr>
        <w:t xml:space="preserve"> </w:t>
      </w:r>
      <w:r w:rsidR="00CC1A8E" w:rsidRPr="00E7369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7369E">
        <w:rPr>
          <w:rFonts w:ascii="Verdana" w:hAnsi="Verdana"/>
          <w:sz w:val="18"/>
          <w:szCs w:val="18"/>
        </w:rPr>
        <w:t>t.j</w:t>
      </w:r>
      <w:proofErr w:type="spellEnd"/>
      <w:r w:rsidR="00CC1A8E" w:rsidRPr="00E7369E">
        <w:rPr>
          <w:rFonts w:ascii="Verdana" w:hAnsi="Verdana"/>
          <w:sz w:val="18"/>
          <w:szCs w:val="18"/>
        </w:rPr>
        <w:t xml:space="preserve">. ze zm.) </w:t>
      </w:r>
      <w:r w:rsidRPr="00E7369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7369E">
        <w:rPr>
          <w:rFonts w:ascii="Verdana" w:hAnsi="Verdana"/>
          <w:sz w:val="18"/>
          <w:szCs w:val="18"/>
        </w:rPr>
        <w:t>Pzp</w:t>
      </w:r>
      <w:proofErr w:type="spellEnd"/>
      <w:r w:rsidRPr="00E7369E">
        <w:rPr>
          <w:rFonts w:ascii="Verdana" w:hAnsi="Verdana"/>
          <w:sz w:val="18"/>
          <w:szCs w:val="18"/>
        </w:rPr>
        <w:t>”</w:t>
      </w:r>
      <w:r w:rsidR="00D26ED6" w:rsidRPr="00E7369E">
        <w:rPr>
          <w:rFonts w:ascii="Verdana" w:hAnsi="Verdana"/>
          <w:sz w:val="18"/>
          <w:szCs w:val="18"/>
        </w:rPr>
        <w:t xml:space="preserve">, </w:t>
      </w:r>
      <w:r w:rsidRPr="00E7369E">
        <w:rPr>
          <w:rFonts w:ascii="Verdana" w:hAnsi="Verdana"/>
          <w:sz w:val="18"/>
          <w:szCs w:val="18"/>
        </w:rPr>
        <w:t>informuje</w:t>
      </w:r>
      <w:r w:rsidR="00D26ED6" w:rsidRPr="00E7369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7369E">
        <w:rPr>
          <w:rFonts w:ascii="Verdana" w:hAnsi="Verdana"/>
          <w:sz w:val="18"/>
          <w:szCs w:val="18"/>
        </w:rPr>
        <w:t>najkorzystniejsz</w:t>
      </w:r>
      <w:r w:rsidR="00D26ED6" w:rsidRPr="00E7369E">
        <w:rPr>
          <w:rFonts w:ascii="Verdana" w:hAnsi="Verdana"/>
          <w:sz w:val="18"/>
          <w:szCs w:val="18"/>
        </w:rPr>
        <w:t xml:space="preserve">a wybrana została </w:t>
      </w:r>
      <w:r w:rsidR="00756CDA" w:rsidRPr="00E7369E">
        <w:rPr>
          <w:rFonts w:ascii="Verdana" w:hAnsi="Verdana"/>
          <w:sz w:val="18"/>
          <w:szCs w:val="18"/>
        </w:rPr>
        <w:t>ofer</w:t>
      </w:r>
      <w:r w:rsidR="00D26ED6" w:rsidRPr="00E7369E">
        <w:rPr>
          <w:rFonts w:ascii="Verdana" w:hAnsi="Verdana"/>
          <w:sz w:val="18"/>
          <w:szCs w:val="18"/>
        </w:rPr>
        <w:t>t</w:t>
      </w:r>
      <w:r w:rsidR="009F0E5C" w:rsidRPr="00E7369E">
        <w:rPr>
          <w:rFonts w:ascii="Verdana" w:hAnsi="Verdana"/>
          <w:sz w:val="18"/>
          <w:szCs w:val="18"/>
        </w:rPr>
        <w:t>a</w:t>
      </w:r>
      <w:r w:rsidR="00D26ED6" w:rsidRPr="00E7369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705A" w:rsidRPr="00E7369E" w14:paraId="1ECD0597" w14:textId="77777777" w:rsidTr="007E5C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D7FACDA" w14:textId="7C3C1D9C" w:rsidR="0006705A" w:rsidRPr="00E7369E" w:rsidRDefault="0006705A" w:rsidP="007E5C1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7369E">
              <w:rPr>
                <w:rFonts w:ascii="Verdana" w:hAnsi="Verdana"/>
                <w:b/>
                <w:sz w:val="18"/>
                <w:szCs w:val="18"/>
              </w:rPr>
              <w:t>TAWO Tadeusz Flieger</w:t>
            </w:r>
          </w:p>
          <w:p w14:paraId="66170A79" w14:textId="1487FFDE" w:rsidR="0006705A" w:rsidRPr="00E7369E" w:rsidRDefault="0006705A" w:rsidP="007E5C1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7369E">
              <w:rPr>
                <w:rFonts w:ascii="Verdana" w:hAnsi="Verdana"/>
                <w:bCs/>
                <w:sz w:val="18"/>
                <w:szCs w:val="18"/>
              </w:rPr>
              <w:t>Grochowska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12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CF9B7A6" w14:textId="7D5880CA" w:rsidR="0006705A" w:rsidRPr="00E7369E" w:rsidRDefault="0006705A" w:rsidP="007E5C1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7369E">
              <w:rPr>
                <w:rFonts w:ascii="Verdana" w:hAnsi="Verdana"/>
                <w:bCs/>
                <w:sz w:val="18"/>
                <w:szCs w:val="18"/>
              </w:rPr>
              <w:t>60-277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Poznań</w:t>
            </w:r>
          </w:p>
          <w:p w14:paraId="7B50C689" w14:textId="3AF3848C" w:rsidR="0006705A" w:rsidRPr="00E7369E" w:rsidRDefault="0006705A" w:rsidP="007E5C1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7369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E7369E" w:rsidRPr="00E7369E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E7369E">
              <w:rPr>
                <w:rFonts w:ascii="Verdana" w:hAnsi="Verdana"/>
                <w:sz w:val="18"/>
                <w:szCs w:val="18"/>
              </w:rPr>
              <w:t>brutto</w:t>
            </w:r>
            <w:r w:rsidR="00E7369E" w:rsidRPr="00E7369E">
              <w:rPr>
                <w:rFonts w:ascii="Verdana" w:hAnsi="Verdana"/>
                <w:sz w:val="18"/>
                <w:szCs w:val="18"/>
              </w:rPr>
              <w:t>:</w:t>
            </w:r>
            <w:r w:rsidRPr="00E7369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b/>
                <w:sz w:val="18"/>
                <w:szCs w:val="18"/>
              </w:rPr>
              <w:t>224 210.55 zł</w:t>
            </w:r>
            <w:r w:rsidRPr="00E7369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4DD748C" w14:textId="77777777" w:rsidR="0006705A" w:rsidRPr="00E7369E" w:rsidRDefault="0006705A" w:rsidP="007E5C1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7369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7369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7369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D0F1FF9" w14:textId="77777777" w:rsidR="003A0AFC" w:rsidRPr="00E7369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7369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417"/>
        <w:gridCol w:w="992"/>
      </w:tblGrid>
      <w:tr w:rsidR="00E7369E" w:rsidRPr="00E7369E" w14:paraId="60B8BC10" w14:textId="77777777" w:rsidTr="00E7369E">
        <w:trPr>
          <w:trHeight w:val="510"/>
        </w:trPr>
        <w:tc>
          <w:tcPr>
            <w:tcW w:w="851" w:type="dxa"/>
            <w:vAlign w:val="center"/>
          </w:tcPr>
          <w:p w14:paraId="584A728A" w14:textId="77777777" w:rsidR="00E7369E" w:rsidRPr="00E7369E" w:rsidRDefault="00E7369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7369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3B19053B" w14:textId="77777777" w:rsidR="00E7369E" w:rsidRPr="00E7369E" w:rsidRDefault="00E7369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9EA6DE4" w14:textId="139B1C38" w:rsidR="00E7369E" w:rsidRPr="00E7369E" w:rsidRDefault="00E7369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4186AC47" w14:textId="53FA3634" w:rsidR="00E7369E" w:rsidRPr="00E7369E" w:rsidRDefault="00E7369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na całość zamówienia</w:t>
            </w:r>
          </w:p>
        </w:tc>
        <w:tc>
          <w:tcPr>
            <w:tcW w:w="992" w:type="dxa"/>
            <w:vAlign w:val="center"/>
          </w:tcPr>
          <w:p w14:paraId="1DE47712" w14:textId="77777777" w:rsidR="00E7369E" w:rsidRPr="00E7369E" w:rsidRDefault="00E7369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7369E" w:rsidRPr="00E7369E" w14:paraId="06B172AE" w14:textId="77777777" w:rsidTr="00E7369E">
        <w:tc>
          <w:tcPr>
            <w:tcW w:w="851" w:type="dxa"/>
            <w:vAlign w:val="center"/>
          </w:tcPr>
          <w:p w14:paraId="7FC0E558" w14:textId="0A6E1DFE" w:rsidR="00E7369E" w:rsidRPr="00E7369E" w:rsidRDefault="00E7369E" w:rsidP="007E5C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262B4CA5" w14:textId="244D74B8" w:rsidR="00E7369E" w:rsidRPr="00E7369E" w:rsidRDefault="00E7369E" w:rsidP="007E5C1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b/>
                <w:sz w:val="18"/>
                <w:szCs w:val="18"/>
              </w:rPr>
              <w:t>TAWO Tadeusz Flieger</w:t>
            </w:r>
          </w:p>
          <w:p w14:paraId="66280A2A" w14:textId="4CC00573" w:rsidR="00E7369E" w:rsidRPr="00E7369E" w:rsidRDefault="00E7369E" w:rsidP="007E5C1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>Grochowska</w:t>
            </w: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>12</w:t>
            </w: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91ADE40" w14:textId="1C876B66" w:rsidR="00E7369E" w:rsidRPr="00E7369E" w:rsidRDefault="00E7369E" w:rsidP="007E5C1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>60-277</w:t>
            </w: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7369E">
              <w:rPr>
                <w:rFonts w:ascii="Verdana" w:hAnsi="Verdana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06CD13CC" w14:textId="52DD2CDE" w:rsidR="00E7369E" w:rsidRPr="00E7369E" w:rsidRDefault="00E7369E" w:rsidP="007E5C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047D24B9" w14:textId="029A2684" w:rsidR="00E7369E" w:rsidRPr="00E7369E" w:rsidRDefault="00E7369E" w:rsidP="007E5C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3FEF2B3" w14:textId="35932C65" w:rsidR="00E7369E" w:rsidRPr="00E7369E" w:rsidRDefault="00E7369E" w:rsidP="007E5C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7369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2B9D2BD0" w14:textId="77777777" w:rsidR="00E85D70" w:rsidRPr="00E7369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7A68CF3" w14:textId="77777777" w:rsidR="00F960D7" w:rsidRPr="00E7369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B7A1D91" w14:textId="77777777" w:rsidR="00F960D7" w:rsidRPr="00E7369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7369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185B" w14:textId="77777777" w:rsidR="00CD17FB" w:rsidRDefault="00CD17FB">
      <w:r>
        <w:separator/>
      </w:r>
    </w:p>
  </w:endnote>
  <w:endnote w:type="continuationSeparator" w:id="0">
    <w:p w14:paraId="74E9A789" w14:textId="77777777" w:rsidR="00CD17FB" w:rsidRDefault="00CD1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BC6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81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6776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3C9F9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7BB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5BCF9" w14:textId="77777777" w:rsidR="00CD17FB" w:rsidRDefault="00CD17FB">
      <w:r>
        <w:separator/>
      </w:r>
    </w:p>
  </w:footnote>
  <w:footnote w:type="continuationSeparator" w:id="0">
    <w:p w14:paraId="0655480D" w14:textId="77777777" w:rsidR="00CD17FB" w:rsidRDefault="00CD1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253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75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3B7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896"/>
    <w:rsid w:val="00005838"/>
    <w:rsid w:val="00022322"/>
    <w:rsid w:val="00042497"/>
    <w:rsid w:val="0006705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3896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17FB"/>
    <w:rsid w:val="00D01E5B"/>
    <w:rsid w:val="00D04203"/>
    <w:rsid w:val="00D26ED6"/>
    <w:rsid w:val="00D42C90"/>
    <w:rsid w:val="00D8427E"/>
    <w:rsid w:val="00DE4BF6"/>
    <w:rsid w:val="00E30B2D"/>
    <w:rsid w:val="00E62859"/>
    <w:rsid w:val="00E7369E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DB8D4"/>
  <w15:chartTrackingRefBased/>
  <w15:docId w15:val="{7F4936AB-026E-4D85-9F05-5DA9ED26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2026-06-12T11:18:00Z</cp:lastPrinted>
  <dcterms:created xsi:type="dcterms:W3CDTF">2026-06-12T11:18:00Z</dcterms:created>
  <dcterms:modified xsi:type="dcterms:W3CDTF">2026-06-12T11:18:00Z</dcterms:modified>
</cp:coreProperties>
</file>