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96339D" w14:textId="6B96F827" w:rsidR="00FB7F50" w:rsidRPr="000B64B6" w:rsidRDefault="001B035A" w:rsidP="000B64B6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0B64B6">
        <w:rPr>
          <w:rFonts w:ascii="Verdana" w:hAnsi="Verdana"/>
          <w:sz w:val="18"/>
          <w:szCs w:val="18"/>
        </w:rPr>
        <w:t>Kraków</w:t>
      </w:r>
      <w:r w:rsidR="00FB7F50" w:rsidRPr="000B64B6">
        <w:rPr>
          <w:rFonts w:ascii="Verdana" w:hAnsi="Verdana"/>
          <w:sz w:val="18"/>
          <w:szCs w:val="18"/>
        </w:rPr>
        <w:t xml:space="preserve"> dnia: </w:t>
      </w:r>
      <w:r w:rsidRPr="000B64B6">
        <w:rPr>
          <w:rFonts w:ascii="Verdana" w:hAnsi="Verdana"/>
          <w:sz w:val="18"/>
          <w:szCs w:val="18"/>
        </w:rPr>
        <w:t>2026-06-12</w:t>
      </w:r>
    </w:p>
    <w:p w14:paraId="3FACAEEF" w14:textId="77777777" w:rsidR="001B035A" w:rsidRPr="000B64B6" w:rsidRDefault="001B035A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0B64B6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FBC26B7" w14:textId="77777777" w:rsidR="001B035A" w:rsidRPr="000B64B6" w:rsidRDefault="001B035A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0B64B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446F510" w14:textId="70262D6B" w:rsidR="00FB7F50" w:rsidRPr="000B64B6" w:rsidRDefault="001B035A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0B64B6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1343748" w14:textId="17A48985" w:rsidR="00FB7F50" w:rsidRPr="000B64B6" w:rsidRDefault="001B035A" w:rsidP="00FB7F50">
      <w:pPr>
        <w:rPr>
          <w:rFonts w:ascii="Verdana" w:hAnsi="Verdana"/>
          <w:sz w:val="18"/>
          <w:szCs w:val="18"/>
        </w:rPr>
      </w:pPr>
      <w:r w:rsidRPr="000B64B6">
        <w:rPr>
          <w:rFonts w:ascii="Verdana" w:hAnsi="Verdana"/>
          <w:sz w:val="18"/>
          <w:szCs w:val="18"/>
        </w:rPr>
        <w:t>Al. Mickiewicza</w:t>
      </w:r>
      <w:r w:rsidR="00FB7F50" w:rsidRPr="000B64B6">
        <w:rPr>
          <w:rFonts w:ascii="Verdana" w:hAnsi="Verdana"/>
          <w:sz w:val="18"/>
          <w:szCs w:val="18"/>
        </w:rPr>
        <w:t xml:space="preserve"> </w:t>
      </w:r>
      <w:r w:rsidRPr="000B64B6">
        <w:rPr>
          <w:rFonts w:ascii="Verdana" w:hAnsi="Verdana"/>
          <w:sz w:val="18"/>
          <w:szCs w:val="18"/>
        </w:rPr>
        <w:t>30</w:t>
      </w:r>
    </w:p>
    <w:p w14:paraId="7B39C881" w14:textId="5436FC7F" w:rsidR="00FB7F50" w:rsidRPr="000B64B6" w:rsidRDefault="001B035A" w:rsidP="00FB7F50">
      <w:pPr>
        <w:rPr>
          <w:rFonts w:ascii="Verdana" w:hAnsi="Verdana"/>
          <w:sz w:val="18"/>
          <w:szCs w:val="18"/>
        </w:rPr>
      </w:pPr>
      <w:r w:rsidRPr="000B64B6">
        <w:rPr>
          <w:rFonts w:ascii="Verdana" w:hAnsi="Verdana"/>
          <w:sz w:val="18"/>
          <w:szCs w:val="18"/>
        </w:rPr>
        <w:t>30-059</w:t>
      </w:r>
      <w:r w:rsidR="00FB7F50" w:rsidRPr="000B64B6">
        <w:rPr>
          <w:rFonts w:ascii="Verdana" w:hAnsi="Verdana"/>
          <w:sz w:val="18"/>
          <w:szCs w:val="18"/>
        </w:rPr>
        <w:t xml:space="preserve"> </w:t>
      </w:r>
      <w:r w:rsidRPr="000B64B6">
        <w:rPr>
          <w:rFonts w:ascii="Verdana" w:hAnsi="Verdana"/>
          <w:sz w:val="18"/>
          <w:szCs w:val="18"/>
        </w:rPr>
        <w:t>Kraków</w:t>
      </w:r>
    </w:p>
    <w:p w14:paraId="72CDE6BC" w14:textId="77777777" w:rsidR="008642B3" w:rsidRPr="000B64B6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0B64B6">
        <w:rPr>
          <w:rFonts w:ascii="Verdana" w:hAnsi="Verdana"/>
          <w:sz w:val="18"/>
          <w:szCs w:val="18"/>
        </w:rPr>
        <w:t>OGŁOSZENIE</w:t>
      </w:r>
    </w:p>
    <w:p w14:paraId="6019AD76" w14:textId="77777777" w:rsidR="008642B3" w:rsidRPr="000B64B6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0B64B6">
        <w:rPr>
          <w:rFonts w:ascii="Verdana" w:hAnsi="Verdana"/>
          <w:b/>
          <w:sz w:val="18"/>
          <w:szCs w:val="18"/>
        </w:rPr>
        <w:t xml:space="preserve">o </w:t>
      </w:r>
      <w:r w:rsidR="0054734E" w:rsidRPr="000B64B6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1B035A" w:rsidRPr="000B64B6" w14:paraId="7170D3C3" w14:textId="77777777" w:rsidTr="00627962">
        <w:trPr>
          <w:trHeight w:val="638"/>
        </w:trPr>
        <w:tc>
          <w:tcPr>
            <w:tcW w:w="959" w:type="dxa"/>
          </w:tcPr>
          <w:p w14:paraId="7FDB2288" w14:textId="77777777" w:rsidR="001B035A" w:rsidRPr="000B64B6" w:rsidRDefault="001B035A" w:rsidP="00627962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B64B6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14C8ABBB" w14:textId="3B33F0EC" w:rsidR="001B035A" w:rsidRPr="000B64B6" w:rsidRDefault="001B035A" w:rsidP="00627962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B64B6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0B64B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B64B6">
              <w:rPr>
                <w:rFonts w:ascii="Verdana" w:hAnsi="Verdana"/>
                <w:sz w:val="18"/>
                <w:szCs w:val="18"/>
              </w:rPr>
              <w:t>pn.</w:t>
            </w:r>
            <w:r w:rsidRPr="000B64B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B64B6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0B64B6">
              <w:rPr>
                <w:rFonts w:ascii="Verdana" w:hAnsi="Verdana"/>
                <w:b/>
                <w:bCs/>
                <w:sz w:val="18"/>
                <w:szCs w:val="18"/>
              </w:rPr>
              <w:t>dostawa 2 szt. profesjonalnych laptopów do aplikacji obliczeniowych, graficznych z dziedziny sieci neuronowych i sztucznej inteligencji dla WO - KC-DE-zp.25.119.2026</w:t>
            </w:r>
            <w:r w:rsidRPr="000B64B6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0B64B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B64B6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0B64B6">
              <w:rPr>
                <w:rFonts w:ascii="Verdana" w:hAnsi="Verdana"/>
                <w:b/>
                <w:sz w:val="18"/>
                <w:szCs w:val="18"/>
              </w:rPr>
              <w:t xml:space="preserve"> KC-DE-zp.25.119.2026</w:t>
            </w:r>
            <w:r w:rsidRPr="000B64B6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0158FF46" w14:textId="77777777" w:rsidR="008642B3" w:rsidRPr="000B64B6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0B64B6">
        <w:rPr>
          <w:rFonts w:ascii="Verdana" w:hAnsi="Verdana"/>
          <w:sz w:val="18"/>
          <w:szCs w:val="18"/>
        </w:rPr>
        <w:t xml:space="preserve">Zamawiający, </w:t>
      </w:r>
      <w:r w:rsidR="00CC324B" w:rsidRPr="000B64B6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0B64B6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0B64B6">
        <w:rPr>
          <w:rFonts w:ascii="Verdana" w:hAnsi="Verdana"/>
          <w:sz w:val="18"/>
          <w:szCs w:val="18"/>
        </w:rPr>
        <w:t xml:space="preserve">ust. 1 pkt. 1 i </w:t>
      </w:r>
      <w:r w:rsidRPr="000B64B6">
        <w:rPr>
          <w:rFonts w:ascii="Verdana" w:hAnsi="Verdana"/>
          <w:sz w:val="18"/>
          <w:szCs w:val="18"/>
        </w:rPr>
        <w:t xml:space="preserve">ust. </w:t>
      </w:r>
      <w:r w:rsidR="00A17CDB" w:rsidRPr="000B64B6">
        <w:rPr>
          <w:rFonts w:ascii="Verdana" w:hAnsi="Verdana"/>
          <w:sz w:val="18"/>
          <w:szCs w:val="18"/>
        </w:rPr>
        <w:t>2</w:t>
      </w:r>
      <w:r w:rsidRPr="000B64B6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0B64B6">
        <w:rPr>
          <w:rFonts w:ascii="Verdana" w:hAnsi="Verdana"/>
          <w:sz w:val="18"/>
          <w:szCs w:val="18"/>
        </w:rPr>
        <w:t xml:space="preserve"> </w:t>
      </w:r>
      <w:r w:rsidR="00CC1A8E" w:rsidRPr="000B64B6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0B64B6">
        <w:rPr>
          <w:rFonts w:ascii="Verdana" w:hAnsi="Verdana"/>
          <w:sz w:val="18"/>
          <w:szCs w:val="18"/>
        </w:rPr>
        <w:t>t.j</w:t>
      </w:r>
      <w:proofErr w:type="spellEnd"/>
      <w:r w:rsidR="00CC1A8E" w:rsidRPr="000B64B6">
        <w:rPr>
          <w:rFonts w:ascii="Verdana" w:hAnsi="Verdana"/>
          <w:sz w:val="18"/>
          <w:szCs w:val="18"/>
        </w:rPr>
        <w:t xml:space="preserve">. ze zm.) </w:t>
      </w:r>
      <w:r w:rsidRPr="000B64B6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0B64B6">
        <w:rPr>
          <w:rFonts w:ascii="Verdana" w:hAnsi="Verdana"/>
          <w:sz w:val="18"/>
          <w:szCs w:val="18"/>
        </w:rPr>
        <w:t>Pzp</w:t>
      </w:r>
      <w:proofErr w:type="spellEnd"/>
      <w:r w:rsidRPr="000B64B6">
        <w:rPr>
          <w:rFonts w:ascii="Verdana" w:hAnsi="Verdana"/>
          <w:sz w:val="18"/>
          <w:szCs w:val="18"/>
        </w:rPr>
        <w:t>”</w:t>
      </w:r>
      <w:r w:rsidR="00D26ED6" w:rsidRPr="000B64B6">
        <w:rPr>
          <w:rFonts w:ascii="Verdana" w:hAnsi="Verdana"/>
          <w:sz w:val="18"/>
          <w:szCs w:val="18"/>
        </w:rPr>
        <w:t xml:space="preserve">, </w:t>
      </w:r>
      <w:r w:rsidRPr="000B64B6">
        <w:rPr>
          <w:rFonts w:ascii="Verdana" w:hAnsi="Verdana"/>
          <w:sz w:val="18"/>
          <w:szCs w:val="18"/>
        </w:rPr>
        <w:t>informuje</w:t>
      </w:r>
      <w:r w:rsidR="00D26ED6" w:rsidRPr="000B64B6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0B64B6">
        <w:rPr>
          <w:rFonts w:ascii="Verdana" w:hAnsi="Verdana"/>
          <w:sz w:val="18"/>
          <w:szCs w:val="18"/>
        </w:rPr>
        <w:t>najkorzystniejsz</w:t>
      </w:r>
      <w:r w:rsidR="00D26ED6" w:rsidRPr="000B64B6">
        <w:rPr>
          <w:rFonts w:ascii="Verdana" w:hAnsi="Verdana"/>
          <w:sz w:val="18"/>
          <w:szCs w:val="18"/>
        </w:rPr>
        <w:t xml:space="preserve">a wybrana została </w:t>
      </w:r>
      <w:r w:rsidR="00756CDA" w:rsidRPr="000B64B6">
        <w:rPr>
          <w:rFonts w:ascii="Verdana" w:hAnsi="Verdana"/>
          <w:sz w:val="18"/>
          <w:szCs w:val="18"/>
        </w:rPr>
        <w:t>ofer</w:t>
      </w:r>
      <w:r w:rsidR="00D26ED6" w:rsidRPr="000B64B6">
        <w:rPr>
          <w:rFonts w:ascii="Verdana" w:hAnsi="Verdana"/>
          <w:sz w:val="18"/>
          <w:szCs w:val="18"/>
        </w:rPr>
        <w:t>t</w:t>
      </w:r>
      <w:r w:rsidR="009F0E5C" w:rsidRPr="000B64B6">
        <w:rPr>
          <w:rFonts w:ascii="Verdana" w:hAnsi="Verdana"/>
          <w:sz w:val="18"/>
          <w:szCs w:val="18"/>
        </w:rPr>
        <w:t>a</w:t>
      </w:r>
      <w:r w:rsidR="00D26ED6" w:rsidRPr="000B64B6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B035A" w:rsidRPr="000B64B6" w14:paraId="7EDEA8A9" w14:textId="77777777" w:rsidTr="00627962">
        <w:trPr>
          <w:cantSplit/>
        </w:trPr>
        <w:tc>
          <w:tcPr>
            <w:tcW w:w="10150" w:type="dxa"/>
          </w:tcPr>
          <w:p w14:paraId="2EF0C6BF" w14:textId="014416DA" w:rsidR="001B035A" w:rsidRPr="000B64B6" w:rsidRDefault="001B035A" w:rsidP="00627962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0B64B6">
              <w:rPr>
                <w:rFonts w:ascii="Verdana" w:hAnsi="Verdana"/>
                <w:b/>
                <w:sz w:val="18"/>
                <w:szCs w:val="18"/>
              </w:rPr>
              <w:t>PIXEL Centrum Komputerowe Tomasz Dziedzic</w:t>
            </w:r>
          </w:p>
          <w:p w14:paraId="66056CB2" w14:textId="13F9346E" w:rsidR="001B035A" w:rsidRPr="000B64B6" w:rsidRDefault="001B035A" w:rsidP="00627962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0B64B6">
              <w:rPr>
                <w:rFonts w:ascii="Verdana" w:hAnsi="Verdana"/>
                <w:bCs/>
                <w:sz w:val="18"/>
                <w:szCs w:val="18"/>
              </w:rPr>
              <w:t xml:space="preserve">Wilkowa 3A </w:t>
            </w:r>
          </w:p>
          <w:p w14:paraId="7927C44C" w14:textId="04C01BF6" w:rsidR="001B035A" w:rsidRPr="000B64B6" w:rsidRDefault="001B035A" w:rsidP="00627962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0B64B6">
              <w:rPr>
                <w:rFonts w:ascii="Verdana" w:hAnsi="Verdana"/>
                <w:bCs/>
                <w:sz w:val="18"/>
                <w:szCs w:val="18"/>
              </w:rPr>
              <w:t>28-232 Łubnice</w:t>
            </w:r>
          </w:p>
          <w:p w14:paraId="6F6914BA" w14:textId="7E61502D" w:rsidR="001B035A" w:rsidRPr="000B64B6" w:rsidRDefault="001B035A" w:rsidP="00627962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0B64B6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501838" w:rsidRPr="000B64B6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0B64B6">
              <w:rPr>
                <w:rFonts w:ascii="Verdana" w:hAnsi="Verdana"/>
                <w:sz w:val="18"/>
                <w:szCs w:val="18"/>
              </w:rPr>
              <w:t>brutto</w:t>
            </w:r>
            <w:r w:rsidR="00501838" w:rsidRPr="000B64B6">
              <w:rPr>
                <w:rFonts w:ascii="Verdana" w:hAnsi="Verdana"/>
                <w:sz w:val="18"/>
                <w:szCs w:val="18"/>
              </w:rPr>
              <w:t>:</w:t>
            </w:r>
            <w:r w:rsidRPr="000B64B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B64B6">
              <w:rPr>
                <w:rFonts w:ascii="Verdana" w:hAnsi="Verdana"/>
                <w:b/>
                <w:sz w:val="18"/>
                <w:szCs w:val="18"/>
              </w:rPr>
              <w:t>43 180.38 zł</w:t>
            </w:r>
            <w:r w:rsidRPr="000B64B6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2D4D05A7" w14:textId="77777777" w:rsidR="001B035A" w:rsidRPr="000B64B6" w:rsidRDefault="001B035A" w:rsidP="00627962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B64B6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0B64B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B64B6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0B64B6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7048E7C1" w14:textId="77777777" w:rsidR="003A0AFC" w:rsidRPr="000B64B6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0B64B6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p w14:paraId="51394C9A" w14:textId="77777777" w:rsidR="00E85D70" w:rsidRPr="000B64B6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tbl>
      <w:tblPr>
        <w:tblW w:w="666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268"/>
        <w:gridCol w:w="992"/>
        <w:gridCol w:w="1418"/>
        <w:gridCol w:w="1134"/>
      </w:tblGrid>
      <w:tr w:rsidR="000B64B6" w:rsidRPr="000B64B6" w14:paraId="766ADE42" w14:textId="77777777" w:rsidTr="00627962">
        <w:trPr>
          <w:trHeight w:val="510"/>
        </w:trPr>
        <w:tc>
          <w:tcPr>
            <w:tcW w:w="851" w:type="dxa"/>
            <w:vAlign w:val="center"/>
          </w:tcPr>
          <w:p w14:paraId="34334340" w14:textId="77777777" w:rsidR="000B64B6" w:rsidRPr="000B64B6" w:rsidRDefault="000B64B6" w:rsidP="0062796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0B64B6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268" w:type="dxa"/>
            <w:vAlign w:val="center"/>
          </w:tcPr>
          <w:p w14:paraId="2DA7C7A4" w14:textId="77777777" w:rsidR="000B64B6" w:rsidRPr="000B64B6" w:rsidRDefault="000B64B6" w:rsidP="0062796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B64B6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14:paraId="18A2ACCE" w14:textId="77777777" w:rsidR="000B64B6" w:rsidRPr="000B64B6" w:rsidRDefault="000B64B6" w:rsidP="00627962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B64B6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8" w:type="dxa"/>
            <w:vAlign w:val="center"/>
          </w:tcPr>
          <w:p w14:paraId="33CC2697" w14:textId="77777777" w:rsidR="000B64B6" w:rsidRPr="000B64B6" w:rsidRDefault="000B64B6" w:rsidP="00627962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B64B6">
              <w:rPr>
                <w:rFonts w:ascii="Verdana" w:hAnsi="Verdana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39F13AD5" w14:textId="77777777" w:rsidR="000B64B6" w:rsidRPr="000B64B6" w:rsidRDefault="000B64B6" w:rsidP="0062796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B64B6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B64B6" w:rsidRPr="000B64B6" w14:paraId="50174C4E" w14:textId="77777777" w:rsidTr="00627962">
        <w:tc>
          <w:tcPr>
            <w:tcW w:w="851" w:type="dxa"/>
            <w:vAlign w:val="center"/>
          </w:tcPr>
          <w:p w14:paraId="7CDD84DB" w14:textId="77777777" w:rsidR="000B64B6" w:rsidRPr="000B64B6" w:rsidRDefault="000B64B6" w:rsidP="0062796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B64B6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268" w:type="dxa"/>
            <w:vAlign w:val="center"/>
          </w:tcPr>
          <w:p w14:paraId="593EC190" w14:textId="77777777" w:rsidR="000B64B6" w:rsidRPr="000B64B6" w:rsidRDefault="000B64B6" w:rsidP="0062796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0B64B6">
              <w:rPr>
                <w:rFonts w:ascii="Verdana" w:hAnsi="Verdana" w:cs="Times New Roman"/>
                <w:b/>
                <w:sz w:val="18"/>
                <w:szCs w:val="18"/>
              </w:rPr>
              <w:t>PIXEL Centrum Komputerowe Tomasz Dziedzic</w:t>
            </w:r>
          </w:p>
          <w:p w14:paraId="5794A2D4" w14:textId="77777777" w:rsidR="000B64B6" w:rsidRPr="000B64B6" w:rsidRDefault="000B64B6" w:rsidP="0062796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B64B6">
              <w:rPr>
                <w:rFonts w:ascii="Verdana" w:hAnsi="Verdana" w:cs="Times New Roman"/>
                <w:bCs/>
                <w:sz w:val="18"/>
                <w:szCs w:val="18"/>
              </w:rPr>
              <w:t xml:space="preserve">Wilkowa 3A </w:t>
            </w:r>
          </w:p>
          <w:p w14:paraId="7C377FF8" w14:textId="77777777" w:rsidR="000B64B6" w:rsidRPr="000B64B6" w:rsidRDefault="000B64B6" w:rsidP="00627962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B64B6">
              <w:rPr>
                <w:rFonts w:ascii="Verdana" w:hAnsi="Verdana" w:cs="Times New Roman"/>
                <w:bCs/>
                <w:sz w:val="18"/>
                <w:szCs w:val="18"/>
              </w:rPr>
              <w:t>28-232 Łubnice</w:t>
            </w:r>
          </w:p>
        </w:tc>
        <w:tc>
          <w:tcPr>
            <w:tcW w:w="992" w:type="dxa"/>
            <w:vAlign w:val="center"/>
          </w:tcPr>
          <w:p w14:paraId="78354EF1" w14:textId="77777777" w:rsidR="000B64B6" w:rsidRPr="000B64B6" w:rsidRDefault="000B64B6" w:rsidP="0062796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B64B6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8" w:type="dxa"/>
            <w:vAlign w:val="center"/>
          </w:tcPr>
          <w:p w14:paraId="30226B83" w14:textId="77777777" w:rsidR="000B64B6" w:rsidRPr="000B64B6" w:rsidRDefault="000B64B6" w:rsidP="0062796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B64B6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33835316" w14:textId="77777777" w:rsidR="000B64B6" w:rsidRPr="000B64B6" w:rsidRDefault="000B64B6" w:rsidP="0062796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B64B6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0B64B6" w:rsidRPr="000B64B6" w14:paraId="4C0E458A" w14:textId="77777777" w:rsidTr="00627962">
        <w:tc>
          <w:tcPr>
            <w:tcW w:w="851" w:type="dxa"/>
            <w:vAlign w:val="center"/>
          </w:tcPr>
          <w:p w14:paraId="28D739F5" w14:textId="77777777" w:rsidR="000B64B6" w:rsidRPr="000B64B6" w:rsidRDefault="000B64B6" w:rsidP="0062796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B64B6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268" w:type="dxa"/>
            <w:vAlign w:val="center"/>
          </w:tcPr>
          <w:p w14:paraId="63D73BE0" w14:textId="77777777" w:rsidR="000B64B6" w:rsidRPr="000B64B6" w:rsidRDefault="000B64B6" w:rsidP="0062796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0B64B6">
              <w:rPr>
                <w:rFonts w:ascii="Verdana" w:hAnsi="Verdana" w:cs="Times New Roman"/>
                <w:b/>
                <w:sz w:val="18"/>
                <w:szCs w:val="18"/>
              </w:rPr>
              <w:t>PROGRESS Systemy Komputerowe Sp. z o.o.</w:t>
            </w:r>
          </w:p>
          <w:p w14:paraId="5320F257" w14:textId="77777777" w:rsidR="000B64B6" w:rsidRPr="000B64B6" w:rsidRDefault="000B64B6" w:rsidP="0062796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B64B6">
              <w:rPr>
                <w:rFonts w:ascii="Verdana" w:hAnsi="Verdana" w:cs="Times New Roman"/>
                <w:bCs/>
                <w:sz w:val="18"/>
                <w:szCs w:val="18"/>
              </w:rPr>
              <w:t xml:space="preserve">Al. Mickiewicza 27 </w:t>
            </w:r>
          </w:p>
          <w:p w14:paraId="31FDD803" w14:textId="77777777" w:rsidR="000B64B6" w:rsidRPr="000B64B6" w:rsidRDefault="000B64B6" w:rsidP="00627962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B64B6">
              <w:rPr>
                <w:rFonts w:ascii="Verdana" w:hAnsi="Verdana" w:cs="Times New Roman"/>
                <w:bCs/>
                <w:sz w:val="18"/>
                <w:szCs w:val="18"/>
              </w:rPr>
              <w:t>31-120 Kraków</w:t>
            </w:r>
          </w:p>
        </w:tc>
        <w:tc>
          <w:tcPr>
            <w:tcW w:w="992" w:type="dxa"/>
            <w:vAlign w:val="center"/>
          </w:tcPr>
          <w:p w14:paraId="7254ADD9" w14:textId="77777777" w:rsidR="000B64B6" w:rsidRPr="000B64B6" w:rsidRDefault="000B64B6" w:rsidP="0062796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B64B6">
              <w:rPr>
                <w:rFonts w:ascii="Verdana" w:hAnsi="Verdana" w:cs="Times New Roman"/>
                <w:sz w:val="18"/>
                <w:szCs w:val="18"/>
              </w:rPr>
              <w:t xml:space="preserve">  58,94</w:t>
            </w:r>
          </w:p>
        </w:tc>
        <w:tc>
          <w:tcPr>
            <w:tcW w:w="1418" w:type="dxa"/>
            <w:vAlign w:val="center"/>
          </w:tcPr>
          <w:p w14:paraId="359E57F7" w14:textId="77777777" w:rsidR="000B64B6" w:rsidRPr="000B64B6" w:rsidRDefault="000B64B6" w:rsidP="0062796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B64B6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16A17B92" w14:textId="77777777" w:rsidR="000B64B6" w:rsidRPr="000B64B6" w:rsidRDefault="000B64B6" w:rsidP="0062796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B64B6">
              <w:rPr>
                <w:rFonts w:ascii="Verdana" w:hAnsi="Verdana" w:cs="Times New Roman"/>
                <w:sz w:val="18"/>
                <w:szCs w:val="18"/>
              </w:rPr>
              <w:t xml:space="preserve">  98,94</w:t>
            </w:r>
          </w:p>
        </w:tc>
      </w:tr>
    </w:tbl>
    <w:p w14:paraId="1E3C903B" w14:textId="77777777" w:rsidR="00F960D7" w:rsidRPr="000B64B6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1475EA93" w14:textId="77777777" w:rsidR="00F960D7" w:rsidRPr="000B64B6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0B64B6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E1F31A" w14:textId="77777777" w:rsidR="00736F29" w:rsidRDefault="00736F29">
      <w:r>
        <w:separator/>
      </w:r>
    </w:p>
  </w:endnote>
  <w:endnote w:type="continuationSeparator" w:id="0">
    <w:p w14:paraId="0B0B8A94" w14:textId="77777777" w:rsidR="00736F29" w:rsidRDefault="00736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06B4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B292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377932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D54A63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4AE0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CC6F34" w14:textId="77777777" w:rsidR="00736F29" w:rsidRDefault="00736F29">
      <w:r>
        <w:separator/>
      </w:r>
    </w:p>
  </w:footnote>
  <w:footnote w:type="continuationSeparator" w:id="0">
    <w:p w14:paraId="3268B5C9" w14:textId="77777777" w:rsidR="00736F29" w:rsidRDefault="00736F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08E9C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0842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7F8F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5927"/>
    <w:rsid w:val="00005838"/>
    <w:rsid w:val="00022322"/>
    <w:rsid w:val="00042497"/>
    <w:rsid w:val="000B64B6"/>
    <w:rsid w:val="000C1E6F"/>
    <w:rsid w:val="000E4E56"/>
    <w:rsid w:val="001A1468"/>
    <w:rsid w:val="001B035A"/>
    <w:rsid w:val="001B7815"/>
    <w:rsid w:val="001C31ED"/>
    <w:rsid w:val="00273F40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95927"/>
    <w:rsid w:val="004B2665"/>
    <w:rsid w:val="004C3459"/>
    <w:rsid w:val="004E324A"/>
    <w:rsid w:val="004E7234"/>
    <w:rsid w:val="00501838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36F2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57D87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6EDC48"/>
  <w15:chartTrackingRefBased/>
  <w15:docId w15:val="{33303F5C-F129-4220-806B-7F015E5F3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0B64B6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2026-06-12T11:08:00Z</cp:lastPrinted>
  <dcterms:created xsi:type="dcterms:W3CDTF">2026-06-12T11:08:00Z</dcterms:created>
  <dcterms:modified xsi:type="dcterms:W3CDTF">2026-06-12T11:08:00Z</dcterms:modified>
</cp:coreProperties>
</file>