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94384" w14:textId="480EA2E0" w:rsidR="00FB7F50" w:rsidRPr="00705DF7" w:rsidRDefault="000D0722" w:rsidP="00705DF7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05DF7">
        <w:rPr>
          <w:rFonts w:ascii="Verdana" w:hAnsi="Verdana"/>
          <w:sz w:val="18"/>
          <w:szCs w:val="18"/>
        </w:rPr>
        <w:t>Kraków</w:t>
      </w:r>
      <w:r w:rsidR="00FB7F50" w:rsidRPr="00705DF7">
        <w:rPr>
          <w:rFonts w:ascii="Verdana" w:hAnsi="Verdana"/>
          <w:sz w:val="18"/>
          <w:szCs w:val="18"/>
        </w:rPr>
        <w:t xml:space="preserve"> dnia: </w:t>
      </w:r>
      <w:r w:rsidRPr="00705DF7">
        <w:rPr>
          <w:rFonts w:ascii="Verdana" w:hAnsi="Verdana"/>
          <w:sz w:val="18"/>
          <w:szCs w:val="18"/>
        </w:rPr>
        <w:t>2026-06-12</w:t>
      </w:r>
    </w:p>
    <w:p w14:paraId="267C139B" w14:textId="77777777" w:rsidR="000D0722" w:rsidRPr="00705DF7" w:rsidRDefault="000D07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05DF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C8CE109" w14:textId="77777777" w:rsidR="000D0722" w:rsidRPr="00705DF7" w:rsidRDefault="000D07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05D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600AA0" w14:textId="53A1E312" w:rsidR="00FB7F50" w:rsidRPr="00705DF7" w:rsidRDefault="000D072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05DF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68476A3" w14:textId="46430CA9" w:rsidR="00FB7F50" w:rsidRPr="00705DF7" w:rsidRDefault="000D0722" w:rsidP="00FB7F50">
      <w:pPr>
        <w:rPr>
          <w:rFonts w:ascii="Verdana" w:hAnsi="Verdana"/>
          <w:sz w:val="18"/>
          <w:szCs w:val="18"/>
        </w:rPr>
      </w:pPr>
      <w:r w:rsidRPr="00705DF7">
        <w:rPr>
          <w:rFonts w:ascii="Verdana" w:hAnsi="Verdana"/>
          <w:sz w:val="18"/>
          <w:szCs w:val="18"/>
        </w:rPr>
        <w:t>Al. Mickiewicza</w:t>
      </w:r>
      <w:r w:rsidR="00FB7F50" w:rsidRPr="00705DF7">
        <w:rPr>
          <w:rFonts w:ascii="Verdana" w:hAnsi="Verdana"/>
          <w:sz w:val="18"/>
          <w:szCs w:val="18"/>
        </w:rPr>
        <w:t xml:space="preserve"> </w:t>
      </w:r>
      <w:r w:rsidRPr="00705DF7">
        <w:rPr>
          <w:rFonts w:ascii="Verdana" w:hAnsi="Verdana"/>
          <w:sz w:val="18"/>
          <w:szCs w:val="18"/>
        </w:rPr>
        <w:t>30</w:t>
      </w:r>
    </w:p>
    <w:p w14:paraId="52C8353D" w14:textId="7D158EB1" w:rsidR="00FB7F50" w:rsidRPr="00705DF7" w:rsidRDefault="000D0722" w:rsidP="00FB7F50">
      <w:pPr>
        <w:rPr>
          <w:rFonts w:ascii="Verdana" w:hAnsi="Verdana"/>
          <w:sz w:val="18"/>
          <w:szCs w:val="18"/>
        </w:rPr>
      </w:pPr>
      <w:r w:rsidRPr="00705DF7">
        <w:rPr>
          <w:rFonts w:ascii="Verdana" w:hAnsi="Verdana"/>
          <w:sz w:val="18"/>
          <w:szCs w:val="18"/>
        </w:rPr>
        <w:t>30-059</w:t>
      </w:r>
      <w:r w:rsidR="00FB7F50" w:rsidRPr="00705DF7">
        <w:rPr>
          <w:rFonts w:ascii="Verdana" w:hAnsi="Verdana"/>
          <w:sz w:val="18"/>
          <w:szCs w:val="18"/>
        </w:rPr>
        <w:t xml:space="preserve"> </w:t>
      </w:r>
      <w:r w:rsidRPr="00705DF7">
        <w:rPr>
          <w:rFonts w:ascii="Verdana" w:hAnsi="Verdana"/>
          <w:sz w:val="18"/>
          <w:szCs w:val="18"/>
        </w:rPr>
        <w:t>Kraków</w:t>
      </w:r>
    </w:p>
    <w:p w14:paraId="65AF3FE5" w14:textId="77777777" w:rsidR="008642B3" w:rsidRPr="00705DF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05DF7">
        <w:rPr>
          <w:rFonts w:ascii="Verdana" w:hAnsi="Verdana"/>
          <w:sz w:val="18"/>
          <w:szCs w:val="18"/>
        </w:rPr>
        <w:t>OGŁOSZENIE</w:t>
      </w:r>
    </w:p>
    <w:p w14:paraId="0F333320" w14:textId="77777777" w:rsidR="008642B3" w:rsidRPr="00705DF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05DF7">
        <w:rPr>
          <w:rFonts w:ascii="Verdana" w:hAnsi="Verdana"/>
          <w:b/>
          <w:sz w:val="18"/>
          <w:szCs w:val="18"/>
        </w:rPr>
        <w:t xml:space="preserve">o </w:t>
      </w:r>
      <w:r w:rsidR="0054734E" w:rsidRPr="00705DF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D0722" w:rsidRPr="00705DF7" w14:paraId="5767EE43" w14:textId="77777777" w:rsidTr="007515A0">
        <w:trPr>
          <w:trHeight w:val="638"/>
        </w:trPr>
        <w:tc>
          <w:tcPr>
            <w:tcW w:w="959" w:type="dxa"/>
          </w:tcPr>
          <w:p w14:paraId="41529F5D" w14:textId="77777777" w:rsidR="000D0722" w:rsidRPr="00705DF7" w:rsidRDefault="000D0722" w:rsidP="007515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5DF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9B888E1" w14:textId="30695060" w:rsidR="000D0722" w:rsidRPr="00705DF7" w:rsidRDefault="000D0722" w:rsidP="007515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5DF7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05D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05DF7">
              <w:rPr>
                <w:rFonts w:ascii="Verdana" w:hAnsi="Verdana"/>
                <w:sz w:val="18"/>
                <w:szCs w:val="18"/>
              </w:rPr>
              <w:t>pn.</w:t>
            </w:r>
            <w:r w:rsidRPr="00705D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05D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05DF7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zestawu komputerowego do aplikacji obliczeniowych dla </w:t>
            </w:r>
            <w:proofErr w:type="spellStart"/>
            <w:r w:rsidRPr="00705DF7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705DF7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KC-DE-zp.25.180.2026</w:t>
            </w:r>
            <w:r w:rsidRPr="00705D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05D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05DF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05DF7">
              <w:rPr>
                <w:rFonts w:ascii="Verdana" w:hAnsi="Verdana"/>
                <w:b/>
                <w:sz w:val="18"/>
                <w:szCs w:val="18"/>
              </w:rPr>
              <w:t xml:space="preserve"> KC-DE-zp.25.180.2026</w:t>
            </w:r>
            <w:r w:rsidRPr="00705D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9A86AE1" w14:textId="77777777" w:rsidR="008642B3" w:rsidRPr="00705D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05DF7">
        <w:rPr>
          <w:rFonts w:ascii="Verdana" w:hAnsi="Verdana"/>
          <w:sz w:val="18"/>
          <w:szCs w:val="18"/>
        </w:rPr>
        <w:t xml:space="preserve">Zamawiający, </w:t>
      </w:r>
      <w:r w:rsidR="00CC324B" w:rsidRPr="00705DF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05DF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05DF7">
        <w:rPr>
          <w:rFonts w:ascii="Verdana" w:hAnsi="Verdana"/>
          <w:sz w:val="18"/>
          <w:szCs w:val="18"/>
        </w:rPr>
        <w:t xml:space="preserve">ust. 1 pkt. 1 i </w:t>
      </w:r>
      <w:r w:rsidRPr="00705DF7">
        <w:rPr>
          <w:rFonts w:ascii="Verdana" w:hAnsi="Verdana"/>
          <w:sz w:val="18"/>
          <w:szCs w:val="18"/>
        </w:rPr>
        <w:t xml:space="preserve">ust. </w:t>
      </w:r>
      <w:r w:rsidR="00A17CDB" w:rsidRPr="00705DF7">
        <w:rPr>
          <w:rFonts w:ascii="Verdana" w:hAnsi="Verdana"/>
          <w:sz w:val="18"/>
          <w:szCs w:val="18"/>
        </w:rPr>
        <w:t>2</w:t>
      </w:r>
      <w:r w:rsidRPr="00705DF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05DF7">
        <w:rPr>
          <w:rFonts w:ascii="Verdana" w:hAnsi="Verdana"/>
          <w:sz w:val="18"/>
          <w:szCs w:val="18"/>
        </w:rPr>
        <w:t xml:space="preserve"> </w:t>
      </w:r>
      <w:r w:rsidR="00CC1A8E" w:rsidRPr="00705DF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05DF7">
        <w:rPr>
          <w:rFonts w:ascii="Verdana" w:hAnsi="Verdana"/>
          <w:sz w:val="18"/>
          <w:szCs w:val="18"/>
        </w:rPr>
        <w:t>t.j</w:t>
      </w:r>
      <w:proofErr w:type="spellEnd"/>
      <w:r w:rsidR="00CC1A8E" w:rsidRPr="00705DF7">
        <w:rPr>
          <w:rFonts w:ascii="Verdana" w:hAnsi="Verdana"/>
          <w:sz w:val="18"/>
          <w:szCs w:val="18"/>
        </w:rPr>
        <w:t xml:space="preserve">. ze zm.) </w:t>
      </w:r>
      <w:r w:rsidRPr="00705DF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05DF7">
        <w:rPr>
          <w:rFonts w:ascii="Verdana" w:hAnsi="Verdana"/>
          <w:sz w:val="18"/>
          <w:szCs w:val="18"/>
        </w:rPr>
        <w:t>Pzp</w:t>
      </w:r>
      <w:proofErr w:type="spellEnd"/>
      <w:r w:rsidRPr="00705DF7">
        <w:rPr>
          <w:rFonts w:ascii="Verdana" w:hAnsi="Verdana"/>
          <w:sz w:val="18"/>
          <w:szCs w:val="18"/>
        </w:rPr>
        <w:t>”</w:t>
      </w:r>
      <w:r w:rsidR="00D26ED6" w:rsidRPr="00705DF7">
        <w:rPr>
          <w:rFonts w:ascii="Verdana" w:hAnsi="Verdana"/>
          <w:sz w:val="18"/>
          <w:szCs w:val="18"/>
        </w:rPr>
        <w:t xml:space="preserve">, </w:t>
      </w:r>
      <w:r w:rsidRPr="00705DF7">
        <w:rPr>
          <w:rFonts w:ascii="Verdana" w:hAnsi="Verdana"/>
          <w:sz w:val="18"/>
          <w:szCs w:val="18"/>
        </w:rPr>
        <w:t>informuje</w:t>
      </w:r>
      <w:r w:rsidR="00D26ED6" w:rsidRPr="00705DF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05DF7">
        <w:rPr>
          <w:rFonts w:ascii="Verdana" w:hAnsi="Verdana"/>
          <w:sz w:val="18"/>
          <w:szCs w:val="18"/>
        </w:rPr>
        <w:t>najkorzystniejsz</w:t>
      </w:r>
      <w:r w:rsidR="00D26ED6" w:rsidRPr="00705DF7">
        <w:rPr>
          <w:rFonts w:ascii="Verdana" w:hAnsi="Verdana"/>
          <w:sz w:val="18"/>
          <w:szCs w:val="18"/>
        </w:rPr>
        <w:t xml:space="preserve">a wybrana została </w:t>
      </w:r>
      <w:r w:rsidR="00756CDA" w:rsidRPr="00705DF7">
        <w:rPr>
          <w:rFonts w:ascii="Verdana" w:hAnsi="Verdana"/>
          <w:sz w:val="18"/>
          <w:szCs w:val="18"/>
        </w:rPr>
        <w:t>ofer</w:t>
      </w:r>
      <w:r w:rsidR="00D26ED6" w:rsidRPr="00705DF7">
        <w:rPr>
          <w:rFonts w:ascii="Verdana" w:hAnsi="Verdana"/>
          <w:sz w:val="18"/>
          <w:szCs w:val="18"/>
        </w:rPr>
        <w:t>t</w:t>
      </w:r>
      <w:r w:rsidR="009F0E5C" w:rsidRPr="00705DF7">
        <w:rPr>
          <w:rFonts w:ascii="Verdana" w:hAnsi="Verdana"/>
          <w:sz w:val="18"/>
          <w:szCs w:val="18"/>
        </w:rPr>
        <w:t>a</w:t>
      </w:r>
      <w:r w:rsidR="00D26ED6" w:rsidRPr="00705DF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0722" w:rsidRPr="00705DF7" w14:paraId="3F3E0CE1" w14:textId="77777777" w:rsidTr="007515A0">
        <w:trPr>
          <w:cantSplit/>
        </w:trPr>
        <w:tc>
          <w:tcPr>
            <w:tcW w:w="10150" w:type="dxa"/>
          </w:tcPr>
          <w:p w14:paraId="7CE5CC41" w14:textId="5112A252" w:rsidR="000D0722" w:rsidRPr="00705DF7" w:rsidRDefault="000D0722" w:rsidP="007515A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05DF7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16D9E429" w14:textId="483895DA" w:rsidR="000D0722" w:rsidRPr="00705DF7" w:rsidRDefault="000D0722" w:rsidP="007515A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5DF7">
              <w:rPr>
                <w:rFonts w:ascii="Verdana" w:hAnsi="Verdana"/>
                <w:bCs/>
                <w:sz w:val="18"/>
                <w:szCs w:val="18"/>
              </w:rPr>
              <w:t xml:space="preserve">Wilkowa 3A </w:t>
            </w:r>
          </w:p>
          <w:p w14:paraId="4012A6D3" w14:textId="6F99D2CE" w:rsidR="000D0722" w:rsidRPr="00705DF7" w:rsidRDefault="000D0722" w:rsidP="007515A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5DF7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  <w:p w14:paraId="3F72A274" w14:textId="4ECF632F" w:rsidR="000D0722" w:rsidRPr="00705DF7" w:rsidRDefault="000D0722" w:rsidP="007515A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05DF7">
              <w:rPr>
                <w:rFonts w:ascii="Verdana" w:hAnsi="Verdana"/>
                <w:sz w:val="18"/>
                <w:szCs w:val="18"/>
              </w:rPr>
              <w:t>za cenę</w:t>
            </w:r>
            <w:r w:rsidR="00AD005B" w:rsidRPr="00705DF7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705DF7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AD005B" w:rsidRPr="00705DF7">
              <w:rPr>
                <w:rFonts w:ascii="Verdana" w:hAnsi="Verdana"/>
                <w:sz w:val="18"/>
                <w:szCs w:val="18"/>
              </w:rPr>
              <w:t>:</w:t>
            </w:r>
            <w:r w:rsidRPr="00705D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05DF7">
              <w:rPr>
                <w:rFonts w:ascii="Verdana" w:hAnsi="Verdana"/>
                <w:b/>
                <w:sz w:val="18"/>
                <w:szCs w:val="18"/>
              </w:rPr>
              <w:t>15 757.53 zł</w:t>
            </w:r>
            <w:r w:rsidRPr="00705D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BCEFFF4" w14:textId="77777777" w:rsidR="000D0722" w:rsidRPr="00705DF7" w:rsidRDefault="000D0722" w:rsidP="007515A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5DF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05D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05DF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05DF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9E96268" w14:textId="03313DC0" w:rsidR="00E85D70" w:rsidRPr="00705DF7" w:rsidRDefault="00915B9E" w:rsidP="00705DF7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05DF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992"/>
        <w:gridCol w:w="1134"/>
        <w:gridCol w:w="1418"/>
        <w:gridCol w:w="992"/>
      </w:tblGrid>
      <w:tr w:rsidR="00705DF7" w:rsidRPr="00705DF7" w14:paraId="39BF83AF" w14:textId="77777777" w:rsidTr="007515A0">
        <w:trPr>
          <w:trHeight w:val="510"/>
        </w:trPr>
        <w:tc>
          <w:tcPr>
            <w:tcW w:w="993" w:type="dxa"/>
            <w:vAlign w:val="center"/>
          </w:tcPr>
          <w:p w14:paraId="3C06EA70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05DF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705C90F8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2A326278" w14:textId="77777777" w:rsidR="00705DF7" w:rsidRPr="00705DF7" w:rsidRDefault="00705DF7" w:rsidP="007515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9F8707B" w14:textId="77777777" w:rsidR="00705DF7" w:rsidRPr="00705DF7" w:rsidRDefault="00705DF7" w:rsidP="007515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Okres gwarancji On-</w:t>
            </w:r>
            <w:proofErr w:type="spellStart"/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site</w:t>
            </w:r>
            <w:proofErr w:type="spellEnd"/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 xml:space="preserve"> lub </w:t>
            </w:r>
            <w:proofErr w:type="spellStart"/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door</w:t>
            </w:r>
            <w:proofErr w:type="spellEnd"/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-to-</w:t>
            </w:r>
            <w:proofErr w:type="spellStart"/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door</w:t>
            </w:r>
            <w:proofErr w:type="spellEnd"/>
          </w:p>
        </w:tc>
        <w:tc>
          <w:tcPr>
            <w:tcW w:w="1418" w:type="dxa"/>
            <w:vAlign w:val="center"/>
          </w:tcPr>
          <w:p w14:paraId="7B00052F" w14:textId="77777777" w:rsidR="00705DF7" w:rsidRPr="00705DF7" w:rsidRDefault="00705DF7" w:rsidP="007515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4AD3C87F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05DF7" w:rsidRPr="00705DF7" w14:paraId="4B4D32F0" w14:textId="77777777" w:rsidTr="007515A0">
        <w:tc>
          <w:tcPr>
            <w:tcW w:w="993" w:type="dxa"/>
            <w:vAlign w:val="center"/>
          </w:tcPr>
          <w:p w14:paraId="032B985C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3A80B559" w14:textId="77777777" w:rsidR="00705DF7" w:rsidRPr="00705DF7" w:rsidRDefault="00705DF7" w:rsidP="007515A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76B9EC73" w14:textId="77777777" w:rsidR="00705DF7" w:rsidRPr="00705DF7" w:rsidRDefault="00705DF7" w:rsidP="007515A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 xml:space="preserve">Wilkowa 3A </w:t>
            </w:r>
          </w:p>
          <w:p w14:paraId="55B0F5CE" w14:textId="77777777" w:rsidR="00705DF7" w:rsidRPr="00705DF7" w:rsidRDefault="00705DF7" w:rsidP="007515A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00D2CDC3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22C50DD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6926E967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14D505D3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705DF7" w:rsidRPr="00705DF7" w14:paraId="01F89C1B" w14:textId="77777777" w:rsidTr="007515A0">
        <w:tc>
          <w:tcPr>
            <w:tcW w:w="993" w:type="dxa"/>
            <w:vAlign w:val="center"/>
          </w:tcPr>
          <w:p w14:paraId="6BA7FF5F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26FCC5B7" w14:textId="77777777" w:rsidR="00705DF7" w:rsidRPr="00705DF7" w:rsidRDefault="00705DF7" w:rsidP="007515A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/>
                <w:sz w:val="18"/>
                <w:szCs w:val="18"/>
              </w:rPr>
              <w:t>CPU ZETO Sp.  z o.o.</w:t>
            </w:r>
          </w:p>
          <w:p w14:paraId="4A39CE07" w14:textId="77777777" w:rsidR="00705DF7" w:rsidRPr="00705DF7" w:rsidRDefault="00705DF7" w:rsidP="007515A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 xml:space="preserve">Powstańców Wielkopolskich 20 </w:t>
            </w:r>
          </w:p>
          <w:p w14:paraId="26A1C680" w14:textId="77777777" w:rsidR="00705DF7" w:rsidRPr="00705DF7" w:rsidRDefault="00705DF7" w:rsidP="007515A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58-500 Jelenia Góra</w:t>
            </w:r>
          </w:p>
        </w:tc>
        <w:tc>
          <w:tcPr>
            <w:tcW w:w="992" w:type="dxa"/>
            <w:vAlign w:val="center"/>
          </w:tcPr>
          <w:p w14:paraId="2748DBD1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53,11</w:t>
            </w:r>
          </w:p>
        </w:tc>
        <w:tc>
          <w:tcPr>
            <w:tcW w:w="1134" w:type="dxa"/>
            <w:vAlign w:val="center"/>
          </w:tcPr>
          <w:p w14:paraId="3125A70F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0C86C4E4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293C1B86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93,11</w:t>
            </w:r>
          </w:p>
        </w:tc>
      </w:tr>
      <w:tr w:rsidR="00705DF7" w:rsidRPr="00705DF7" w14:paraId="5B87E9E0" w14:textId="77777777" w:rsidTr="007515A0">
        <w:tc>
          <w:tcPr>
            <w:tcW w:w="993" w:type="dxa"/>
            <w:vAlign w:val="center"/>
          </w:tcPr>
          <w:p w14:paraId="398962AB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14:paraId="669B1010" w14:textId="77777777" w:rsidR="00705DF7" w:rsidRPr="00705DF7" w:rsidRDefault="00705DF7" w:rsidP="007515A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65C433C4" w14:textId="77777777" w:rsidR="00705DF7" w:rsidRPr="00705DF7" w:rsidRDefault="00705DF7" w:rsidP="007515A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3302CD01" w14:textId="77777777" w:rsidR="00705DF7" w:rsidRPr="00705DF7" w:rsidRDefault="00705DF7" w:rsidP="007515A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0D7F814C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51,38</w:t>
            </w:r>
          </w:p>
        </w:tc>
        <w:tc>
          <w:tcPr>
            <w:tcW w:w="1134" w:type="dxa"/>
            <w:vAlign w:val="center"/>
          </w:tcPr>
          <w:p w14:paraId="6F900398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02E6C6E6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6A690F96" w14:textId="77777777" w:rsidR="00705DF7" w:rsidRPr="00705DF7" w:rsidRDefault="00705DF7" w:rsidP="007515A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05DF7">
              <w:rPr>
                <w:rFonts w:ascii="Verdana" w:hAnsi="Verdana" w:cs="Times New Roman"/>
                <w:sz w:val="18"/>
                <w:szCs w:val="18"/>
              </w:rPr>
              <w:t xml:space="preserve">  91,38</w:t>
            </w:r>
          </w:p>
        </w:tc>
      </w:tr>
    </w:tbl>
    <w:p w14:paraId="7970EBB9" w14:textId="77777777" w:rsidR="00F960D7" w:rsidRPr="00705DF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C0FFE08" w14:textId="77777777" w:rsidR="00F960D7" w:rsidRPr="00705DF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05DF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FF655" w14:textId="77777777" w:rsidR="008E5826" w:rsidRDefault="008E5826">
      <w:r>
        <w:separator/>
      </w:r>
    </w:p>
  </w:endnote>
  <w:endnote w:type="continuationSeparator" w:id="0">
    <w:p w14:paraId="2B239CC0" w14:textId="77777777" w:rsidR="008E5826" w:rsidRDefault="008E5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FA8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055C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481C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790B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48D8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D30D7" w14:textId="77777777" w:rsidR="008E5826" w:rsidRDefault="008E5826">
      <w:r>
        <w:separator/>
      </w:r>
    </w:p>
  </w:footnote>
  <w:footnote w:type="continuationSeparator" w:id="0">
    <w:p w14:paraId="3B18A3EB" w14:textId="77777777" w:rsidR="008E5826" w:rsidRDefault="008E5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F490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3559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EE1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8F5"/>
    <w:rsid w:val="00005838"/>
    <w:rsid w:val="00022322"/>
    <w:rsid w:val="00042497"/>
    <w:rsid w:val="000C1E6F"/>
    <w:rsid w:val="000D0722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5DF7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5826"/>
    <w:rsid w:val="00915B9E"/>
    <w:rsid w:val="00945CB6"/>
    <w:rsid w:val="00952256"/>
    <w:rsid w:val="0097748A"/>
    <w:rsid w:val="009B2D2E"/>
    <w:rsid w:val="009F0E5C"/>
    <w:rsid w:val="00A029B8"/>
    <w:rsid w:val="00A17CDB"/>
    <w:rsid w:val="00AA02AC"/>
    <w:rsid w:val="00AD005B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18F5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B67BE"/>
  <w15:chartTrackingRefBased/>
  <w15:docId w15:val="{262C7F7B-C616-4E8F-ADE4-BF848931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05DF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2026-06-12T08:54:00Z</dcterms:created>
  <dcterms:modified xsi:type="dcterms:W3CDTF">2026-06-12T08:54:00Z</dcterms:modified>
</cp:coreProperties>
</file>