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8FFFA4" w14:textId="65AB7DB3" w:rsidR="00B048DA" w:rsidRPr="00DD00F6" w:rsidRDefault="00E02E14" w:rsidP="00B048DA">
      <w:pPr>
        <w:spacing w:after="600"/>
        <w:jc w:val="right"/>
      </w:pPr>
      <w:bookmarkStart w:id="0" w:name="_Hlk53520193"/>
      <w:r w:rsidRPr="00DD00F6">
        <w:t>Kraków</w:t>
      </w:r>
      <w:r w:rsidR="00B048DA" w:rsidRPr="00DD00F6">
        <w:t xml:space="preserve"> dnia: </w:t>
      </w:r>
      <w:r w:rsidR="008419A3">
        <w:t>12.06.2026 r.</w:t>
      </w:r>
    </w:p>
    <w:p w14:paraId="624F16C9" w14:textId="77777777" w:rsidR="00E02E14" w:rsidRPr="00DD00F6" w:rsidRDefault="00E02E14" w:rsidP="00B048DA">
      <w:pPr>
        <w:spacing w:line="360" w:lineRule="auto"/>
        <w:ind w:right="3969"/>
        <w:rPr>
          <w:b/>
          <w:bCs/>
        </w:rPr>
      </w:pPr>
      <w:r w:rsidRPr="00DD00F6">
        <w:rPr>
          <w:b/>
          <w:bCs/>
        </w:rPr>
        <w:t>Szpital Miejski Specjalistyczny</w:t>
      </w:r>
    </w:p>
    <w:p w14:paraId="0F29FF8E" w14:textId="77777777" w:rsidR="00E02E14" w:rsidRPr="00DD00F6" w:rsidRDefault="00E02E14" w:rsidP="00B048DA">
      <w:pPr>
        <w:spacing w:line="360" w:lineRule="auto"/>
        <w:ind w:right="3969"/>
        <w:rPr>
          <w:b/>
          <w:bCs/>
        </w:rPr>
      </w:pPr>
      <w:r w:rsidRPr="00DD00F6">
        <w:rPr>
          <w:b/>
          <w:bCs/>
        </w:rPr>
        <w:t>im. Gabriela Narutowicza w Krakowie</w:t>
      </w:r>
    </w:p>
    <w:p w14:paraId="2B13C6ED" w14:textId="77777777" w:rsidR="00B048DA" w:rsidRPr="00DD00F6" w:rsidRDefault="00E02E14" w:rsidP="00B048DA">
      <w:pPr>
        <w:spacing w:line="360" w:lineRule="auto"/>
        <w:ind w:right="3969"/>
      </w:pPr>
      <w:r w:rsidRPr="00DD00F6">
        <w:t>ul. Prądnicka</w:t>
      </w:r>
      <w:r w:rsidR="00B048DA" w:rsidRPr="00DD00F6">
        <w:t xml:space="preserve"> </w:t>
      </w:r>
      <w:r w:rsidRPr="00DD00F6">
        <w:t>35-37</w:t>
      </w:r>
    </w:p>
    <w:p w14:paraId="30C3456B" w14:textId="77777777" w:rsidR="00B048DA" w:rsidRPr="00DD00F6" w:rsidRDefault="00E02E14" w:rsidP="00B048DA">
      <w:pPr>
        <w:ind w:right="3969"/>
      </w:pPr>
      <w:r w:rsidRPr="00DD00F6">
        <w:t>31-202</w:t>
      </w:r>
      <w:r w:rsidR="00B048DA" w:rsidRPr="00DD00F6">
        <w:t xml:space="preserve"> </w:t>
      </w:r>
      <w:r w:rsidRPr="00DD00F6">
        <w:t>Kraków</w:t>
      </w:r>
    </w:p>
    <w:p w14:paraId="1531F5A6" w14:textId="77777777" w:rsidR="00B048DA" w:rsidRPr="00DD00F6" w:rsidRDefault="00B048DA" w:rsidP="00B048DA">
      <w:pPr>
        <w:tabs>
          <w:tab w:val="left" w:pos="708"/>
          <w:tab w:val="center" w:pos="4536"/>
          <w:tab w:val="right" w:pos="9072"/>
        </w:tabs>
        <w:spacing w:after="20"/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498"/>
      </w:tblGrid>
      <w:tr w:rsidR="00B048DA" w:rsidRPr="00DD00F6" w14:paraId="7C3B253E" w14:textId="77777777" w:rsidTr="00B048DA">
        <w:tc>
          <w:tcPr>
            <w:tcW w:w="9498" w:type="dxa"/>
            <w:shd w:val="clear" w:color="auto" w:fill="F2F2F2"/>
            <w:hideMark/>
          </w:tcPr>
          <w:p w14:paraId="38A9AC89" w14:textId="54801376" w:rsidR="00B048DA" w:rsidRPr="00DD00F6" w:rsidRDefault="00DD00F6" w:rsidP="00F82C4B">
            <w:pPr>
              <w:keepNext/>
              <w:spacing w:before="240" w:line="360" w:lineRule="auto"/>
              <w:jc w:val="center"/>
              <w:outlineLvl w:val="0"/>
              <w:rPr>
                <w:b/>
                <w:spacing w:val="50"/>
                <w:kern w:val="28"/>
                <w:sz w:val="36"/>
                <w:szCs w:val="36"/>
              </w:rPr>
            </w:pPr>
            <w:r>
              <w:rPr>
                <w:b/>
                <w:spacing w:val="50"/>
                <w:kern w:val="28"/>
                <w:sz w:val="36"/>
                <w:szCs w:val="36"/>
              </w:rPr>
              <w:t>OGŁOSZENIE</w:t>
            </w:r>
          </w:p>
          <w:p w14:paraId="604CC555" w14:textId="71330C5C" w:rsidR="00B048DA" w:rsidRPr="00DD00F6" w:rsidRDefault="00B048DA" w:rsidP="00DD00F6">
            <w:pPr>
              <w:spacing w:after="480"/>
              <w:jc w:val="center"/>
              <w:rPr>
                <w:b/>
                <w:sz w:val="28"/>
              </w:rPr>
            </w:pPr>
            <w:r w:rsidRPr="00DD00F6">
              <w:rPr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  <w:r w:rsidR="00DD00F6">
              <w:rPr>
                <w:b/>
                <w:spacing w:val="50"/>
                <w:kern w:val="28"/>
                <w:sz w:val="32"/>
                <w:szCs w:val="32"/>
              </w:rPr>
              <w:br/>
            </w:r>
            <w:r w:rsidR="00DD00F6">
              <w:rPr>
                <w:b/>
                <w:sz w:val="28"/>
              </w:rPr>
              <w:t>w zakresie pakietów nr 7, 11-12, 18, 29-30, 35-36, 56, 64-65, 68, 74-78</w:t>
            </w:r>
          </w:p>
        </w:tc>
      </w:tr>
    </w:tbl>
    <w:p w14:paraId="0410B3CA" w14:textId="77777777" w:rsidR="00B048DA" w:rsidRPr="00DD00F6" w:rsidRDefault="00B048DA" w:rsidP="00B048DA">
      <w:pPr>
        <w:keepNext/>
        <w:spacing w:after="240"/>
        <w:outlineLvl w:val="0"/>
        <w:rPr>
          <w:b/>
        </w:rPr>
      </w:pPr>
    </w:p>
    <w:p w14:paraId="0FCDEE07" w14:textId="77777777" w:rsidR="00B048DA" w:rsidRPr="00DD00F6" w:rsidRDefault="00B048DA" w:rsidP="00B048DA">
      <w:pPr>
        <w:spacing w:after="120" w:line="360" w:lineRule="auto"/>
        <w:jc w:val="both"/>
        <w:rPr>
          <w:rFonts w:eastAsia="Calibri"/>
          <w:lang w:eastAsia="en-US"/>
        </w:rPr>
      </w:pPr>
      <w:r w:rsidRPr="00DD00F6">
        <w:rPr>
          <w:rFonts w:eastAsia="Calibri"/>
          <w:lang w:eastAsia="en-US"/>
        </w:rPr>
        <w:t xml:space="preserve">Dotyczy </w:t>
      </w:r>
      <w:r w:rsidRPr="00DD00F6">
        <w:t>postępowania o udzielenie zamówienia publicznego</w:t>
      </w:r>
      <w:r w:rsidRPr="00DD00F6">
        <w:rPr>
          <w:rFonts w:eastAsia="Calibri"/>
          <w:lang w:eastAsia="en-US"/>
        </w:rPr>
        <w:t>:</w:t>
      </w:r>
    </w:p>
    <w:tbl>
      <w:tblPr>
        <w:tblW w:w="9498" w:type="dxa"/>
        <w:tblInd w:w="108" w:type="dxa"/>
        <w:tblLook w:val="04A0" w:firstRow="1" w:lastRow="0" w:firstColumn="1" w:lastColumn="0" w:noHBand="0" w:noVBand="1"/>
      </w:tblPr>
      <w:tblGrid>
        <w:gridCol w:w="2269"/>
        <w:gridCol w:w="7229"/>
      </w:tblGrid>
      <w:tr w:rsidR="00B048DA" w:rsidRPr="00DD00F6" w14:paraId="36788AA4" w14:textId="77777777" w:rsidTr="00B048DA">
        <w:tc>
          <w:tcPr>
            <w:tcW w:w="2269" w:type="dxa"/>
          </w:tcPr>
          <w:p w14:paraId="6A314B5F" w14:textId="77777777" w:rsidR="00B048DA" w:rsidRPr="00DD00F6" w:rsidRDefault="00B048DA" w:rsidP="00F82C4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DD00F6">
              <w:t>Nazwa zamówienia:</w:t>
            </w:r>
          </w:p>
        </w:tc>
        <w:tc>
          <w:tcPr>
            <w:tcW w:w="7229" w:type="dxa"/>
          </w:tcPr>
          <w:p w14:paraId="00256AA2" w14:textId="77777777" w:rsidR="00B048DA" w:rsidRPr="00DD00F6" w:rsidRDefault="00E02E14" w:rsidP="00F82C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</w:rPr>
            </w:pPr>
            <w:r w:rsidRPr="00DD00F6">
              <w:rPr>
                <w:b/>
              </w:rPr>
              <w:t>Przeglądy techniczne oraz opieka serwisowa aparatury medycznej</w:t>
            </w:r>
          </w:p>
        </w:tc>
      </w:tr>
      <w:tr w:rsidR="00E02E14" w:rsidRPr="00DD00F6" w14:paraId="68FD0723" w14:textId="77777777" w:rsidTr="000E08D8">
        <w:tc>
          <w:tcPr>
            <w:tcW w:w="2269" w:type="dxa"/>
          </w:tcPr>
          <w:p w14:paraId="496B7B7D" w14:textId="77777777" w:rsidR="00E02E14" w:rsidRPr="00DD00F6" w:rsidRDefault="00E02E14" w:rsidP="000E08D8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DD00F6">
              <w:t>Numer referencyjny:</w:t>
            </w:r>
          </w:p>
        </w:tc>
        <w:tc>
          <w:tcPr>
            <w:tcW w:w="7229" w:type="dxa"/>
          </w:tcPr>
          <w:p w14:paraId="3B6D3E55" w14:textId="77777777" w:rsidR="00E02E14" w:rsidRPr="00DD00F6" w:rsidRDefault="00E02E14" w:rsidP="000E08D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</w:rPr>
            </w:pPr>
            <w:r w:rsidRPr="00DD00F6">
              <w:rPr>
                <w:b/>
              </w:rPr>
              <w:t>ZP/18/2026</w:t>
            </w:r>
          </w:p>
        </w:tc>
      </w:tr>
    </w:tbl>
    <w:p w14:paraId="4E07B5C3" w14:textId="77777777" w:rsidR="00B048DA" w:rsidRPr="00DD00F6" w:rsidRDefault="00B048DA" w:rsidP="00B048DA">
      <w:pPr>
        <w:tabs>
          <w:tab w:val="left" w:pos="708"/>
          <w:tab w:val="center" w:pos="4536"/>
          <w:tab w:val="right" w:pos="9072"/>
        </w:tabs>
      </w:pPr>
    </w:p>
    <w:p w14:paraId="6B947EA5" w14:textId="5E06B73B" w:rsidR="008642B3" w:rsidRPr="00DD00F6" w:rsidRDefault="00B048DA" w:rsidP="00B048DA">
      <w:pPr>
        <w:pStyle w:val="Nagwek"/>
        <w:tabs>
          <w:tab w:val="clear" w:pos="4536"/>
          <w:tab w:val="clear" w:pos="9072"/>
        </w:tabs>
        <w:spacing w:after="60" w:line="360" w:lineRule="auto"/>
        <w:jc w:val="both"/>
      </w:pPr>
      <w:r w:rsidRPr="00DD00F6">
        <w:t xml:space="preserve">Zamawiający, działając </w:t>
      </w:r>
      <w:r w:rsidR="00C65E53" w:rsidRPr="00DD00F6">
        <w:t>na podstawie art. 253 ust. 1</w:t>
      </w:r>
      <w:r w:rsidR="00836DAF" w:rsidRPr="00DD00F6">
        <w:t xml:space="preserve"> pkt. 1 i ust. 2</w:t>
      </w:r>
      <w:r w:rsidR="00C65E53" w:rsidRPr="00DD00F6">
        <w:t xml:space="preserve"> ustawy z dnia 11 września 2019r. Prawo zamówień publicznych, zwanej dalej „ustawą Pzp”</w:t>
      </w:r>
      <w:r w:rsidR="00D26ED6" w:rsidRPr="00DD00F6">
        <w:t xml:space="preserve">, </w:t>
      </w:r>
      <w:r w:rsidR="00C65E53" w:rsidRPr="00DD00F6">
        <w:t>informuje</w:t>
      </w:r>
      <w:r w:rsidR="00D26ED6" w:rsidRPr="00DD00F6">
        <w:t xml:space="preserve">, że w toczącym się postępowaniu o udzielenie zamówienia publicznego, jako </w:t>
      </w:r>
      <w:r w:rsidR="00756CDA" w:rsidRPr="00DD00F6">
        <w:t>najkorzystniejsz</w:t>
      </w:r>
      <w:r w:rsidR="00D26ED6" w:rsidRPr="00DD00F6">
        <w:t xml:space="preserve">a wybrana została </w:t>
      </w:r>
      <w:r w:rsidR="00756CDA" w:rsidRPr="00DD00F6">
        <w:t>ofer</w:t>
      </w:r>
      <w:r w:rsidR="00D26ED6" w:rsidRPr="00DD00F6">
        <w:t>t</w:t>
      </w:r>
      <w:r w:rsidR="009F0E5C" w:rsidRPr="00DD00F6">
        <w:t>a</w:t>
      </w:r>
      <w:r w:rsidRPr="00DD00F6">
        <w:t xml:space="preserve"> złożona przez wykonawcę</w:t>
      </w:r>
      <w:r w:rsidR="00D26ED6" w:rsidRPr="00DD00F6"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E02E14" w:rsidRPr="00DD00F6" w14:paraId="4A02E17B" w14:textId="77777777" w:rsidTr="000E08D8">
        <w:trPr>
          <w:cantSplit/>
        </w:trPr>
        <w:tc>
          <w:tcPr>
            <w:tcW w:w="9498" w:type="dxa"/>
          </w:tcPr>
          <w:p w14:paraId="3ACB664B" w14:textId="42B02980" w:rsidR="00E02E14" w:rsidRPr="00CC7D61" w:rsidRDefault="00E02E14" w:rsidP="00CC7D61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CC7D61">
              <w:rPr>
                <w:color w:val="000000"/>
                <w:sz w:val="22"/>
                <w:szCs w:val="22"/>
              </w:rPr>
              <w:t>Pakiet nr 11 - Aparaty do znieczulania GE</w:t>
            </w:r>
          </w:p>
          <w:p w14:paraId="282029E2" w14:textId="77777777" w:rsidR="00E02E14" w:rsidRPr="00CC7D61" w:rsidRDefault="00E02E14" w:rsidP="00CC7D61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CC7D61">
              <w:rPr>
                <w:b/>
                <w:sz w:val="22"/>
                <w:szCs w:val="22"/>
              </w:rPr>
              <w:t>Inżynieria Kliniczna Sp z o.o.</w:t>
            </w:r>
          </w:p>
          <w:p w14:paraId="74F38662" w14:textId="7B34EFE2" w:rsidR="00E02E14" w:rsidRPr="00CC7D61" w:rsidRDefault="00E02E14" w:rsidP="00CC7D61">
            <w:pPr>
              <w:spacing w:line="276" w:lineRule="auto"/>
              <w:rPr>
                <w:bCs/>
                <w:sz w:val="22"/>
                <w:szCs w:val="22"/>
              </w:rPr>
            </w:pPr>
            <w:r w:rsidRPr="00CC7D61">
              <w:rPr>
                <w:bCs/>
                <w:sz w:val="22"/>
                <w:szCs w:val="22"/>
              </w:rPr>
              <w:t>ul.</w:t>
            </w:r>
            <w:r w:rsidR="00DD00F6" w:rsidRPr="00CC7D61">
              <w:rPr>
                <w:bCs/>
                <w:sz w:val="22"/>
                <w:szCs w:val="22"/>
              </w:rPr>
              <w:t xml:space="preserve"> </w:t>
            </w:r>
            <w:r w:rsidRPr="00CC7D61">
              <w:rPr>
                <w:bCs/>
                <w:sz w:val="22"/>
                <w:szCs w:val="22"/>
              </w:rPr>
              <w:t xml:space="preserve">Duchnicka 3  </w:t>
            </w:r>
          </w:p>
          <w:p w14:paraId="3D776226" w14:textId="77777777" w:rsidR="00E02E14" w:rsidRPr="00CC7D61" w:rsidRDefault="00E02E14" w:rsidP="00CC7D61">
            <w:pPr>
              <w:spacing w:line="276" w:lineRule="auto"/>
              <w:rPr>
                <w:bCs/>
                <w:sz w:val="22"/>
                <w:szCs w:val="22"/>
              </w:rPr>
            </w:pPr>
            <w:r w:rsidRPr="00CC7D61">
              <w:rPr>
                <w:bCs/>
                <w:sz w:val="22"/>
                <w:szCs w:val="22"/>
              </w:rPr>
              <w:t>01-796 Warszawa</w:t>
            </w:r>
          </w:p>
          <w:p w14:paraId="37772725" w14:textId="77777777" w:rsidR="00E02E14" w:rsidRPr="00CC7D61" w:rsidRDefault="00E02E14" w:rsidP="00CC7D61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CC7D61">
              <w:rPr>
                <w:sz w:val="22"/>
                <w:szCs w:val="22"/>
                <w:u w:val="single"/>
              </w:rPr>
              <w:t>Uzasadnienie wyboru</w:t>
            </w:r>
            <w:r w:rsidRPr="00CC7D61">
              <w:rPr>
                <w:sz w:val="22"/>
                <w:szCs w:val="22"/>
              </w:rPr>
              <w:t>:</w:t>
            </w:r>
          </w:p>
          <w:p w14:paraId="71259646" w14:textId="77777777" w:rsidR="00E02E14" w:rsidRPr="00CC7D61" w:rsidRDefault="00E02E14" w:rsidP="00CC7D61">
            <w:pPr>
              <w:pStyle w:val="Nagwek"/>
              <w:tabs>
                <w:tab w:val="clear" w:pos="4536"/>
                <w:tab w:val="clear" w:pos="9072"/>
              </w:tabs>
              <w:spacing w:line="276" w:lineRule="auto"/>
              <w:jc w:val="both"/>
              <w:rPr>
                <w:sz w:val="22"/>
                <w:szCs w:val="22"/>
              </w:rPr>
            </w:pPr>
            <w:r w:rsidRPr="00CC7D61">
              <w:rPr>
                <w:sz w:val="22"/>
                <w:szCs w:val="22"/>
              </w:rPr>
              <w:t>Najkorzystniejsza złożona oferta spełniająca wymagania Zamawiającego.</w:t>
            </w:r>
          </w:p>
        </w:tc>
      </w:tr>
      <w:tr w:rsidR="00E02E14" w:rsidRPr="00DD00F6" w14:paraId="0E72ADC0" w14:textId="77777777" w:rsidTr="000E08D8">
        <w:trPr>
          <w:cantSplit/>
        </w:trPr>
        <w:tc>
          <w:tcPr>
            <w:tcW w:w="9498" w:type="dxa"/>
          </w:tcPr>
          <w:p w14:paraId="6B9114CE" w14:textId="38E3AFE2" w:rsidR="00E02E14" w:rsidRPr="00CC7D61" w:rsidRDefault="00E02E14" w:rsidP="00CC7D61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CC7D61">
              <w:rPr>
                <w:color w:val="000000"/>
                <w:sz w:val="22"/>
                <w:szCs w:val="22"/>
              </w:rPr>
              <w:t>Pakiet nr 12 - Aparat do znieczulania Spacelabs</w:t>
            </w:r>
          </w:p>
          <w:p w14:paraId="37D81CF8" w14:textId="77777777" w:rsidR="00E02E14" w:rsidRPr="00CC7D61" w:rsidRDefault="00E02E14" w:rsidP="00CC7D61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CC7D61">
              <w:rPr>
                <w:b/>
                <w:sz w:val="22"/>
                <w:szCs w:val="22"/>
              </w:rPr>
              <w:t>Inżynieria Kliniczna Sp z o.o.</w:t>
            </w:r>
          </w:p>
          <w:p w14:paraId="78DC32ED" w14:textId="11DF3178" w:rsidR="00E02E14" w:rsidRPr="00CC7D61" w:rsidRDefault="00E02E14" w:rsidP="00CC7D61">
            <w:pPr>
              <w:spacing w:line="276" w:lineRule="auto"/>
              <w:rPr>
                <w:bCs/>
                <w:sz w:val="22"/>
                <w:szCs w:val="22"/>
              </w:rPr>
            </w:pPr>
            <w:r w:rsidRPr="00CC7D61">
              <w:rPr>
                <w:bCs/>
                <w:sz w:val="22"/>
                <w:szCs w:val="22"/>
              </w:rPr>
              <w:t>ul.</w:t>
            </w:r>
            <w:r w:rsidR="00DD00F6" w:rsidRPr="00CC7D61">
              <w:rPr>
                <w:bCs/>
                <w:sz w:val="22"/>
                <w:szCs w:val="22"/>
              </w:rPr>
              <w:t xml:space="preserve"> </w:t>
            </w:r>
            <w:r w:rsidRPr="00CC7D61">
              <w:rPr>
                <w:bCs/>
                <w:sz w:val="22"/>
                <w:szCs w:val="22"/>
              </w:rPr>
              <w:t xml:space="preserve">Duchnicka 3  </w:t>
            </w:r>
          </w:p>
          <w:p w14:paraId="329AB053" w14:textId="77777777" w:rsidR="00E02E14" w:rsidRPr="00CC7D61" w:rsidRDefault="00E02E14" w:rsidP="00CC7D61">
            <w:pPr>
              <w:spacing w:line="276" w:lineRule="auto"/>
              <w:rPr>
                <w:bCs/>
                <w:sz w:val="22"/>
                <w:szCs w:val="22"/>
              </w:rPr>
            </w:pPr>
            <w:r w:rsidRPr="00CC7D61">
              <w:rPr>
                <w:bCs/>
                <w:sz w:val="22"/>
                <w:szCs w:val="22"/>
              </w:rPr>
              <w:t>01-796 Warszawa</w:t>
            </w:r>
          </w:p>
          <w:p w14:paraId="71DC2B1E" w14:textId="77777777" w:rsidR="00E02E14" w:rsidRPr="00CC7D61" w:rsidRDefault="00E02E14" w:rsidP="00CC7D61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CC7D61">
              <w:rPr>
                <w:sz w:val="22"/>
                <w:szCs w:val="22"/>
                <w:u w:val="single"/>
              </w:rPr>
              <w:t>Uzasadnienie wyboru</w:t>
            </w:r>
            <w:r w:rsidRPr="00CC7D61">
              <w:rPr>
                <w:sz w:val="22"/>
                <w:szCs w:val="22"/>
              </w:rPr>
              <w:t>:</w:t>
            </w:r>
          </w:p>
          <w:p w14:paraId="266F1483" w14:textId="77777777" w:rsidR="00E02E14" w:rsidRPr="00CC7D61" w:rsidRDefault="00E02E14" w:rsidP="00CC7D61">
            <w:pPr>
              <w:pStyle w:val="Nagwek"/>
              <w:tabs>
                <w:tab w:val="clear" w:pos="4536"/>
                <w:tab w:val="clear" w:pos="9072"/>
              </w:tabs>
              <w:spacing w:line="276" w:lineRule="auto"/>
              <w:jc w:val="both"/>
              <w:rPr>
                <w:sz w:val="22"/>
                <w:szCs w:val="22"/>
              </w:rPr>
            </w:pPr>
            <w:r w:rsidRPr="00CC7D61">
              <w:rPr>
                <w:sz w:val="22"/>
                <w:szCs w:val="22"/>
              </w:rPr>
              <w:t>Najkorzystniejsza złożona oferta spełniająca wymagania Zamawiającego.</w:t>
            </w:r>
          </w:p>
        </w:tc>
      </w:tr>
      <w:tr w:rsidR="00E02E14" w:rsidRPr="00DD00F6" w14:paraId="1BE0F440" w14:textId="77777777" w:rsidTr="000E08D8">
        <w:trPr>
          <w:cantSplit/>
        </w:trPr>
        <w:tc>
          <w:tcPr>
            <w:tcW w:w="9498" w:type="dxa"/>
          </w:tcPr>
          <w:p w14:paraId="60804F27" w14:textId="3A797D32" w:rsidR="00E02E14" w:rsidRPr="00CC7D61" w:rsidRDefault="00E02E14" w:rsidP="00CC7D61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CC7D61">
              <w:rPr>
                <w:color w:val="000000"/>
                <w:sz w:val="22"/>
                <w:szCs w:val="22"/>
              </w:rPr>
              <w:t>Pakiet nr 18 - Defibrylatory Nihon Kohden</w:t>
            </w:r>
          </w:p>
          <w:p w14:paraId="3569720C" w14:textId="77777777" w:rsidR="00E02E14" w:rsidRPr="00CC7D61" w:rsidRDefault="00E02E14" w:rsidP="00CC7D61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CC7D61">
              <w:rPr>
                <w:b/>
                <w:sz w:val="22"/>
                <w:szCs w:val="22"/>
              </w:rPr>
              <w:t>Diagnos Sp. z o.o.</w:t>
            </w:r>
          </w:p>
          <w:p w14:paraId="2948F8E6" w14:textId="61C4AE45" w:rsidR="00E02E14" w:rsidRPr="00CC7D61" w:rsidRDefault="00E02E14" w:rsidP="00CC7D61">
            <w:pPr>
              <w:spacing w:line="276" w:lineRule="auto"/>
              <w:rPr>
                <w:bCs/>
                <w:sz w:val="22"/>
                <w:szCs w:val="22"/>
              </w:rPr>
            </w:pPr>
            <w:r w:rsidRPr="00CC7D61">
              <w:rPr>
                <w:bCs/>
                <w:sz w:val="22"/>
                <w:szCs w:val="22"/>
              </w:rPr>
              <w:t>ul.</w:t>
            </w:r>
            <w:r w:rsidR="00DD00F6" w:rsidRPr="00CC7D61">
              <w:rPr>
                <w:bCs/>
                <w:sz w:val="22"/>
                <w:szCs w:val="22"/>
              </w:rPr>
              <w:t xml:space="preserve"> </w:t>
            </w:r>
            <w:r w:rsidRPr="00CC7D61">
              <w:rPr>
                <w:bCs/>
                <w:sz w:val="22"/>
                <w:szCs w:val="22"/>
              </w:rPr>
              <w:t xml:space="preserve">Łączyny 4  </w:t>
            </w:r>
          </w:p>
          <w:p w14:paraId="6F814E6B" w14:textId="77777777" w:rsidR="00E02E14" w:rsidRPr="00CC7D61" w:rsidRDefault="00E02E14" w:rsidP="00CC7D61">
            <w:pPr>
              <w:spacing w:line="276" w:lineRule="auto"/>
              <w:rPr>
                <w:bCs/>
                <w:sz w:val="22"/>
                <w:szCs w:val="22"/>
              </w:rPr>
            </w:pPr>
            <w:r w:rsidRPr="00CC7D61">
              <w:rPr>
                <w:bCs/>
                <w:sz w:val="22"/>
                <w:szCs w:val="22"/>
              </w:rPr>
              <w:t>02-820 Warszawa</w:t>
            </w:r>
          </w:p>
          <w:p w14:paraId="7595F5AF" w14:textId="77777777" w:rsidR="00E02E14" w:rsidRPr="00CC7D61" w:rsidRDefault="00E02E14" w:rsidP="00CC7D61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CC7D61">
              <w:rPr>
                <w:sz w:val="22"/>
                <w:szCs w:val="22"/>
                <w:u w:val="single"/>
              </w:rPr>
              <w:t>Uzasadnienie wyboru</w:t>
            </w:r>
            <w:r w:rsidRPr="00CC7D61">
              <w:rPr>
                <w:sz w:val="22"/>
                <w:szCs w:val="22"/>
              </w:rPr>
              <w:t>:</w:t>
            </w:r>
          </w:p>
          <w:p w14:paraId="14FF2952" w14:textId="77777777" w:rsidR="00E02E14" w:rsidRPr="00CC7D61" w:rsidRDefault="00E02E14" w:rsidP="00CC7D61">
            <w:pPr>
              <w:pStyle w:val="Nagwek"/>
              <w:tabs>
                <w:tab w:val="clear" w:pos="4536"/>
                <w:tab w:val="clear" w:pos="9072"/>
              </w:tabs>
              <w:spacing w:line="276" w:lineRule="auto"/>
              <w:jc w:val="both"/>
              <w:rPr>
                <w:sz w:val="22"/>
                <w:szCs w:val="22"/>
              </w:rPr>
            </w:pPr>
            <w:r w:rsidRPr="00CC7D61">
              <w:rPr>
                <w:sz w:val="22"/>
                <w:szCs w:val="22"/>
              </w:rPr>
              <w:t>Najkorzystniejsza złożona oferta spełniająca wymagania Zamawiającego.</w:t>
            </w:r>
          </w:p>
        </w:tc>
      </w:tr>
      <w:tr w:rsidR="00E02E14" w:rsidRPr="00DD00F6" w14:paraId="721DE0AB" w14:textId="77777777" w:rsidTr="000E08D8">
        <w:trPr>
          <w:cantSplit/>
        </w:trPr>
        <w:tc>
          <w:tcPr>
            <w:tcW w:w="9498" w:type="dxa"/>
          </w:tcPr>
          <w:p w14:paraId="2006FD57" w14:textId="515E755E" w:rsidR="00E02E14" w:rsidRPr="00CC7D61" w:rsidRDefault="00E02E14" w:rsidP="00CC7D61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CC7D61">
              <w:rPr>
                <w:color w:val="000000"/>
                <w:sz w:val="22"/>
                <w:szCs w:val="22"/>
              </w:rPr>
              <w:lastRenderedPageBreak/>
              <w:t>Pakiet nr 29 - Echokardiograf i ultrasonografy Philips</w:t>
            </w:r>
          </w:p>
          <w:p w14:paraId="4731AE06" w14:textId="741C0ABA" w:rsidR="00E02E14" w:rsidRPr="00CC7D61" w:rsidRDefault="00E02E14" w:rsidP="00CC7D61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CC7D61">
              <w:rPr>
                <w:b/>
                <w:sz w:val="22"/>
                <w:szCs w:val="22"/>
              </w:rPr>
              <w:t xml:space="preserve">APARIVA </w:t>
            </w:r>
            <w:r w:rsidR="00DD00F6" w:rsidRPr="00CC7D61">
              <w:rPr>
                <w:b/>
                <w:sz w:val="22"/>
                <w:szCs w:val="22"/>
              </w:rPr>
              <w:t>Sp. z o.o.</w:t>
            </w:r>
          </w:p>
          <w:p w14:paraId="57EDF797" w14:textId="2FC96AFF" w:rsidR="00E02E14" w:rsidRPr="00CC7D61" w:rsidRDefault="00E02E14" w:rsidP="00CC7D61">
            <w:pPr>
              <w:spacing w:line="276" w:lineRule="auto"/>
              <w:rPr>
                <w:bCs/>
                <w:sz w:val="22"/>
                <w:szCs w:val="22"/>
              </w:rPr>
            </w:pPr>
            <w:r w:rsidRPr="00CC7D61">
              <w:rPr>
                <w:bCs/>
                <w:sz w:val="22"/>
                <w:szCs w:val="22"/>
              </w:rPr>
              <w:t>ul.</w:t>
            </w:r>
            <w:r w:rsidR="00DD00F6" w:rsidRPr="00CC7D61">
              <w:rPr>
                <w:bCs/>
                <w:sz w:val="22"/>
                <w:szCs w:val="22"/>
              </w:rPr>
              <w:t xml:space="preserve"> </w:t>
            </w:r>
            <w:r w:rsidRPr="00CC7D61">
              <w:rPr>
                <w:bCs/>
                <w:sz w:val="22"/>
                <w:szCs w:val="22"/>
              </w:rPr>
              <w:t xml:space="preserve">Prądnicka 10  </w:t>
            </w:r>
          </w:p>
          <w:p w14:paraId="5F404CC5" w14:textId="77777777" w:rsidR="00E02E14" w:rsidRPr="00CC7D61" w:rsidRDefault="00E02E14" w:rsidP="00CC7D61">
            <w:pPr>
              <w:spacing w:line="276" w:lineRule="auto"/>
              <w:rPr>
                <w:bCs/>
                <w:sz w:val="22"/>
                <w:szCs w:val="22"/>
              </w:rPr>
            </w:pPr>
            <w:r w:rsidRPr="00CC7D61">
              <w:rPr>
                <w:bCs/>
                <w:sz w:val="22"/>
                <w:szCs w:val="22"/>
              </w:rPr>
              <w:t>30-002 Kraków</w:t>
            </w:r>
          </w:p>
          <w:p w14:paraId="3D6885F5" w14:textId="77777777" w:rsidR="00E02E14" w:rsidRPr="00CC7D61" w:rsidRDefault="00E02E14" w:rsidP="00CC7D61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CC7D61">
              <w:rPr>
                <w:sz w:val="22"/>
                <w:szCs w:val="22"/>
                <w:u w:val="single"/>
              </w:rPr>
              <w:t>Uzasadnienie wyboru</w:t>
            </w:r>
            <w:r w:rsidRPr="00CC7D61">
              <w:rPr>
                <w:sz w:val="22"/>
                <w:szCs w:val="22"/>
              </w:rPr>
              <w:t>:</w:t>
            </w:r>
          </w:p>
          <w:p w14:paraId="6DE7D687" w14:textId="77777777" w:rsidR="00E02E14" w:rsidRPr="00CC7D61" w:rsidRDefault="00E02E14" w:rsidP="00CC7D61">
            <w:pPr>
              <w:pStyle w:val="Nagwek"/>
              <w:tabs>
                <w:tab w:val="clear" w:pos="4536"/>
                <w:tab w:val="clear" w:pos="9072"/>
              </w:tabs>
              <w:spacing w:line="276" w:lineRule="auto"/>
              <w:jc w:val="both"/>
              <w:rPr>
                <w:sz w:val="22"/>
                <w:szCs w:val="22"/>
              </w:rPr>
            </w:pPr>
            <w:r w:rsidRPr="00CC7D61">
              <w:rPr>
                <w:sz w:val="22"/>
                <w:szCs w:val="22"/>
              </w:rPr>
              <w:t>Najkorzystniejsza złożona oferta spełniająca wymagania Zamawiającego.</w:t>
            </w:r>
          </w:p>
        </w:tc>
      </w:tr>
      <w:tr w:rsidR="00E02E14" w:rsidRPr="00DD00F6" w14:paraId="7FCA9AA3" w14:textId="77777777" w:rsidTr="000E08D8">
        <w:trPr>
          <w:cantSplit/>
        </w:trPr>
        <w:tc>
          <w:tcPr>
            <w:tcW w:w="9498" w:type="dxa"/>
          </w:tcPr>
          <w:p w14:paraId="7F40E20D" w14:textId="5D1A75ED" w:rsidR="00E02E14" w:rsidRPr="00CC7D61" w:rsidRDefault="00E02E14" w:rsidP="00CC7D61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CC7D61">
              <w:rPr>
                <w:color w:val="000000"/>
                <w:sz w:val="22"/>
                <w:szCs w:val="22"/>
              </w:rPr>
              <w:t>Pakiet nr 30 - Echokardiograf i ultrasonograf Toshiba</w:t>
            </w:r>
          </w:p>
          <w:p w14:paraId="772CF625" w14:textId="5B4194BF" w:rsidR="00E02E14" w:rsidRPr="00CC7D61" w:rsidRDefault="00E02E14" w:rsidP="00CC7D61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CC7D61">
              <w:rPr>
                <w:b/>
                <w:sz w:val="22"/>
                <w:szCs w:val="22"/>
              </w:rPr>
              <w:t xml:space="preserve">APARIVA </w:t>
            </w:r>
            <w:r w:rsidR="00DD00F6" w:rsidRPr="00CC7D61">
              <w:rPr>
                <w:b/>
                <w:sz w:val="22"/>
                <w:szCs w:val="22"/>
              </w:rPr>
              <w:t>Sp. z o.o.</w:t>
            </w:r>
          </w:p>
          <w:p w14:paraId="12EBD92A" w14:textId="7DF43B20" w:rsidR="00E02E14" w:rsidRPr="00CC7D61" w:rsidRDefault="00E02E14" w:rsidP="00CC7D61">
            <w:pPr>
              <w:spacing w:line="276" w:lineRule="auto"/>
              <w:rPr>
                <w:bCs/>
                <w:sz w:val="22"/>
                <w:szCs w:val="22"/>
              </w:rPr>
            </w:pPr>
            <w:r w:rsidRPr="00CC7D61">
              <w:rPr>
                <w:bCs/>
                <w:sz w:val="22"/>
                <w:szCs w:val="22"/>
              </w:rPr>
              <w:t>ul.</w:t>
            </w:r>
            <w:r w:rsidR="00DD00F6" w:rsidRPr="00CC7D61">
              <w:rPr>
                <w:bCs/>
                <w:sz w:val="22"/>
                <w:szCs w:val="22"/>
              </w:rPr>
              <w:t xml:space="preserve"> </w:t>
            </w:r>
            <w:r w:rsidRPr="00CC7D61">
              <w:rPr>
                <w:bCs/>
                <w:sz w:val="22"/>
                <w:szCs w:val="22"/>
              </w:rPr>
              <w:t xml:space="preserve">Prądnicka 10  </w:t>
            </w:r>
          </w:p>
          <w:p w14:paraId="7CF6CD23" w14:textId="77777777" w:rsidR="00E02E14" w:rsidRPr="00CC7D61" w:rsidRDefault="00E02E14" w:rsidP="00CC7D61">
            <w:pPr>
              <w:spacing w:line="276" w:lineRule="auto"/>
              <w:rPr>
                <w:bCs/>
                <w:sz w:val="22"/>
                <w:szCs w:val="22"/>
              </w:rPr>
            </w:pPr>
            <w:r w:rsidRPr="00CC7D61">
              <w:rPr>
                <w:bCs/>
                <w:sz w:val="22"/>
                <w:szCs w:val="22"/>
              </w:rPr>
              <w:t>30-002 Kraków</w:t>
            </w:r>
          </w:p>
          <w:p w14:paraId="6B023141" w14:textId="77777777" w:rsidR="00E02E14" w:rsidRPr="00CC7D61" w:rsidRDefault="00E02E14" w:rsidP="00CC7D61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CC7D61">
              <w:rPr>
                <w:sz w:val="22"/>
                <w:szCs w:val="22"/>
                <w:u w:val="single"/>
              </w:rPr>
              <w:t>Uzasadnienie wyboru</w:t>
            </w:r>
            <w:r w:rsidRPr="00CC7D61">
              <w:rPr>
                <w:sz w:val="22"/>
                <w:szCs w:val="22"/>
              </w:rPr>
              <w:t>:</w:t>
            </w:r>
          </w:p>
          <w:p w14:paraId="4E286C2B" w14:textId="77777777" w:rsidR="00E02E14" w:rsidRPr="00CC7D61" w:rsidRDefault="00E02E14" w:rsidP="00CC7D61">
            <w:pPr>
              <w:pStyle w:val="Nagwek"/>
              <w:tabs>
                <w:tab w:val="clear" w:pos="4536"/>
                <w:tab w:val="clear" w:pos="9072"/>
              </w:tabs>
              <w:spacing w:line="276" w:lineRule="auto"/>
              <w:jc w:val="both"/>
              <w:rPr>
                <w:sz w:val="22"/>
                <w:szCs w:val="22"/>
              </w:rPr>
            </w:pPr>
            <w:r w:rsidRPr="00CC7D61">
              <w:rPr>
                <w:sz w:val="22"/>
                <w:szCs w:val="22"/>
              </w:rPr>
              <w:t>Najkorzystniejsza złożona oferta spełniająca wymagania Zamawiającego.</w:t>
            </w:r>
          </w:p>
        </w:tc>
      </w:tr>
      <w:tr w:rsidR="00E02E14" w:rsidRPr="00DD00F6" w14:paraId="63CAD230" w14:textId="77777777" w:rsidTr="000E08D8">
        <w:trPr>
          <w:cantSplit/>
        </w:trPr>
        <w:tc>
          <w:tcPr>
            <w:tcW w:w="9498" w:type="dxa"/>
          </w:tcPr>
          <w:p w14:paraId="1A9B6A6F" w14:textId="1D8D2F5E" w:rsidR="00E02E14" w:rsidRPr="00CC7D61" w:rsidRDefault="00E02E14" w:rsidP="00CC7D61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CC7D61">
              <w:rPr>
                <w:color w:val="000000"/>
                <w:sz w:val="22"/>
                <w:szCs w:val="22"/>
              </w:rPr>
              <w:t>Pakiet nr 36 - Sprzęt do opieki nad noworodkiem</w:t>
            </w:r>
          </w:p>
          <w:p w14:paraId="574EEAAE" w14:textId="77777777" w:rsidR="00E02E14" w:rsidRPr="00CC7D61" w:rsidRDefault="00E02E14" w:rsidP="00CC7D61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CC7D61">
              <w:rPr>
                <w:b/>
                <w:sz w:val="22"/>
                <w:szCs w:val="22"/>
              </w:rPr>
              <w:t>Dutchmed PL. Sp. z o.o.</w:t>
            </w:r>
          </w:p>
          <w:p w14:paraId="098E048F" w14:textId="77777777" w:rsidR="00E02E14" w:rsidRPr="00CC7D61" w:rsidRDefault="00E02E14" w:rsidP="00CC7D61">
            <w:pPr>
              <w:spacing w:line="276" w:lineRule="auto"/>
              <w:rPr>
                <w:bCs/>
                <w:sz w:val="22"/>
                <w:szCs w:val="22"/>
              </w:rPr>
            </w:pPr>
            <w:r w:rsidRPr="00CC7D61">
              <w:rPr>
                <w:bCs/>
                <w:sz w:val="22"/>
                <w:szCs w:val="22"/>
              </w:rPr>
              <w:t xml:space="preserve">ul. Szajnochy 14  </w:t>
            </w:r>
          </w:p>
          <w:p w14:paraId="28519248" w14:textId="77777777" w:rsidR="00E02E14" w:rsidRPr="00CC7D61" w:rsidRDefault="00E02E14" w:rsidP="00CC7D61">
            <w:pPr>
              <w:spacing w:line="276" w:lineRule="auto"/>
              <w:rPr>
                <w:bCs/>
                <w:sz w:val="22"/>
                <w:szCs w:val="22"/>
              </w:rPr>
            </w:pPr>
            <w:r w:rsidRPr="00CC7D61">
              <w:rPr>
                <w:bCs/>
                <w:sz w:val="22"/>
                <w:szCs w:val="22"/>
              </w:rPr>
              <w:t>85-738 Bydgoszcz</w:t>
            </w:r>
          </w:p>
          <w:p w14:paraId="3EF9F90C" w14:textId="77777777" w:rsidR="00E02E14" w:rsidRPr="00CC7D61" w:rsidRDefault="00E02E14" w:rsidP="00CC7D61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CC7D61">
              <w:rPr>
                <w:sz w:val="22"/>
                <w:szCs w:val="22"/>
                <w:u w:val="single"/>
              </w:rPr>
              <w:t>Uzasadnienie wyboru</w:t>
            </w:r>
            <w:r w:rsidRPr="00CC7D61">
              <w:rPr>
                <w:sz w:val="22"/>
                <w:szCs w:val="22"/>
              </w:rPr>
              <w:t>:</w:t>
            </w:r>
          </w:p>
          <w:p w14:paraId="16D42637" w14:textId="77777777" w:rsidR="00E02E14" w:rsidRPr="00CC7D61" w:rsidRDefault="00E02E14" w:rsidP="00CC7D61">
            <w:pPr>
              <w:pStyle w:val="Nagwek"/>
              <w:tabs>
                <w:tab w:val="clear" w:pos="4536"/>
                <w:tab w:val="clear" w:pos="9072"/>
              </w:tabs>
              <w:spacing w:line="276" w:lineRule="auto"/>
              <w:jc w:val="both"/>
              <w:rPr>
                <w:sz w:val="22"/>
                <w:szCs w:val="22"/>
              </w:rPr>
            </w:pPr>
            <w:r w:rsidRPr="00CC7D61">
              <w:rPr>
                <w:sz w:val="22"/>
                <w:szCs w:val="22"/>
              </w:rPr>
              <w:t>Najkorzystniejsza złożona oferta spełniająca wymagania Zamawiającego.</w:t>
            </w:r>
          </w:p>
        </w:tc>
      </w:tr>
      <w:tr w:rsidR="00E02E14" w:rsidRPr="00DD00F6" w14:paraId="0FE39160" w14:textId="77777777" w:rsidTr="000E08D8">
        <w:trPr>
          <w:cantSplit/>
        </w:trPr>
        <w:tc>
          <w:tcPr>
            <w:tcW w:w="9498" w:type="dxa"/>
          </w:tcPr>
          <w:p w14:paraId="76EE5CD7" w14:textId="4C5EDCA0" w:rsidR="00E02E14" w:rsidRPr="00CC7D61" w:rsidRDefault="00E02E14" w:rsidP="00CC7D61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CC7D61">
              <w:rPr>
                <w:color w:val="000000"/>
                <w:sz w:val="22"/>
                <w:szCs w:val="22"/>
              </w:rPr>
              <w:t>Pakiet nr 56 - Myjnie do naczyń sanitarnych Meiko</w:t>
            </w:r>
          </w:p>
          <w:p w14:paraId="316CA967" w14:textId="77777777" w:rsidR="00E02E14" w:rsidRPr="00CC7D61" w:rsidRDefault="00E02E14" w:rsidP="00CC7D61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CC7D61">
              <w:rPr>
                <w:b/>
                <w:sz w:val="22"/>
                <w:szCs w:val="22"/>
              </w:rPr>
              <w:t>Media-MED Sp. z o.o.</w:t>
            </w:r>
          </w:p>
          <w:p w14:paraId="30ABB3A7" w14:textId="6E42B7CB" w:rsidR="00E02E14" w:rsidRPr="00CC7D61" w:rsidRDefault="00E02E14" w:rsidP="00CC7D61">
            <w:pPr>
              <w:spacing w:line="276" w:lineRule="auto"/>
              <w:rPr>
                <w:bCs/>
                <w:sz w:val="22"/>
                <w:szCs w:val="22"/>
              </w:rPr>
            </w:pPr>
            <w:r w:rsidRPr="00CC7D61">
              <w:rPr>
                <w:bCs/>
                <w:sz w:val="22"/>
                <w:szCs w:val="22"/>
              </w:rPr>
              <w:t>ul.</w:t>
            </w:r>
            <w:r w:rsidR="00DD00F6" w:rsidRPr="00CC7D61">
              <w:rPr>
                <w:bCs/>
                <w:sz w:val="22"/>
                <w:szCs w:val="22"/>
              </w:rPr>
              <w:t xml:space="preserve"> </w:t>
            </w:r>
            <w:r w:rsidRPr="00CC7D61">
              <w:rPr>
                <w:bCs/>
                <w:sz w:val="22"/>
                <w:szCs w:val="22"/>
              </w:rPr>
              <w:t xml:space="preserve">Promienistych 7  </w:t>
            </w:r>
          </w:p>
          <w:p w14:paraId="4617E256" w14:textId="77777777" w:rsidR="00E02E14" w:rsidRPr="00CC7D61" w:rsidRDefault="00E02E14" w:rsidP="00CC7D61">
            <w:pPr>
              <w:spacing w:line="276" w:lineRule="auto"/>
              <w:rPr>
                <w:bCs/>
                <w:sz w:val="22"/>
                <w:szCs w:val="22"/>
              </w:rPr>
            </w:pPr>
            <w:r w:rsidRPr="00CC7D61">
              <w:rPr>
                <w:bCs/>
                <w:sz w:val="22"/>
                <w:szCs w:val="22"/>
              </w:rPr>
              <w:t>31-481 Kraków</w:t>
            </w:r>
          </w:p>
          <w:p w14:paraId="0F87C17E" w14:textId="77777777" w:rsidR="00E02E14" w:rsidRPr="00CC7D61" w:rsidRDefault="00E02E14" w:rsidP="00CC7D61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CC7D61">
              <w:rPr>
                <w:sz w:val="22"/>
                <w:szCs w:val="22"/>
                <w:u w:val="single"/>
              </w:rPr>
              <w:t>Uzasadnienie wyboru</w:t>
            </w:r>
            <w:r w:rsidRPr="00CC7D61">
              <w:rPr>
                <w:sz w:val="22"/>
                <w:szCs w:val="22"/>
              </w:rPr>
              <w:t>:</w:t>
            </w:r>
          </w:p>
          <w:p w14:paraId="6616B325" w14:textId="77777777" w:rsidR="00E02E14" w:rsidRPr="00CC7D61" w:rsidRDefault="00E02E14" w:rsidP="00CC7D61">
            <w:pPr>
              <w:pStyle w:val="Nagwek"/>
              <w:tabs>
                <w:tab w:val="clear" w:pos="4536"/>
                <w:tab w:val="clear" w:pos="9072"/>
              </w:tabs>
              <w:spacing w:line="276" w:lineRule="auto"/>
              <w:jc w:val="both"/>
              <w:rPr>
                <w:sz w:val="22"/>
                <w:szCs w:val="22"/>
              </w:rPr>
            </w:pPr>
            <w:r w:rsidRPr="00CC7D61">
              <w:rPr>
                <w:sz w:val="22"/>
                <w:szCs w:val="22"/>
              </w:rPr>
              <w:t>Najkorzystniejsza złożona oferta spełniająca wymagania Zamawiającego.</w:t>
            </w:r>
          </w:p>
        </w:tc>
      </w:tr>
      <w:tr w:rsidR="00E02E14" w:rsidRPr="00DD00F6" w14:paraId="4816F3A1" w14:textId="77777777" w:rsidTr="000E08D8">
        <w:trPr>
          <w:cantSplit/>
        </w:trPr>
        <w:tc>
          <w:tcPr>
            <w:tcW w:w="9498" w:type="dxa"/>
          </w:tcPr>
          <w:p w14:paraId="284CB7D0" w14:textId="1091E681" w:rsidR="00E02E14" w:rsidRPr="00CC7D61" w:rsidRDefault="00E02E14" w:rsidP="00CC7D61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CC7D61">
              <w:rPr>
                <w:color w:val="000000"/>
                <w:sz w:val="22"/>
                <w:szCs w:val="22"/>
              </w:rPr>
              <w:t>Pakiet nr 64 - Respiratory transportowe Smiths Medical</w:t>
            </w:r>
          </w:p>
          <w:p w14:paraId="22347949" w14:textId="77777777" w:rsidR="00E02E14" w:rsidRPr="00CC7D61" w:rsidRDefault="00E02E14" w:rsidP="00CC7D61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CC7D61">
              <w:rPr>
                <w:b/>
                <w:sz w:val="22"/>
                <w:szCs w:val="22"/>
              </w:rPr>
              <w:t>Paramedica Polska Sp. z o.o. Sp.k.</w:t>
            </w:r>
          </w:p>
          <w:p w14:paraId="521DAD60" w14:textId="77777777" w:rsidR="00E02E14" w:rsidRPr="00CC7D61" w:rsidRDefault="00E02E14" w:rsidP="00CC7D61">
            <w:pPr>
              <w:spacing w:line="276" w:lineRule="auto"/>
              <w:rPr>
                <w:bCs/>
                <w:sz w:val="22"/>
                <w:szCs w:val="22"/>
              </w:rPr>
            </w:pPr>
            <w:r w:rsidRPr="00CC7D61">
              <w:rPr>
                <w:bCs/>
                <w:sz w:val="22"/>
                <w:szCs w:val="22"/>
              </w:rPr>
              <w:t xml:space="preserve">ul. Farbiarska 47  </w:t>
            </w:r>
          </w:p>
          <w:p w14:paraId="57911D21" w14:textId="77777777" w:rsidR="00E02E14" w:rsidRPr="00CC7D61" w:rsidRDefault="00E02E14" w:rsidP="00CC7D61">
            <w:pPr>
              <w:spacing w:line="276" w:lineRule="auto"/>
              <w:rPr>
                <w:bCs/>
                <w:sz w:val="22"/>
                <w:szCs w:val="22"/>
              </w:rPr>
            </w:pPr>
            <w:r w:rsidRPr="00CC7D61">
              <w:rPr>
                <w:bCs/>
                <w:sz w:val="22"/>
                <w:szCs w:val="22"/>
              </w:rPr>
              <w:t>02-862 Warszawa</w:t>
            </w:r>
          </w:p>
          <w:p w14:paraId="1F8AA7BC" w14:textId="77777777" w:rsidR="00E02E14" w:rsidRPr="00CC7D61" w:rsidRDefault="00E02E14" w:rsidP="00CC7D61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CC7D61">
              <w:rPr>
                <w:sz w:val="22"/>
                <w:szCs w:val="22"/>
                <w:u w:val="single"/>
              </w:rPr>
              <w:t>Uzasadnienie wyboru</w:t>
            </w:r>
            <w:r w:rsidRPr="00CC7D61">
              <w:rPr>
                <w:sz w:val="22"/>
                <w:szCs w:val="22"/>
              </w:rPr>
              <w:t>:</w:t>
            </w:r>
          </w:p>
          <w:p w14:paraId="2551A440" w14:textId="77777777" w:rsidR="00E02E14" w:rsidRPr="00CC7D61" w:rsidRDefault="00E02E14" w:rsidP="00CC7D61">
            <w:pPr>
              <w:pStyle w:val="Nagwek"/>
              <w:tabs>
                <w:tab w:val="clear" w:pos="4536"/>
                <w:tab w:val="clear" w:pos="9072"/>
              </w:tabs>
              <w:spacing w:line="276" w:lineRule="auto"/>
              <w:jc w:val="both"/>
              <w:rPr>
                <w:sz w:val="22"/>
                <w:szCs w:val="22"/>
              </w:rPr>
            </w:pPr>
            <w:r w:rsidRPr="00CC7D61">
              <w:rPr>
                <w:sz w:val="22"/>
                <w:szCs w:val="22"/>
              </w:rPr>
              <w:t>Najkorzystniejsza złożona oferta spełniająca wymagania Zamawiającego.</w:t>
            </w:r>
          </w:p>
        </w:tc>
      </w:tr>
      <w:tr w:rsidR="00E02E14" w:rsidRPr="00DD00F6" w14:paraId="3947C2D1" w14:textId="77777777" w:rsidTr="000E08D8">
        <w:trPr>
          <w:cantSplit/>
        </w:trPr>
        <w:tc>
          <w:tcPr>
            <w:tcW w:w="9498" w:type="dxa"/>
          </w:tcPr>
          <w:p w14:paraId="338D5329" w14:textId="48448ACD" w:rsidR="00E02E14" w:rsidRPr="00CC7D61" w:rsidRDefault="00E02E14" w:rsidP="00CC7D61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CC7D61">
              <w:rPr>
                <w:color w:val="000000"/>
                <w:sz w:val="22"/>
                <w:szCs w:val="22"/>
              </w:rPr>
              <w:t>Pakiet nr 68 - Respiratory NPB</w:t>
            </w:r>
          </w:p>
          <w:p w14:paraId="4FBC2668" w14:textId="77777777" w:rsidR="00E02E14" w:rsidRPr="00CC7D61" w:rsidRDefault="00E02E14" w:rsidP="00CC7D61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CC7D61">
              <w:rPr>
                <w:b/>
                <w:sz w:val="22"/>
                <w:szCs w:val="22"/>
              </w:rPr>
              <w:t>Medtronic Poland sp. z o.o.</w:t>
            </w:r>
          </w:p>
          <w:p w14:paraId="001A4DCF" w14:textId="088DAD32" w:rsidR="00E02E14" w:rsidRPr="00CC7D61" w:rsidRDefault="00E02E14" w:rsidP="00CC7D61">
            <w:pPr>
              <w:spacing w:line="276" w:lineRule="auto"/>
              <w:rPr>
                <w:bCs/>
                <w:sz w:val="22"/>
                <w:szCs w:val="22"/>
              </w:rPr>
            </w:pPr>
            <w:r w:rsidRPr="00CC7D61">
              <w:rPr>
                <w:bCs/>
                <w:sz w:val="22"/>
                <w:szCs w:val="22"/>
              </w:rPr>
              <w:t>ul.</w:t>
            </w:r>
            <w:r w:rsidR="00DD00F6" w:rsidRPr="00CC7D61">
              <w:rPr>
                <w:bCs/>
                <w:sz w:val="22"/>
                <w:szCs w:val="22"/>
              </w:rPr>
              <w:t xml:space="preserve"> </w:t>
            </w:r>
            <w:r w:rsidRPr="00CC7D61">
              <w:rPr>
                <w:bCs/>
                <w:sz w:val="22"/>
                <w:szCs w:val="22"/>
              </w:rPr>
              <w:t xml:space="preserve">Polna 11  </w:t>
            </w:r>
          </w:p>
          <w:p w14:paraId="0C27B281" w14:textId="77777777" w:rsidR="00E02E14" w:rsidRPr="00CC7D61" w:rsidRDefault="00E02E14" w:rsidP="00CC7D61">
            <w:pPr>
              <w:spacing w:line="276" w:lineRule="auto"/>
              <w:rPr>
                <w:bCs/>
                <w:sz w:val="22"/>
                <w:szCs w:val="22"/>
              </w:rPr>
            </w:pPr>
            <w:r w:rsidRPr="00CC7D61">
              <w:rPr>
                <w:bCs/>
                <w:sz w:val="22"/>
                <w:szCs w:val="22"/>
              </w:rPr>
              <w:t>00-633 Warszawa</w:t>
            </w:r>
          </w:p>
          <w:p w14:paraId="5D4561E1" w14:textId="77777777" w:rsidR="00E02E14" w:rsidRPr="00CC7D61" w:rsidRDefault="00E02E14" w:rsidP="00CC7D61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CC7D61">
              <w:rPr>
                <w:sz w:val="22"/>
                <w:szCs w:val="22"/>
                <w:u w:val="single"/>
              </w:rPr>
              <w:t>Uzasadnienie wyboru</w:t>
            </w:r>
            <w:r w:rsidRPr="00CC7D61">
              <w:rPr>
                <w:sz w:val="22"/>
                <w:szCs w:val="22"/>
              </w:rPr>
              <w:t>:</w:t>
            </w:r>
          </w:p>
          <w:p w14:paraId="49C8D95E" w14:textId="77777777" w:rsidR="00E02E14" w:rsidRPr="00CC7D61" w:rsidRDefault="00E02E14" w:rsidP="00CC7D61">
            <w:pPr>
              <w:pStyle w:val="Nagwek"/>
              <w:tabs>
                <w:tab w:val="clear" w:pos="4536"/>
                <w:tab w:val="clear" w:pos="9072"/>
              </w:tabs>
              <w:spacing w:line="276" w:lineRule="auto"/>
              <w:jc w:val="both"/>
              <w:rPr>
                <w:sz w:val="22"/>
                <w:szCs w:val="22"/>
              </w:rPr>
            </w:pPr>
            <w:r w:rsidRPr="00CC7D61">
              <w:rPr>
                <w:sz w:val="22"/>
                <w:szCs w:val="22"/>
              </w:rPr>
              <w:t>Najkorzystniejsza złożona oferta spełniająca wymagania Zamawiającego.</w:t>
            </w:r>
          </w:p>
        </w:tc>
      </w:tr>
      <w:tr w:rsidR="00E02E14" w:rsidRPr="00DD00F6" w14:paraId="5ED21766" w14:textId="77777777" w:rsidTr="000E08D8">
        <w:trPr>
          <w:cantSplit/>
        </w:trPr>
        <w:tc>
          <w:tcPr>
            <w:tcW w:w="9498" w:type="dxa"/>
          </w:tcPr>
          <w:p w14:paraId="11099356" w14:textId="3E3A1F05" w:rsidR="00E02E14" w:rsidRPr="00CC7D61" w:rsidRDefault="00E02E14" w:rsidP="00CC7D61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CC7D61">
              <w:rPr>
                <w:color w:val="000000"/>
                <w:sz w:val="22"/>
                <w:szCs w:val="22"/>
              </w:rPr>
              <w:t>Pakiet nr 74 - Ultrasonografy GE</w:t>
            </w:r>
          </w:p>
          <w:p w14:paraId="376601B1" w14:textId="5A6E7DE6" w:rsidR="00E02E14" w:rsidRPr="00CC7D61" w:rsidRDefault="00E02E14" w:rsidP="00CC7D61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CC7D61">
              <w:rPr>
                <w:b/>
                <w:sz w:val="22"/>
                <w:szCs w:val="22"/>
              </w:rPr>
              <w:t xml:space="preserve">APARIVA </w:t>
            </w:r>
            <w:r w:rsidR="00DD00F6" w:rsidRPr="00CC7D61">
              <w:rPr>
                <w:b/>
                <w:sz w:val="22"/>
                <w:szCs w:val="22"/>
              </w:rPr>
              <w:t>Sp. z o.o.</w:t>
            </w:r>
          </w:p>
          <w:p w14:paraId="5F5BA6A9" w14:textId="65075562" w:rsidR="00E02E14" w:rsidRPr="00CC7D61" w:rsidRDefault="00E02E14" w:rsidP="00CC7D61">
            <w:pPr>
              <w:spacing w:line="276" w:lineRule="auto"/>
              <w:rPr>
                <w:bCs/>
                <w:sz w:val="22"/>
                <w:szCs w:val="22"/>
              </w:rPr>
            </w:pPr>
            <w:r w:rsidRPr="00CC7D61">
              <w:rPr>
                <w:bCs/>
                <w:sz w:val="22"/>
                <w:szCs w:val="22"/>
              </w:rPr>
              <w:t>ul.</w:t>
            </w:r>
            <w:r w:rsidR="00DD00F6" w:rsidRPr="00CC7D61">
              <w:rPr>
                <w:bCs/>
                <w:sz w:val="22"/>
                <w:szCs w:val="22"/>
              </w:rPr>
              <w:t xml:space="preserve"> </w:t>
            </w:r>
            <w:r w:rsidRPr="00CC7D61">
              <w:rPr>
                <w:bCs/>
                <w:sz w:val="22"/>
                <w:szCs w:val="22"/>
              </w:rPr>
              <w:t xml:space="preserve">Prądnicka 10  </w:t>
            </w:r>
          </w:p>
          <w:p w14:paraId="5A15868C" w14:textId="77777777" w:rsidR="00E02E14" w:rsidRPr="00CC7D61" w:rsidRDefault="00E02E14" w:rsidP="00CC7D61">
            <w:pPr>
              <w:spacing w:line="276" w:lineRule="auto"/>
              <w:rPr>
                <w:bCs/>
                <w:sz w:val="22"/>
                <w:szCs w:val="22"/>
              </w:rPr>
            </w:pPr>
            <w:r w:rsidRPr="00CC7D61">
              <w:rPr>
                <w:bCs/>
                <w:sz w:val="22"/>
                <w:szCs w:val="22"/>
              </w:rPr>
              <w:t>30-002 Kraków</w:t>
            </w:r>
          </w:p>
          <w:p w14:paraId="15FA107A" w14:textId="77777777" w:rsidR="00E02E14" w:rsidRPr="00CC7D61" w:rsidRDefault="00E02E14" w:rsidP="00CC7D61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CC7D61">
              <w:rPr>
                <w:sz w:val="22"/>
                <w:szCs w:val="22"/>
                <w:u w:val="single"/>
              </w:rPr>
              <w:t>Uzasadnienie wyboru</w:t>
            </w:r>
            <w:r w:rsidRPr="00CC7D61">
              <w:rPr>
                <w:sz w:val="22"/>
                <w:szCs w:val="22"/>
              </w:rPr>
              <w:t>:</w:t>
            </w:r>
          </w:p>
          <w:p w14:paraId="3556D264" w14:textId="77777777" w:rsidR="00E02E14" w:rsidRPr="00CC7D61" w:rsidRDefault="00E02E14" w:rsidP="00CC7D61">
            <w:pPr>
              <w:pStyle w:val="Nagwek"/>
              <w:tabs>
                <w:tab w:val="clear" w:pos="4536"/>
                <w:tab w:val="clear" w:pos="9072"/>
              </w:tabs>
              <w:spacing w:line="276" w:lineRule="auto"/>
              <w:jc w:val="both"/>
              <w:rPr>
                <w:sz w:val="22"/>
                <w:szCs w:val="22"/>
              </w:rPr>
            </w:pPr>
            <w:r w:rsidRPr="00CC7D61">
              <w:rPr>
                <w:sz w:val="22"/>
                <w:szCs w:val="22"/>
              </w:rPr>
              <w:t>Jedyna oferta, spełnia wymagania SWZ.</w:t>
            </w:r>
          </w:p>
        </w:tc>
      </w:tr>
      <w:tr w:rsidR="00E02E14" w:rsidRPr="00DD00F6" w14:paraId="1CD34120" w14:textId="77777777" w:rsidTr="000E08D8">
        <w:trPr>
          <w:cantSplit/>
        </w:trPr>
        <w:tc>
          <w:tcPr>
            <w:tcW w:w="9498" w:type="dxa"/>
          </w:tcPr>
          <w:p w14:paraId="3CD8926D" w14:textId="65637C46" w:rsidR="00E02E14" w:rsidRPr="00CC7D61" w:rsidRDefault="00E02E14" w:rsidP="00CC7D61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CC7D61">
              <w:rPr>
                <w:color w:val="000000"/>
                <w:sz w:val="22"/>
                <w:szCs w:val="22"/>
              </w:rPr>
              <w:t>Pakiet nr 75 - Ultrasonografy Siemens</w:t>
            </w:r>
          </w:p>
          <w:p w14:paraId="5B76286D" w14:textId="7B3DFE92" w:rsidR="00E02E14" w:rsidRPr="00CC7D61" w:rsidRDefault="00E02E14" w:rsidP="00CC7D61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CC7D61">
              <w:rPr>
                <w:b/>
                <w:sz w:val="22"/>
                <w:szCs w:val="22"/>
              </w:rPr>
              <w:t xml:space="preserve">APARIVA </w:t>
            </w:r>
            <w:r w:rsidR="00DD00F6" w:rsidRPr="00CC7D61">
              <w:rPr>
                <w:b/>
                <w:sz w:val="22"/>
                <w:szCs w:val="22"/>
              </w:rPr>
              <w:t>Sp. z o.o.</w:t>
            </w:r>
          </w:p>
          <w:p w14:paraId="5EF9CCB7" w14:textId="145C2812" w:rsidR="00E02E14" w:rsidRPr="00CC7D61" w:rsidRDefault="00E02E14" w:rsidP="00CC7D61">
            <w:pPr>
              <w:spacing w:line="276" w:lineRule="auto"/>
              <w:rPr>
                <w:bCs/>
                <w:sz w:val="22"/>
                <w:szCs w:val="22"/>
              </w:rPr>
            </w:pPr>
            <w:r w:rsidRPr="00CC7D61">
              <w:rPr>
                <w:bCs/>
                <w:sz w:val="22"/>
                <w:szCs w:val="22"/>
              </w:rPr>
              <w:t>ul.</w:t>
            </w:r>
            <w:r w:rsidR="00DD00F6" w:rsidRPr="00CC7D61">
              <w:rPr>
                <w:bCs/>
                <w:sz w:val="22"/>
                <w:szCs w:val="22"/>
              </w:rPr>
              <w:t xml:space="preserve"> </w:t>
            </w:r>
            <w:r w:rsidRPr="00CC7D61">
              <w:rPr>
                <w:bCs/>
                <w:sz w:val="22"/>
                <w:szCs w:val="22"/>
              </w:rPr>
              <w:t xml:space="preserve">Prądnicka 10  </w:t>
            </w:r>
          </w:p>
          <w:p w14:paraId="302F70A2" w14:textId="77777777" w:rsidR="00E02E14" w:rsidRPr="00CC7D61" w:rsidRDefault="00E02E14" w:rsidP="00CC7D61">
            <w:pPr>
              <w:spacing w:line="276" w:lineRule="auto"/>
              <w:rPr>
                <w:bCs/>
                <w:sz w:val="22"/>
                <w:szCs w:val="22"/>
              </w:rPr>
            </w:pPr>
            <w:r w:rsidRPr="00CC7D61">
              <w:rPr>
                <w:bCs/>
                <w:sz w:val="22"/>
                <w:szCs w:val="22"/>
              </w:rPr>
              <w:t>30-002 Kraków</w:t>
            </w:r>
          </w:p>
          <w:p w14:paraId="62564A5F" w14:textId="77777777" w:rsidR="00E02E14" w:rsidRPr="00CC7D61" w:rsidRDefault="00E02E14" w:rsidP="00CC7D61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CC7D61">
              <w:rPr>
                <w:sz w:val="22"/>
                <w:szCs w:val="22"/>
                <w:u w:val="single"/>
              </w:rPr>
              <w:t>Uzasadnienie wyboru</w:t>
            </w:r>
            <w:r w:rsidRPr="00CC7D61">
              <w:rPr>
                <w:sz w:val="22"/>
                <w:szCs w:val="22"/>
              </w:rPr>
              <w:t>:</w:t>
            </w:r>
          </w:p>
          <w:p w14:paraId="23700DEF" w14:textId="77777777" w:rsidR="00E02E14" w:rsidRPr="00CC7D61" w:rsidRDefault="00E02E14" w:rsidP="00CC7D61">
            <w:pPr>
              <w:pStyle w:val="Nagwek"/>
              <w:tabs>
                <w:tab w:val="clear" w:pos="4536"/>
                <w:tab w:val="clear" w:pos="9072"/>
              </w:tabs>
              <w:spacing w:line="276" w:lineRule="auto"/>
              <w:jc w:val="both"/>
              <w:rPr>
                <w:sz w:val="22"/>
                <w:szCs w:val="22"/>
              </w:rPr>
            </w:pPr>
            <w:r w:rsidRPr="00CC7D61">
              <w:rPr>
                <w:sz w:val="22"/>
                <w:szCs w:val="22"/>
              </w:rPr>
              <w:t>Najkorzystniejsza złożona oferta spełniająca wymagania Zamawiającego.</w:t>
            </w:r>
          </w:p>
        </w:tc>
      </w:tr>
      <w:tr w:rsidR="00E02E14" w:rsidRPr="00DD00F6" w14:paraId="499BDDC1" w14:textId="77777777" w:rsidTr="000E08D8">
        <w:trPr>
          <w:cantSplit/>
        </w:trPr>
        <w:tc>
          <w:tcPr>
            <w:tcW w:w="9498" w:type="dxa"/>
          </w:tcPr>
          <w:p w14:paraId="6F761E0C" w14:textId="2E79E5ED" w:rsidR="00E02E14" w:rsidRPr="00CC7D61" w:rsidRDefault="00E02E14" w:rsidP="00CC7D61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CC7D61">
              <w:rPr>
                <w:color w:val="000000"/>
                <w:sz w:val="22"/>
                <w:szCs w:val="22"/>
              </w:rPr>
              <w:lastRenderedPageBreak/>
              <w:t>Pakiet nr 76 - Ultrasonograf Samsung</w:t>
            </w:r>
          </w:p>
          <w:p w14:paraId="216B9FC2" w14:textId="7B90B5D2" w:rsidR="00E02E14" w:rsidRPr="00CC7D61" w:rsidRDefault="00E02E14" w:rsidP="00CC7D61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CC7D61">
              <w:rPr>
                <w:b/>
                <w:sz w:val="22"/>
                <w:szCs w:val="22"/>
              </w:rPr>
              <w:t xml:space="preserve">APARIVA </w:t>
            </w:r>
            <w:r w:rsidR="00DD00F6" w:rsidRPr="00CC7D61">
              <w:rPr>
                <w:b/>
                <w:sz w:val="22"/>
                <w:szCs w:val="22"/>
              </w:rPr>
              <w:t>Sp. z o.o.</w:t>
            </w:r>
          </w:p>
          <w:p w14:paraId="38DC9072" w14:textId="799C2BC7" w:rsidR="00E02E14" w:rsidRPr="00CC7D61" w:rsidRDefault="00E02E14" w:rsidP="00CC7D61">
            <w:pPr>
              <w:spacing w:line="276" w:lineRule="auto"/>
              <w:rPr>
                <w:bCs/>
                <w:sz w:val="22"/>
                <w:szCs w:val="22"/>
              </w:rPr>
            </w:pPr>
            <w:r w:rsidRPr="00CC7D61">
              <w:rPr>
                <w:bCs/>
                <w:sz w:val="22"/>
                <w:szCs w:val="22"/>
              </w:rPr>
              <w:t>ul.</w:t>
            </w:r>
            <w:r w:rsidR="00DD00F6" w:rsidRPr="00CC7D61">
              <w:rPr>
                <w:bCs/>
                <w:sz w:val="22"/>
                <w:szCs w:val="22"/>
              </w:rPr>
              <w:t xml:space="preserve"> </w:t>
            </w:r>
            <w:r w:rsidRPr="00CC7D61">
              <w:rPr>
                <w:bCs/>
                <w:sz w:val="22"/>
                <w:szCs w:val="22"/>
              </w:rPr>
              <w:t xml:space="preserve">Prądnicka 10  </w:t>
            </w:r>
          </w:p>
          <w:p w14:paraId="009E3D62" w14:textId="77777777" w:rsidR="00E02E14" w:rsidRPr="00CC7D61" w:rsidRDefault="00E02E14" w:rsidP="00CC7D61">
            <w:pPr>
              <w:spacing w:line="276" w:lineRule="auto"/>
              <w:rPr>
                <w:bCs/>
                <w:sz w:val="22"/>
                <w:szCs w:val="22"/>
              </w:rPr>
            </w:pPr>
            <w:r w:rsidRPr="00CC7D61">
              <w:rPr>
                <w:bCs/>
                <w:sz w:val="22"/>
                <w:szCs w:val="22"/>
              </w:rPr>
              <w:t>30-002 Kraków</w:t>
            </w:r>
          </w:p>
          <w:p w14:paraId="5865DCA4" w14:textId="77777777" w:rsidR="00E02E14" w:rsidRPr="00CC7D61" w:rsidRDefault="00E02E14" w:rsidP="00CC7D61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CC7D61">
              <w:rPr>
                <w:sz w:val="22"/>
                <w:szCs w:val="22"/>
                <w:u w:val="single"/>
              </w:rPr>
              <w:t>Uzasadnienie wyboru</w:t>
            </w:r>
            <w:r w:rsidRPr="00CC7D61">
              <w:rPr>
                <w:sz w:val="22"/>
                <w:szCs w:val="22"/>
              </w:rPr>
              <w:t>:</w:t>
            </w:r>
          </w:p>
          <w:p w14:paraId="56CE7643" w14:textId="77777777" w:rsidR="00E02E14" w:rsidRPr="00CC7D61" w:rsidRDefault="00E02E14" w:rsidP="00CC7D61">
            <w:pPr>
              <w:pStyle w:val="Nagwek"/>
              <w:tabs>
                <w:tab w:val="clear" w:pos="4536"/>
                <w:tab w:val="clear" w:pos="9072"/>
              </w:tabs>
              <w:spacing w:line="276" w:lineRule="auto"/>
              <w:jc w:val="both"/>
              <w:rPr>
                <w:sz w:val="22"/>
                <w:szCs w:val="22"/>
              </w:rPr>
            </w:pPr>
            <w:r w:rsidRPr="00CC7D61">
              <w:rPr>
                <w:sz w:val="22"/>
                <w:szCs w:val="22"/>
              </w:rPr>
              <w:t>Najkorzystniejsza złożona oferta spełniająca wymagania Zamawiającego.</w:t>
            </w:r>
          </w:p>
        </w:tc>
      </w:tr>
      <w:tr w:rsidR="00E02E14" w:rsidRPr="00DD00F6" w14:paraId="0D66233C" w14:textId="77777777" w:rsidTr="000E08D8">
        <w:trPr>
          <w:cantSplit/>
        </w:trPr>
        <w:tc>
          <w:tcPr>
            <w:tcW w:w="9498" w:type="dxa"/>
          </w:tcPr>
          <w:p w14:paraId="7B9700CA" w14:textId="7748601C" w:rsidR="00E02E14" w:rsidRPr="00CC7D61" w:rsidRDefault="00E02E14" w:rsidP="00CC7D61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CC7D61">
              <w:rPr>
                <w:color w:val="000000"/>
                <w:sz w:val="22"/>
                <w:szCs w:val="22"/>
              </w:rPr>
              <w:t>Pakiet nr 77 - Ultrasonograf BK Medical</w:t>
            </w:r>
          </w:p>
          <w:p w14:paraId="6B0630C1" w14:textId="327455E7" w:rsidR="00E02E14" w:rsidRPr="00CC7D61" w:rsidRDefault="00E02E14" w:rsidP="00CC7D61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CC7D61">
              <w:rPr>
                <w:b/>
                <w:sz w:val="22"/>
                <w:szCs w:val="22"/>
              </w:rPr>
              <w:t xml:space="preserve">APARIVA </w:t>
            </w:r>
            <w:r w:rsidR="00DD00F6" w:rsidRPr="00CC7D61">
              <w:rPr>
                <w:b/>
                <w:sz w:val="22"/>
                <w:szCs w:val="22"/>
              </w:rPr>
              <w:t>Sp. z o.o.</w:t>
            </w:r>
          </w:p>
          <w:p w14:paraId="67894131" w14:textId="341045CD" w:rsidR="00E02E14" w:rsidRPr="00CC7D61" w:rsidRDefault="00E02E14" w:rsidP="00CC7D61">
            <w:pPr>
              <w:spacing w:line="276" w:lineRule="auto"/>
              <w:rPr>
                <w:bCs/>
                <w:sz w:val="22"/>
                <w:szCs w:val="22"/>
              </w:rPr>
            </w:pPr>
            <w:r w:rsidRPr="00CC7D61">
              <w:rPr>
                <w:bCs/>
                <w:sz w:val="22"/>
                <w:szCs w:val="22"/>
              </w:rPr>
              <w:t>ul.</w:t>
            </w:r>
            <w:r w:rsidR="00DD00F6" w:rsidRPr="00CC7D61">
              <w:rPr>
                <w:bCs/>
                <w:sz w:val="22"/>
                <w:szCs w:val="22"/>
              </w:rPr>
              <w:t xml:space="preserve"> </w:t>
            </w:r>
            <w:r w:rsidRPr="00CC7D61">
              <w:rPr>
                <w:bCs/>
                <w:sz w:val="22"/>
                <w:szCs w:val="22"/>
              </w:rPr>
              <w:t xml:space="preserve">Prądnicka 10  </w:t>
            </w:r>
          </w:p>
          <w:p w14:paraId="1796CFFE" w14:textId="77777777" w:rsidR="00E02E14" w:rsidRPr="00CC7D61" w:rsidRDefault="00E02E14" w:rsidP="00CC7D61">
            <w:pPr>
              <w:spacing w:line="276" w:lineRule="auto"/>
              <w:rPr>
                <w:bCs/>
                <w:sz w:val="22"/>
                <w:szCs w:val="22"/>
              </w:rPr>
            </w:pPr>
            <w:r w:rsidRPr="00CC7D61">
              <w:rPr>
                <w:bCs/>
                <w:sz w:val="22"/>
                <w:szCs w:val="22"/>
              </w:rPr>
              <w:t>30-002 Kraków</w:t>
            </w:r>
          </w:p>
          <w:p w14:paraId="531B51AC" w14:textId="77777777" w:rsidR="00E02E14" w:rsidRPr="00CC7D61" w:rsidRDefault="00E02E14" w:rsidP="00CC7D61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CC7D61">
              <w:rPr>
                <w:sz w:val="22"/>
                <w:szCs w:val="22"/>
                <w:u w:val="single"/>
              </w:rPr>
              <w:t>Uzasadnienie wyboru</w:t>
            </w:r>
            <w:r w:rsidRPr="00CC7D61">
              <w:rPr>
                <w:sz w:val="22"/>
                <w:szCs w:val="22"/>
              </w:rPr>
              <w:t>:</w:t>
            </w:r>
          </w:p>
          <w:p w14:paraId="5A190874" w14:textId="77777777" w:rsidR="00E02E14" w:rsidRPr="00CC7D61" w:rsidRDefault="00E02E14" w:rsidP="00CC7D61">
            <w:pPr>
              <w:pStyle w:val="Nagwek"/>
              <w:tabs>
                <w:tab w:val="clear" w:pos="4536"/>
                <w:tab w:val="clear" w:pos="9072"/>
              </w:tabs>
              <w:spacing w:line="276" w:lineRule="auto"/>
              <w:jc w:val="both"/>
              <w:rPr>
                <w:sz w:val="22"/>
                <w:szCs w:val="22"/>
              </w:rPr>
            </w:pPr>
            <w:r w:rsidRPr="00CC7D61">
              <w:rPr>
                <w:sz w:val="22"/>
                <w:szCs w:val="22"/>
              </w:rPr>
              <w:t>Jedyna oferta, spełnia wymagania SWZ.</w:t>
            </w:r>
          </w:p>
        </w:tc>
      </w:tr>
      <w:tr w:rsidR="00E02E14" w:rsidRPr="00DD00F6" w14:paraId="7D45334C" w14:textId="77777777" w:rsidTr="000E08D8">
        <w:trPr>
          <w:cantSplit/>
        </w:trPr>
        <w:tc>
          <w:tcPr>
            <w:tcW w:w="9498" w:type="dxa"/>
          </w:tcPr>
          <w:p w14:paraId="22626727" w14:textId="6F529CDE" w:rsidR="00E02E14" w:rsidRPr="00CC7D61" w:rsidRDefault="00E02E14" w:rsidP="00CC7D61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CC7D61">
              <w:rPr>
                <w:color w:val="000000"/>
                <w:sz w:val="22"/>
                <w:szCs w:val="22"/>
              </w:rPr>
              <w:t>Pakiet nr 78 - Ultrasonograf Clarius</w:t>
            </w:r>
          </w:p>
          <w:p w14:paraId="341BF90B" w14:textId="6F2D6DC6" w:rsidR="00E02E14" w:rsidRPr="00CC7D61" w:rsidRDefault="00E02E14" w:rsidP="00CC7D61">
            <w:pPr>
              <w:spacing w:line="276" w:lineRule="auto"/>
              <w:jc w:val="both"/>
              <w:rPr>
                <w:b/>
                <w:sz w:val="22"/>
                <w:szCs w:val="22"/>
              </w:rPr>
            </w:pPr>
            <w:r w:rsidRPr="00CC7D61">
              <w:rPr>
                <w:b/>
                <w:sz w:val="22"/>
                <w:szCs w:val="22"/>
              </w:rPr>
              <w:t xml:space="preserve">APARIVA </w:t>
            </w:r>
            <w:r w:rsidR="00DD00F6" w:rsidRPr="00CC7D61">
              <w:rPr>
                <w:b/>
                <w:sz w:val="22"/>
                <w:szCs w:val="22"/>
              </w:rPr>
              <w:t>Sp. z o.o.</w:t>
            </w:r>
          </w:p>
          <w:p w14:paraId="302DE57A" w14:textId="3CD92B95" w:rsidR="00E02E14" w:rsidRPr="00CC7D61" w:rsidRDefault="00E02E14" w:rsidP="00CC7D61">
            <w:pPr>
              <w:spacing w:line="276" w:lineRule="auto"/>
              <w:rPr>
                <w:bCs/>
                <w:sz w:val="22"/>
                <w:szCs w:val="22"/>
              </w:rPr>
            </w:pPr>
            <w:r w:rsidRPr="00CC7D61">
              <w:rPr>
                <w:bCs/>
                <w:sz w:val="22"/>
                <w:szCs w:val="22"/>
              </w:rPr>
              <w:t>ul.</w:t>
            </w:r>
            <w:r w:rsidR="00DD00F6" w:rsidRPr="00CC7D61">
              <w:rPr>
                <w:bCs/>
                <w:sz w:val="22"/>
                <w:szCs w:val="22"/>
              </w:rPr>
              <w:t xml:space="preserve"> </w:t>
            </w:r>
            <w:r w:rsidRPr="00CC7D61">
              <w:rPr>
                <w:bCs/>
                <w:sz w:val="22"/>
                <w:szCs w:val="22"/>
              </w:rPr>
              <w:t xml:space="preserve">Prądnicka 10  </w:t>
            </w:r>
          </w:p>
          <w:p w14:paraId="6BC941EC" w14:textId="77777777" w:rsidR="00E02E14" w:rsidRPr="00CC7D61" w:rsidRDefault="00E02E14" w:rsidP="00CC7D61">
            <w:pPr>
              <w:spacing w:line="276" w:lineRule="auto"/>
              <w:rPr>
                <w:bCs/>
                <w:sz w:val="22"/>
                <w:szCs w:val="22"/>
              </w:rPr>
            </w:pPr>
            <w:r w:rsidRPr="00CC7D61">
              <w:rPr>
                <w:bCs/>
                <w:sz w:val="22"/>
                <w:szCs w:val="22"/>
              </w:rPr>
              <w:t>30-002 Kraków</w:t>
            </w:r>
          </w:p>
          <w:p w14:paraId="5E9FFA36" w14:textId="77777777" w:rsidR="00E02E14" w:rsidRPr="00CC7D61" w:rsidRDefault="00E02E14" w:rsidP="00CC7D61">
            <w:pPr>
              <w:spacing w:line="276" w:lineRule="auto"/>
              <w:jc w:val="both"/>
              <w:rPr>
                <w:sz w:val="22"/>
                <w:szCs w:val="22"/>
              </w:rPr>
            </w:pPr>
            <w:r w:rsidRPr="00CC7D61">
              <w:rPr>
                <w:sz w:val="22"/>
                <w:szCs w:val="22"/>
                <w:u w:val="single"/>
              </w:rPr>
              <w:t>Uzasadnienie wyboru</w:t>
            </w:r>
            <w:r w:rsidRPr="00CC7D61">
              <w:rPr>
                <w:sz w:val="22"/>
                <w:szCs w:val="22"/>
              </w:rPr>
              <w:t>:</w:t>
            </w:r>
          </w:p>
          <w:p w14:paraId="3A4ED4C4" w14:textId="77777777" w:rsidR="00E02E14" w:rsidRPr="00CC7D61" w:rsidRDefault="00E02E14" w:rsidP="00CC7D61">
            <w:pPr>
              <w:pStyle w:val="Nagwek"/>
              <w:tabs>
                <w:tab w:val="clear" w:pos="4536"/>
                <w:tab w:val="clear" w:pos="9072"/>
              </w:tabs>
              <w:spacing w:line="276" w:lineRule="auto"/>
              <w:jc w:val="both"/>
              <w:rPr>
                <w:sz w:val="22"/>
                <w:szCs w:val="22"/>
              </w:rPr>
            </w:pPr>
            <w:r w:rsidRPr="00CC7D61">
              <w:rPr>
                <w:sz w:val="22"/>
                <w:szCs w:val="22"/>
              </w:rPr>
              <w:t>Jedyna oferta, spełnia wymagania SWZ.</w:t>
            </w:r>
          </w:p>
        </w:tc>
      </w:tr>
    </w:tbl>
    <w:p w14:paraId="62CDF17A" w14:textId="77777777" w:rsidR="00992FF5" w:rsidRPr="00DD00F6" w:rsidRDefault="00992FF5" w:rsidP="00B51A2B">
      <w:pPr>
        <w:spacing w:before="360" w:after="120" w:line="276" w:lineRule="auto"/>
        <w:jc w:val="both"/>
        <w:rPr>
          <w:color w:val="000000"/>
        </w:rPr>
      </w:pPr>
      <w:r w:rsidRPr="00DD00F6">
        <w:rPr>
          <w:color w:val="000000"/>
        </w:rPr>
        <w:t>Punktacja przyznana ofertom w każdym kryterium oceny ofert wraz z łączną punktacją: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552"/>
        <w:gridCol w:w="3544"/>
        <w:gridCol w:w="1134"/>
      </w:tblGrid>
      <w:tr w:rsidR="00992FF5" w:rsidRPr="00DD00F6" w14:paraId="235C5A3E" w14:textId="77777777" w:rsidTr="00CC7D6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1B5D3BA" w14:textId="77777777" w:rsidR="00992FF5" w:rsidRPr="00CC7D61" w:rsidRDefault="00992FF5" w:rsidP="00F82C4B">
            <w:pPr>
              <w:spacing w:before="120" w:after="120"/>
              <w:jc w:val="center"/>
              <w:rPr>
                <w:bCs/>
                <w:color w:val="000000"/>
                <w:sz w:val="20"/>
                <w:szCs w:val="20"/>
              </w:rPr>
            </w:pPr>
            <w:r w:rsidRPr="00CC7D61">
              <w:rPr>
                <w:bCs/>
                <w:sz w:val="20"/>
                <w:szCs w:val="20"/>
              </w:rPr>
              <w:t>Część zamówienia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7884A76" w14:textId="77777777" w:rsidR="00992FF5" w:rsidRPr="00CC7D61" w:rsidRDefault="00992FF5" w:rsidP="00F82C4B">
            <w:pPr>
              <w:spacing w:before="120" w:after="120"/>
              <w:jc w:val="center"/>
              <w:rPr>
                <w:bCs/>
                <w:sz w:val="20"/>
                <w:szCs w:val="20"/>
              </w:rPr>
            </w:pPr>
            <w:r w:rsidRPr="00CC7D61">
              <w:rPr>
                <w:bCs/>
                <w:sz w:val="20"/>
                <w:szCs w:val="20"/>
              </w:rPr>
              <w:t>Wykonawca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29D33B6" w14:textId="77777777" w:rsidR="00992FF5" w:rsidRPr="00CC7D61" w:rsidRDefault="00992FF5" w:rsidP="00F82C4B">
            <w:pPr>
              <w:spacing w:before="120" w:after="120"/>
              <w:jc w:val="center"/>
              <w:rPr>
                <w:bCs/>
                <w:color w:val="000000"/>
                <w:sz w:val="20"/>
                <w:szCs w:val="20"/>
              </w:rPr>
            </w:pPr>
            <w:r w:rsidRPr="00CC7D61">
              <w:rPr>
                <w:bCs/>
                <w:color w:val="000000"/>
                <w:sz w:val="20"/>
                <w:szCs w:val="20"/>
              </w:rPr>
              <w:t>Kryterium - punktacja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3D5925A" w14:textId="77777777" w:rsidR="00992FF5" w:rsidRPr="00CC7D61" w:rsidRDefault="00992FF5" w:rsidP="00F82C4B">
            <w:pPr>
              <w:spacing w:before="120" w:after="120"/>
              <w:jc w:val="center"/>
              <w:rPr>
                <w:bCs/>
                <w:color w:val="000000"/>
                <w:sz w:val="20"/>
                <w:szCs w:val="20"/>
              </w:rPr>
            </w:pPr>
            <w:r w:rsidRPr="00CC7D61">
              <w:rPr>
                <w:bCs/>
                <w:color w:val="000000"/>
                <w:sz w:val="20"/>
                <w:szCs w:val="20"/>
              </w:rPr>
              <w:t>Razem</w:t>
            </w:r>
          </w:p>
        </w:tc>
      </w:tr>
      <w:tr w:rsidR="00E02E14" w:rsidRPr="00DD00F6" w14:paraId="04CEA05C" w14:textId="77777777" w:rsidTr="00CC7D6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3FA432" w14:textId="77777777" w:rsidR="00E02E14" w:rsidRPr="00CC7D61" w:rsidRDefault="00E02E14" w:rsidP="000E08D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C7D61">
              <w:rPr>
                <w:sz w:val="20"/>
                <w:szCs w:val="20"/>
              </w:rPr>
              <w:t>11 - Pakiet nr 11 - Aparaty do znieczulania GE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8AD00E" w14:textId="77777777" w:rsidR="00E02E14" w:rsidRPr="00CC7D61" w:rsidRDefault="00E02E14" w:rsidP="000E08D8">
            <w:pPr>
              <w:spacing w:before="40" w:line="276" w:lineRule="auto"/>
              <w:rPr>
                <w:b/>
                <w:bCs/>
                <w:sz w:val="20"/>
                <w:szCs w:val="20"/>
              </w:rPr>
            </w:pPr>
            <w:r w:rsidRPr="00CC7D61">
              <w:rPr>
                <w:b/>
                <w:bCs/>
                <w:sz w:val="20"/>
                <w:szCs w:val="20"/>
              </w:rPr>
              <w:t>MEDIKOM Jacek Kobiałka</w:t>
            </w:r>
          </w:p>
          <w:p w14:paraId="1E5C8447" w14:textId="7F16D7EF" w:rsidR="00E02E14" w:rsidRPr="00CC7D61" w:rsidRDefault="00E02E14" w:rsidP="000E08D8">
            <w:pPr>
              <w:spacing w:line="276" w:lineRule="auto"/>
              <w:rPr>
                <w:sz w:val="20"/>
                <w:szCs w:val="20"/>
              </w:rPr>
            </w:pPr>
            <w:r w:rsidRPr="00CC7D61">
              <w:rPr>
                <w:sz w:val="20"/>
                <w:szCs w:val="20"/>
              </w:rPr>
              <w:t>ul.</w:t>
            </w:r>
            <w:r w:rsidR="00CC7D61">
              <w:rPr>
                <w:sz w:val="20"/>
                <w:szCs w:val="20"/>
              </w:rPr>
              <w:t xml:space="preserve"> </w:t>
            </w:r>
            <w:r w:rsidRPr="00CC7D61">
              <w:rPr>
                <w:sz w:val="20"/>
                <w:szCs w:val="20"/>
              </w:rPr>
              <w:t>Ruczaj 117K/2</w:t>
            </w:r>
          </w:p>
          <w:p w14:paraId="5E4B4D71" w14:textId="77777777" w:rsidR="00E02E14" w:rsidRPr="00CC7D61" w:rsidRDefault="00E02E14" w:rsidP="000E08D8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CC7D61">
              <w:rPr>
                <w:sz w:val="20"/>
                <w:szCs w:val="20"/>
              </w:rPr>
              <w:t>02-997 Warszawa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E6C3FE" w14:textId="77777777" w:rsidR="00E02E14" w:rsidRPr="00CC7D61" w:rsidRDefault="00E02E14" w:rsidP="000E08D8">
            <w:pPr>
              <w:spacing w:before="40" w:after="40"/>
              <w:rPr>
                <w:sz w:val="20"/>
                <w:szCs w:val="20"/>
              </w:rPr>
            </w:pPr>
            <w:r w:rsidRPr="00CC7D61">
              <w:rPr>
                <w:sz w:val="20"/>
                <w:szCs w:val="20"/>
              </w:rPr>
              <w:t>1 - Cena - 0.00</w:t>
            </w:r>
          </w:p>
          <w:p w14:paraId="74F995E0" w14:textId="77777777" w:rsidR="00E02E14" w:rsidRPr="00CC7D61" w:rsidRDefault="00E02E14" w:rsidP="000E08D8">
            <w:pPr>
              <w:spacing w:before="40" w:after="40"/>
              <w:rPr>
                <w:sz w:val="20"/>
                <w:szCs w:val="20"/>
              </w:rPr>
            </w:pPr>
            <w:r w:rsidRPr="00CC7D61">
              <w:rPr>
                <w:sz w:val="20"/>
                <w:szCs w:val="20"/>
              </w:rPr>
              <w:t>2 - Autoryzacja - 0.00</w:t>
            </w:r>
          </w:p>
          <w:p w14:paraId="25F7B1D4" w14:textId="77777777" w:rsidR="00E02E14" w:rsidRPr="00CC7D61" w:rsidRDefault="00E02E14" w:rsidP="000E08D8">
            <w:pPr>
              <w:spacing w:before="40" w:after="40"/>
              <w:rPr>
                <w:sz w:val="20"/>
                <w:szCs w:val="20"/>
              </w:rPr>
            </w:pPr>
            <w:r w:rsidRPr="00CC7D61">
              <w:rPr>
                <w:sz w:val="20"/>
                <w:szCs w:val="20"/>
              </w:rPr>
              <w:t>3 - Czas wykonania zleconych usług od chwili przekazania zlecenia - 0.00</w:t>
            </w:r>
          </w:p>
          <w:p w14:paraId="2A6DEACF" w14:textId="77777777" w:rsidR="00E02E14" w:rsidRPr="00CC7D61" w:rsidRDefault="00E02E14" w:rsidP="000E08D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C7D61">
              <w:rPr>
                <w:sz w:val="20"/>
                <w:szCs w:val="20"/>
              </w:rPr>
              <w:t>4 - Zaoferowanie wsparcia w postaci dedykowanego konsultanta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D5C40A" w14:textId="77777777" w:rsidR="00E02E14" w:rsidRPr="00CC7D61" w:rsidRDefault="00E02E14" w:rsidP="000E08D8">
            <w:pPr>
              <w:jc w:val="center"/>
              <w:rPr>
                <w:color w:val="000000"/>
                <w:sz w:val="20"/>
                <w:szCs w:val="20"/>
              </w:rPr>
            </w:pPr>
            <w:r w:rsidRPr="00CC7D61">
              <w:rPr>
                <w:sz w:val="20"/>
                <w:szCs w:val="20"/>
              </w:rPr>
              <w:t xml:space="preserve">  0,00</w:t>
            </w:r>
          </w:p>
        </w:tc>
      </w:tr>
      <w:tr w:rsidR="00E02E14" w:rsidRPr="00DD00F6" w14:paraId="084D58A0" w14:textId="77777777" w:rsidTr="00CC7D6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EA8C0B" w14:textId="77777777" w:rsidR="00E02E14" w:rsidRPr="00CC7D61" w:rsidRDefault="00E02E14" w:rsidP="000E08D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C7D61">
              <w:rPr>
                <w:sz w:val="20"/>
                <w:szCs w:val="20"/>
              </w:rPr>
              <w:t>11 - Pakiet nr 11 - Aparaty do znieczulania GE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EF2CC8" w14:textId="77777777" w:rsidR="00CC7D61" w:rsidRDefault="00E02E14" w:rsidP="000E08D8">
            <w:pPr>
              <w:spacing w:before="40" w:line="276" w:lineRule="auto"/>
              <w:rPr>
                <w:b/>
                <w:bCs/>
                <w:sz w:val="20"/>
                <w:szCs w:val="20"/>
              </w:rPr>
            </w:pPr>
            <w:r w:rsidRPr="00CC7D61">
              <w:rPr>
                <w:b/>
                <w:bCs/>
                <w:sz w:val="20"/>
                <w:szCs w:val="20"/>
              </w:rPr>
              <w:t xml:space="preserve">Inżynieria Kliniczna </w:t>
            </w:r>
          </w:p>
          <w:p w14:paraId="120B3254" w14:textId="0766F5C5" w:rsidR="00E02E14" w:rsidRPr="00CC7D61" w:rsidRDefault="00E02E14" w:rsidP="000E08D8">
            <w:pPr>
              <w:spacing w:before="40" w:line="276" w:lineRule="auto"/>
              <w:rPr>
                <w:b/>
                <w:bCs/>
                <w:sz w:val="20"/>
                <w:szCs w:val="20"/>
              </w:rPr>
            </w:pPr>
            <w:r w:rsidRPr="00CC7D61">
              <w:rPr>
                <w:b/>
                <w:bCs/>
                <w:sz w:val="20"/>
                <w:szCs w:val="20"/>
              </w:rPr>
              <w:t>Sp z o.o.</w:t>
            </w:r>
          </w:p>
          <w:p w14:paraId="52967A0F" w14:textId="5F0EA198" w:rsidR="00E02E14" w:rsidRPr="00CC7D61" w:rsidRDefault="00E02E14" w:rsidP="000E08D8">
            <w:pPr>
              <w:spacing w:line="276" w:lineRule="auto"/>
              <w:rPr>
                <w:sz w:val="20"/>
                <w:szCs w:val="20"/>
              </w:rPr>
            </w:pPr>
            <w:r w:rsidRPr="00CC7D61">
              <w:rPr>
                <w:sz w:val="20"/>
                <w:szCs w:val="20"/>
              </w:rPr>
              <w:t>ul.</w:t>
            </w:r>
            <w:r w:rsidR="00DD00F6" w:rsidRPr="00CC7D61">
              <w:rPr>
                <w:sz w:val="20"/>
                <w:szCs w:val="20"/>
              </w:rPr>
              <w:t xml:space="preserve"> </w:t>
            </w:r>
            <w:r w:rsidRPr="00CC7D61">
              <w:rPr>
                <w:sz w:val="20"/>
                <w:szCs w:val="20"/>
              </w:rPr>
              <w:t>Duchnicka 3</w:t>
            </w:r>
          </w:p>
          <w:p w14:paraId="71D57E78" w14:textId="77777777" w:rsidR="00E02E14" w:rsidRPr="00CC7D61" w:rsidRDefault="00E02E14" w:rsidP="000E08D8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CC7D61">
              <w:rPr>
                <w:sz w:val="20"/>
                <w:szCs w:val="20"/>
              </w:rPr>
              <w:t>01-796 Warszawa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61A673" w14:textId="77777777" w:rsidR="00E02E14" w:rsidRPr="00CC7D61" w:rsidRDefault="00E02E14" w:rsidP="000E08D8">
            <w:pPr>
              <w:spacing w:before="40" w:after="40"/>
              <w:rPr>
                <w:sz w:val="20"/>
                <w:szCs w:val="20"/>
              </w:rPr>
            </w:pPr>
            <w:r w:rsidRPr="00CC7D61">
              <w:rPr>
                <w:sz w:val="20"/>
                <w:szCs w:val="20"/>
              </w:rPr>
              <w:t>1 - Cena - 300.00</w:t>
            </w:r>
          </w:p>
          <w:p w14:paraId="0B3B5023" w14:textId="77777777" w:rsidR="00E02E14" w:rsidRPr="00CC7D61" w:rsidRDefault="00E02E14" w:rsidP="000E08D8">
            <w:pPr>
              <w:spacing w:before="40" w:after="40"/>
              <w:rPr>
                <w:sz w:val="20"/>
                <w:szCs w:val="20"/>
              </w:rPr>
            </w:pPr>
            <w:r w:rsidRPr="00CC7D61">
              <w:rPr>
                <w:sz w:val="20"/>
                <w:szCs w:val="20"/>
              </w:rPr>
              <w:t>2 - Autoryzacja - 0.00</w:t>
            </w:r>
          </w:p>
          <w:p w14:paraId="7D7E17B1" w14:textId="77777777" w:rsidR="00E02E14" w:rsidRPr="00CC7D61" w:rsidRDefault="00E02E14" w:rsidP="000E08D8">
            <w:pPr>
              <w:spacing w:before="40" w:after="40"/>
              <w:rPr>
                <w:sz w:val="20"/>
                <w:szCs w:val="20"/>
              </w:rPr>
            </w:pPr>
            <w:r w:rsidRPr="00CC7D61">
              <w:rPr>
                <w:sz w:val="20"/>
                <w:szCs w:val="20"/>
              </w:rPr>
              <w:t>3 - Czas wykonania zleconych usług od chwili przekazania zlecenia - 50.00</w:t>
            </w:r>
          </w:p>
          <w:p w14:paraId="695FDE5B" w14:textId="77777777" w:rsidR="00E02E14" w:rsidRPr="00CC7D61" w:rsidRDefault="00E02E14" w:rsidP="000E08D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C7D61">
              <w:rPr>
                <w:sz w:val="20"/>
                <w:szCs w:val="20"/>
              </w:rPr>
              <w:t>4 - Zaoferowanie wsparcia w postaci dedykowanego konsultanta - 25.00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E2290B" w14:textId="77777777" w:rsidR="00E02E14" w:rsidRPr="00CC7D61" w:rsidRDefault="00E02E14" w:rsidP="000E08D8">
            <w:pPr>
              <w:jc w:val="center"/>
              <w:rPr>
                <w:color w:val="000000"/>
                <w:sz w:val="20"/>
                <w:szCs w:val="20"/>
              </w:rPr>
            </w:pPr>
            <w:r w:rsidRPr="00CC7D61">
              <w:rPr>
                <w:sz w:val="20"/>
                <w:szCs w:val="20"/>
              </w:rPr>
              <w:t xml:space="preserve">  375,00</w:t>
            </w:r>
          </w:p>
        </w:tc>
      </w:tr>
      <w:tr w:rsidR="00E02E14" w:rsidRPr="00DD00F6" w14:paraId="1497D411" w14:textId="77777777" w:rsidTr="00CC7D6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4DAC7F" w14:textId="77777777" w:rsidR="00E02E14" w:rsidRPr="00CC7D61" w:rsidRDefault="00E02E14" w:rsidP="000E08D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C7D61">
              <w:rPr>
                <w:sz w:val="20"/>
                <w:szCs w:val="20"/>
              </w:rPr>
              <w:t>12 - Pakiet nr 12 - Aparat do znieczulania Spacelabs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DF4AB8" w14:textId="77777777" w:rsidR="00E02E14" w:rsidRPr="00CC7D61" w:rsidRDefault="00E02E14" w:rsidP="000E08D8">
            <w:pPr>
              <w:spacing w:before="40" w:line="276" w:lineRule="auto"/>
              <w:rPr>
                <w:b/>
                <w:bCs/>
                <w:sz w:val="20"/>
                <w:szCs w:val="20"/>
              </w:rPr>
            </w:pPr>
            <w:r w:rsidRPr="00CC7D61">
              <w:rPr>
                <w:b/>
                <w:bCs/>
                <w:sz w:val="20"/>
                <w:szCs w:val="20"/>
              </w:rPr>
              <w:t>MEDIKOM Jacek Kobiałka</w:t>
            </w:r>
          </w:p>
          <w:p w14:paraId="014252BC" w14:textId="4F5A240D" w:rsidR="00E02E14" w:rsidRPr="00CC7D61" w:rsidRDefault="00E02E14" w:rsidP="000E08D8">
            <w:pPr>
              <w:spacing w:line="276" w:lineRule="auto"/>
              <w:rPr>
                <w:sz w:val="20"/>
                <w:szCs w:val="20"/>
              </w:rPr>
            </w:pPr>
            <w:r w:rsidRPr="00CC7D61">
              <w:rPr>
                <w:sz w:val="20"/>
                <w:szCs w:val="20"/>
              </w:rPr>
              <w:t>ul.</w:t>
            </w:r>
            <w:r w:rsidR="00DD00F6" w:rsidRPr="00CC7D61">
              <w:rPr>
                <w:sz w:val="20"/>
                <w:szCs w:val="20"/>
              </w:rPr>
              <w:t xml:space="preserve"> </w:t>
            </w:r>
            <w:r w:rsidRPr="00CC7D61">
              <w:rPr>
                <w:sz w:val="20"/>
                <w:szCs w:val="20"/>
              </w:rPr>
              <w:t>Ruczaj 117K/2</w:t>
            </w:r>
          </w:p>
          <w:p w14:paraId="686C9A43" w14:textId="77777777" w:rsidR="00E02E14" w:rsidRPr="00CC7D61" w:rsidRDefault="00E02E14" w:rsidP="000E08D8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CC7D61">
              <w:rPr>
                <w:sz w:val="20"/>
                <w:szCs w:val="20"/>
              </w:rPr>
              <w:t>02-997 Warszawa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66DD60" w14:textId="77777777" w:rsidR="00E02E14" w:rsidRPr="00CC7D61" w:rsidRDefault="00E02E14" w:rsidP="000E08D8">
            <w:pPr>
              <w:spacing w:before="40" w:after="40"/>
              <w:rPr>
                <w:sz w:val="20"/>
                <w:szCs w:val="20"/>
              </w:rPr>
            </w:pPr>
            <w:r w:rsidRPr="00CC7D61">
              <w:rPr>
                <w:sz w:val="20"/>
                <w:szCs w:val="20"/>
              </w:rPr>
              <w:t>1 - Cena - 0.00</w:t>
            </w:r>
          </w:p>
          <w:p w14:paraId="6A47736E" w14:textId="77777777" w:rsidR="00E02E14" w:rsidRPr="00CC7D61" w:rsidRDefault="00E02E14" w:rsidP="000E08D8">
            <w:pPr>
              <w:spacing w:before="40" w:after="40"/>
              <w:rPr>
                <w:sz w:val="20"/>
                <w:szCs w:val="20"/>
              </w:rPr>
            </w:pPr>
            <w:r w:rsidRPr="00CC7D61">
              <w:rPr>
                <w:sz w:val="20"/>
                <w:szCs w:val="20"/>
              </w:rPr>
              <w:t>2 - Autoryzacja - 0.00</w:t>
            </w:r>
          </w:p>
          <w:p w14:paraId="52242EB5" w14:textId="77777777" w:rsidR="00E02E14" w:rsidRPr="00CC7D61" w:rsidRDefault="00E02E14" w:rsidP="000E08D8">
            <w:pPr>
              <w:spacing w:before="40" w:after="40"/>
              <w:rPr>
                <w:sz w:val="20"/>
                <w:szCs w:val="20"/>
              </w:rPr>
            </w:pPr>
            <w:r w:rsidRPr="00CC7D61">
              <w:rPr>
                <w:sz w:val="20"/>
                <w:szCs w:val="20"/>
              </w:rPr>
              <w:t>3 - Czas wykonania zleconych usług od chwili przekazania zlecenia - 0.00</w:t>
            </w:r>
          </w:p>
          <w:p w14:paraId="5120B73C" w14:textId="77777777" w:rsidR="00E02E14" w:rsidRPr="00CC7D61" w:rsidRDefault="00E02E14" w:rsidP="000E08D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C7D61">
              <w:rPr>
                <w:sz w:val="20"/>
                <w:szCs w:val="20"/>
              </w:rPr>
              <w:t>4 - Zaoferowanie wsparcia w postaci dedykowanego konsultanta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225EB2" w14:textId="77777777" w:rsidR="00E02E14" w:rsidRPr="00CC7D61" w:rsidRDefault="00E02E14" w:rsidP="000E08D8">
            <w:pPr>
              <w:jc w:val="center"/>
              <w:rPr>
                <w:color w:val="000000"/>
                <w:sz w:val="20"/>
                <w:szCs w:val="20"/>
              </w:rPr>
            </w:pPr>
            <w:r w:rsidRPr="00CC7D61">
              <w:rPr>
                <w:sz w:val="20"/>
                <w:szCs w:val="20"/>
              </w:rPr>
              <w:t xml:space="preserve">  0,00</w:t>
            </w:r>
          </w:p>
        </w:tc>
      </w:tr>
      <w:tr w:rsidR="00E02E14" w:rsidRPr="00DD00F6" w14:paraId="5739485B" w14:textId="77777777" w:rsidTr="00CC7D6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AF5E54" w14:textId="77777777" w:rsidR="00E02E14" w:rsidRPr="00CC7D61" w:rsidRDefault="00E02E14" w:rsidP="000E08D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C7D61">
              <w:rPr>
                <w:sz w:val="20"/>
                <w:szCs w:val="20"/>
              </w:rPr>
              <w:t>12 - Pakiet nr 12 - Aparat do znieczulania Spacelabs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0907DD" w14:textId="77777777" w:rsidR="00CC7D61" w:rsidRDefault="00E02E14" w:rsidP="000E08D8">
            <w:pPr>
              <w:spacing w:before="40" w:line="276" w:lineRule="auto"/>
              <w:rPr>
                <w:b/>
                <w:bCs/>
                <w:sz w:val="20"/>
                <w:szCs w:val="20"/>
              </w:rPr>
            </w:pPr>
            <w:r w:rsidRPr="00CC7D61">
              <w:rPr>
                <w:b/>
                <w:bCs/>
                <w:sz w:val="20"/>
                <w:szCs w:val="20"/>
              </w:rPr>
              <w:t xml:space="preserve">Inżynieria Kliniczna </w:t>
            </w:r>
          </w:p>
          <w:p w14:paraId="25C2814D" w14:textId="5995C08F" w:rsidR="00E02E14" w:rsidRPr="00CC7D61" w:rsidRDefault="00E02E14" w:rsidP="000E08D8">
            <w:pPr>
              <w:spacing w:before="40" w:line="276" w:lineRule="auto"/>
              <w:rPr>
                <w:b/>
                <w:bCs/>
                <w:sz w:val="20"/>
                <w:szCs w:val="20"/>
              </w:rPr>
            </w:pPr>
            <w:r w:rsidRPr="00CC7D61">
              <w:rPr>
                <w:b/>
                <w:bCs/>
                <w:sz w:val="20"/>
                <w:szCs w:val="20"/>
              </w:rPr>
              <w:t>Sp z o.o.</w:t>
            </w:r>
          </w:p>
          <w:p w14:paraId="31E73712" w14:textId="5025ECC6" w:rsidR="00E02E14" w:rsidRPr="00CC7D61" w:rsidRDefault="00E02E14" w:rsidP="000E08D8">
            <w:pPr>
              <w:spacing w:line="276" w:lineRule="auto"/>
              <w:rPr>
                <w:sz w:val="20"/>
                <w:szCs w:val="20"/>
              </w:rPr>
            </w:pPr>
            <w:r w:rsidRPr="00CC7D61">
              <w:rPr>
                <w:sz w:val="20"/>
                <w:szCs w:val="20"/>
              </w:rPr>
              <w:t>ul.</w:t>
            </w:r>
            <w:r w:rsidR="00DD00F6" w:rsidRPr="00CC7D61">
              <w:rPr>
                <w:sz w:val="20"/>
                <w:szCs w:val="20"/>
              </w:rPr>
              <w:t xml:space="preserve"> </w:t>
            </w:r>
            <w:r w:rsidRPr="00CC7D61">
              <w:rPr>
                <w:sz w:val="20"/>
                <w:szCs w:val="20"/>
              </w:rPr>
              <w:t>Duchnicka 3</w:t>
            </w:r>
          </w:p>
          <w:p w14:paraId="0E388E0D" w14:textId="77777777" w:rsidR="00E02E14" w:rsidRPr="00CC7D61" w:rsidRDefault="00E02E14" w:rsidP="000E08D8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CC7D61">
              <w:rPr>
                <w:sz w:val="20"/>
                <w:szCs w:val="20"/>
              </w:rPr>
              <w:t>01-796 Warszawa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AE3A67" w14:textId="77777777" w:rsidR="00E02E14" w:rsidRPr="00CC7D61" w:rsidRDefault="00E02E14" w:rsidP="000E08D8">
            <w:pPr>
              <w:spacing w:before="40" w:after="40"/>
              <w:rPr>
                <w:sz w:val="20"/>
                <w:szCs w:val="20"/>
              </w:rPr>
            </w:pPr>
            <w:r w:rsidRPr="00CC7D61">
              <w:rPr>
                <w:sz w:val="20"/>
                <w:szCs w:val="20"/>
              </w:rPr>
              <w:t>1 - Cena - 300.00</w:t>
            </w:r>
          </w:p>
          <w:p w14:paraId="7903454D" w14:textId="77777777" w:rsidR="00E02E14" w:rsidRPr="00CC7D61" w:rsidRDefault="00E02E14" w:rsidP="000E08D8">
            <w:pPr>
              <w:spacing w:before="40" w:after="40"/>
              <w:rPr>
                <w:sz w:val="20"/>
                <w:szCs w:val="20"/>
              </w:rPr>
            </w:pPr>
            <w:r w:rsidRPr="00CC7D61">
              <w:rPr>
                <w:sz w:val="20"/>
                <w:szCs w:val="20"/>
              </w:rPr>
              <w:t>2 - Autoryzacja - 0.00</w:t>
            </w:r>
          </w:p>
          <w:p w14:paraId="0D868A8B" w14:textId="77777777" w:rsidR="00E02E14" w:rsidRPr="00CC7D61" w:rsidRDefault="00E02E14" w:rsidP="000E08D8">
            <w:pPr>
              <w:spacing w:before="40" w:after="40"/>
              <w:rPr>
                <w:sz w:val="20"/>
                <w:szCs w:val="20"/>
              </w:rPr>
            </w:pPr>
            <w:r w:rsidRPr="00CC7D61">
              <w:rPr>
                <w:sz w:val="20"/>
                <w:szCs w:val="20"/>
              </w:rPr>
              <w:t>3 - Czas wykonania zleconych usług od chwili przekazania zlecenia - 50.00</w:t>
            </w:r>
          </w:p>
          <w:p w14:paraId="7D7DBBCD" w14:textId="77777777" w:rsidR="00E02E14" w:rsidRPr="00CC7D61" w:rsidRDefault="00E02E14" w:rsidP="000E08D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C7D61">
              <w:rPr>
                <w:sz w:val="20"/>
                <w:szCs w:val="20"/>
              </w:rPr>
              <w:t>4 - Zaoferowanie wsparcia w postaci dedykowanego konsultanta - 25.00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9AA859" w14:textId="77777777" w:rsidR="00E02E14" w:rsidRPr="00CC7D61" w:rsidRDefault="00E02E14" w:rsidP="000E08D8">
            <w:pPr>
              <w:jc w:val="center"/>
              <w:rPr>
                <w:color w:val="000000"/>
                <w:sz w:val="20"/>
                <w:szCs w:val="20"/>
              </w:rPr>
            </w:pPr>
            <w:r w:rsidRPr="00CC7D61">
              <w:rPr>
                <w:sz w:val="20"/>
                <w:szCs w:val="20"/>
              </w:rPr>
              <w:t xml:space="preserve">  375,00</w:t>
            </w:r>
          </w:p>
        </w:tc>
      </w:tr>
      <w:tr w:rsidR="00E02E14" w:rsidRPr="00DD00F6" w14:paraId="54E0325C" w14:textId="77777777" w:rsidTr="00CC7D6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99A5B9" w14:textId="77777777" w:rsidR="00E02E14" w:rsidRPr="00CC7D61" w:rsidRDefault="00E02E14" w:rsidP="000E08D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C7D61">
              <w:rPr>
                <w:sz w:val="20"/>
                <w:szCs w:val="20"/>
              </w:rPr>
              <w:t>18 - Pakiet nr 18 - Defibrylatory Nihon Kohden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777BCD" w14:textId="77777777" w:rsidR="00E02E14" w:rsidRPr="00CC7D61" w:rsidRDefault="00E02E14" w:rsidP="000E08D8">
            <w:pPr>
              <w:spacing w:before="40" w:line="276" w:lineRule="auto"/>
              <w:rPr>
                <w:b/>
                <w:bCs/>
                <w:sz w:val="20"/>
                <w:szCs w:val="20"/>
              </w:rPr>
            </w:pPr>
            <w:r w:rsidRPr="00CC7D61">
              <w:rPr>
                <w:b/>
                <w:bCs/>
                <w:sz w:val="20"/>
                <w:szCs w:val="20"/>
              </w:rPr>
              <w:t>MEDIKOM Jacek Kobiałka</w:t>
            </w:r>
          </w:p>
          <w:p w14:paraId="62D56041" w14:textId="59F950E7" w:rsidR="00E02E14" w:rsidRPr="00CC7D61" w:rsidRDefault="00E02E14" w:rsidP="000E08D8">
            <w:pPr>
              <w:spacing w:line="276" w:lineRule="auto"/>
              <w:rPr>
                <w:sz w:val="20"/>
                <w:szCs w:val="20"/>
              </w:rPr>
            </w:pPr>
            <w:r w:rsidRPr="00CC7D61">
              <w:rPr>
                <w:sz w:val="20"/>
                <w:szCs w:val="20"/>
              </w:rPr>
              <w:t>ul.</w:t>
            </w:r>
            <w:r w:rsidR="00DD00F6" w:rsidRPr="00CC7D61">
              <w:rPr>
                <w:sz w:val="20"/>
                <w:szCs w:val="20"/>
              </w:rPr>
              <w:t xml:space="preserve"> </w:t>
            </w:r>
            <w:r w:rsidRPr="00CC7D61">
              <w:rPr>
                <w:sz w:val="20"/>
                <w:szCs w:val="20"/>
              </w:rPr>
              <w:t>Ruczaj 117K/2</w:t>
            </w:r>
          </w:p>
          <w:p w14:paraId="2EDA9653" w14:textId="77777777" w:rsidR="00E02E14" w:rsidRPr="00CC7D61" w:rsidRDefault="00E02E14" w:rsidP="000E08D8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CC7D61">
              <w:rPr>
                <w:sz w:val="20"/>
                <w:szCs w:val="20"/>
              </w:rPr>
              <w:t>02-997 Warszawa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C5B989" w14:textId="77777777" w:rsidR="00E02E14" w:rsidRPr="00CC7D61" w:rsidRDefault="00E02E14" w:rsidP="000E08D8">
            <w:pPr>
              <w:spacing w:before="40" w:after="40"/>
              <w:rPr>
                <w:sz w:val="20"/>
                <w:szCs w:val="20"/>
              </w:rPr>
            </w:pPr>
            <w:r w:rsidRPr="00CC7D61">
              <w:rPr>
                <w:sz w:val="20"/>
                <w:szCs w:val="20"/>
              </w:rPr>
              <w:t>1 - Cena - 0.00</w:t>
            </w:r>
          </w:p>
          <w:p w14:paraId="466B65E8" w14:textId="77777777" w:rsidR="00E02E14" w:rsidRPr="00CC7D61" w:rsidRDefault="00E02E14" w:rsidP="000E08D8">
            <w:pPr>
              <w:spacing w:before="40" w:after="40"/>
              <w:rPr>
                <w:sz w:val="20"/>
                <w:szCs w:val="20"/>
              </w:rPr>
            </w:pPr>
            <w:r w:rsidRPr="00CC7D61">
              <w:rPr>
                <w:sz w:val="20"/>
                <w:szCs w:val="20"/>
              </w:rPr>
              <w:t>2 - Autoryzacja - 0.00</w:t>
            </w:r>
          </w:p>
          <w:p w14:paraId="21314468" w14:textId="77777777" w:rsidR="00E02E14" w:rsidRPr="00CC7D61" w:rsidRDefault="00E02E14" w:rsidP="000E08D8">
            <w:pPr>
              <w:spacing w:before="40" w:after="40"/>
              <w:rPr>
                <w:sz w:val="20"/>
                <w:szCs w:val="20"/>
              </w:rPr>
            </w:pPr>
            <w:r w:rsidRPr="00CC7D61">
              <w:rPr>
                <w:sz w:val="20"/>
                <w:szCs w:val="20"/>
              </w:rPr>
              <w:t>3 - Czas wykonania zleconych usług od chwili przekazania zlecenia - 0.00</w:t>
            </w:r>
          </w:p>
          <w:p w14:paraId="7A1A1C6D" w14:textId="77777777" w:rsidR="00E02E14" w:rsidRPr="00CC7D61" w:rsidRDefault="00E02E14" w:rsidP="000E08D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C7D61">
              <w:rPr>
                <w:sz w:val="20"/>
                <w:szCs w:val="20"/>
              </w:rPr>
              <w:t>4 - Zaoferowanie wsparcia w postaci dedykowanego konsultanta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C168D9" w14:textId="77777777" w:rsidR="00E02E14" w:rsidRPr="00CC7D61" w:rsidRDefault="00E02E14" w:rsidP="000E08D8">
            <w:pPr>
              <w:jc w:val="center"/>
              <w:rPr>
                <w:color w:val="000000"/>
                <w:sz w:val="20"/>
                <w:szCs w:val="20"/>
              </w:rPr>
            </w:pPr>
            <w:r w:rsidRPr="00CC7D61">
              <w:rPr>
                <w:sz w:val="20"/>
                <w:szCs w:val="20"/>
              </w:rPr>
              <w:t xml:space="preserve">  0,00</w:t>
            </w:r>
          </w:p>
        </w:tc>
      </w:tr>
      <w:tr w:rsidR="00E02E14" w:rsidRPr="00DD00F6" w14:paraId="4BF45714" w14:textId="77777777" w:rsidTr="00CC7D6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F8D1FB" w14:textId="77777777" w:rsidR="00E02E14" w:rsidRPr="00CC7D61" w:rsidRDefault="00E02E14" w:rsidP="000E08D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C7D61">
              <w:rPr>
                <w:sz w:val="20"/>
                <w:szCs w:val="20"/>
              </w:rPr>
              <w:lastRenderedPageBreak/>
              <w:t>18 - Pakiet nr 18 - Defibrylatory Nihon Kohden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9C6CDD" w14:textId="77777777" w:rsidR="00E02E14" w:rsidRPr="00CC7D61" w:rsidRDefault="00E02E14" w:rsidP="000E08D8">
            <w:pPr>
              <w:spacing w:before="40" w:line="276" w:lineRule="auto"/>
              <w:rPr>
                <w:b/>
                <w:bCs/>
                <w:sz w:val="20"/>
                <w:szCs w:val="20"/>
              </w:rPr>
            </w:pPr>
            <w:r w:rsidRPr="00CC7D61">
              <w:rPr>
                <w:b/>
                <w:bCs/>
                <w:sz w:val="20"/>
                <w:szCs w:val="20"/>
              </w:rPr>
              <w:t>Diagnos Sp. z o.o.</w:t>
            </w:r>
          </w:p>
          <w:p w14:paraId="0F093C98" w14:textId="4CA19A1D" w:rsidR="00E02E14" w:rsidRPr="00CC7D61" w:rsidRDefault="00E02E14" w:rsidP="000E08D8">
            <w:pPr>
              <w:spacing w:line="276" w:lineRule="auto"/>
              <w:rPr>
                <w:sz w:val="20"/>
                <w:szCs w:val="20"/>
              </w:rPr>
            </w:pPr>
            <w:r w:rsidRPr="00CC7D61">
              <w:rPr>
                <w:sz w:val="20"/>
                <w:szCs w:val="20"/>
              </w:rPr>
              <w:t>ul.</w:t>
            </w:r>
            <w:r w:rsidR="00DD00F6" w:rsidRPr="00CC7D61">
              <w:rPr>
                <w:sz w:val="20"/>
                <w:szCs w:val="20"/>
              </w:rPr>
              <w:t xml:space="preserve"> </w:t>
            </w:r>
            <w:r w:rsidRPr="00CC7D61">
              <w:rPr>
                <w:sz w:val="20"/>
                <w:szCs w:val="20"/>
              </w:rPr>
              <w:t>Łączyny 4</w:t>
            </w:r>
          </w:p>
          <w:p w14:paraId="706652AE" w14:textId="77777777" w:rsidR="00E02E14" w:rsidRPr="00CC7D61" w:rsidRDefault="00E02E14" w:rsidP="000E08D8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CC7D61">
              <w:rPr>
                <w:sz w:val="20"/>
                <w:szCs w:val="20"/>
              </w:rPr>
              <w:t>02-820 Warszawa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7ED7A5" w14:textId="77777777" w:rsidR="00E02E14" w:rsidRPr="00CC7D61" w:rsidRDefault="00E02E14" w:rsidP="000E08D8">
            <w:pPr>
              <w:spacing w:before="40" w:after="40"/>
              <w:rPr>
                <w:sz w:val="20"/>
                <w:szCs w:val="20"/>
              </w:rPr>
            </w:pPr>
            <w:r w:rsidRPr="00CC7D61">
              <w:rPr>
                <w:sz w:val="20"/>
                <w:szCs w:val="20"/>
              </w:rPr>
              <w:t>1 - Cena - 300.00</w:t>
            </w:r>
          </w:p>
          <w:p w14:paraId="3D23A74A" w14:textId="77777777" w:rsidR="00E02E14" w:rsidRPr="00CC7D61" w:rsidRDefault="00E02E14" w:rsidP="000E08D8">
            <w:pPr>
              <w:spacing w:before="40" w:after="40"/>
              <w:rPr>
                <w:sz w:val="20"/>
                <w:szCs w:val="20"/>
              </w:rPr>
            </w:pPr>
            <w:r w:rsidRPr="00CC7D61">
              <w:rPr>
                <w:sz w:val="20"/>
                <w:szCs w:val="20"/>
              </w:rPr>
              <w:t>2 - Autoryzacja - 125.00</w:t>
            </w:r>
          </w:p>
          <w:p w14:paraId="1BD58D43" w14:textId="77777777" w:rsidR="00E02E14" w:rsidRPr="00CC7D61" w:rsidRDefault="00E02E14" w:rsidP="000E08D8">
            <w:pPr>
              <w:spacing w:before="40" w:after="40"/>
              <w:rPr>
                <w:sz w:val="20"/>
                <w:szCs w:val="20"/>
              </w:rPr>
            </w:pPr>
            <w:r w:rsidRPr="00CC7D61">
              <w:rPr>
                <w:sz w:val="20"/>
                <w:szCs w:val="20"/>
              </w:rPr>
              <w:t>3 - Czas wykonania zleconych usług od chwili przekazania zlecenia - 50.00</w:t>
            </w:r>
          </w:p>
          <w:p w14:paraId="6A9912D6" w14:textId="77777777" w:rsidR="00E02E14" w:rsidRPr="00CC7D61" w:rsidRDefault="00E02E14" w:rsidP="000E08D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C7D61">
              <w:rPr>
                <w:sz w:val="20"/>
                <w:szCs w:val="20"/>
              </w:rPr>
              <w:t>4 - Zaoferowanie wsparcia w postaci dedykowanego konsultanta - 25.00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4913C" w14:textId="77777777" w:rsidR="00E02E14" w:rsidRPr="00CC7D61" w:rsidRDefault="00E02E14" w:rsidP="000E08D8">
            <w:pPr>
              <w:jc w:val="center"/>
              <w:rPr>
                <w:color w:val="000000"/>
                <w:sz w:val="20"/>
                <w:szCs w:val="20"/>
              </w:rPr>
            </w:pPr>
            <w:r w:rsidRPr="00CC7D61">
              <w:rPr>
                <w:sz w:val="20"/>
                <w:szCs w:val="20"/>
              </w:rPr>
              <w:t xml:space="preserve">  500,00</w:t>
            </w:r>
          </w:p>
        </w:tc>
      </w:tr>
      <w:tr w:rsidR="00E02E14" w:rsidRPr="00DD00F6" w14:paraId="0B7C6E1F" w14:textId="77777777" w:rsidTr="00CC7D6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FCCD1D" w14:textId="77777777" w:rsidR="00E02E14" w:rsidRPr="00CC7D61" w:rsidRDefault="00E02E14" w:rsidP="000E08D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C7D61">
              <w:rPr>
                <w:sz w:val="20"/>
                <w:szCs w:val="20"/>
              </w:rPr>
              <w:t>29 - Pakiet nr 29 - Echokardiograf i ultrasonografy Philips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55999E" w14:textId="27F27DD0" w:rsidR="00E02E14" w:rsidRPr="00CC7D61" w:rsidRDefault="00E02E14" w:rsidP="000E08D8">
            <w:pPr>
              <w:spacing w:before="40" w:line="276" w:lineRule="auto"/>
              <w:rPr>
                <w:b/>
                <w:bCs/>
                <w:sz w:val="20"/>
                <w:szCs w:val="20"/>
              </w:rPr>
            </w:pPr>
            <w:r w:rsidRPr="00CC7D61">
              <w:rPr>
                <w:b/>
                <w:bCs/>
                <w:sz w:val="20"/>
                <w:szCs w:val="20"/>
              </w:rPr>
              <w:t xml:space="preserve">APARIVA </w:t>
            </w:r>
            <w:r w:rsidR="00CC7D61" w:rsidRPr="00CC7D61">
              <w:rPr>
                <w:b/>
                <w:sz w:val="20"/>
                <w:szCs w:val="20"/>
              </w:rPr>
              <w:t>Sp. z o.o.</w:t>
            </w:r>
          </w:p>
          <w:p w14:paraId="18F31233" w14:textId="4EF92017" w:rsidR="00E02E14" w:rsidRPr="00CC7D61" w:rsidRDefault="00E02E14" w:rsidP="000E08D8">
            <w:pPr>
              <w:spacing w:line="276" w:lineRule="auto"/>
              <w:rPr>
                <w:sz w:val="20"/>
                <w:szCs w:val="20"/>
              </w:rPr>
            </w:pPr>
            <w:r w:rsidRPr="00CC7D61">
              <w:rPr>
                <w:sz w:val="20"/>
                <w:szCs w:val="20"/>
              </w:rPr>
              <w:t>ul.</w:t>
            </w:r>
            <w:r w:rsidR="00CC7D61">
              <w:rPr>
                <w:sz w:val="20"/>
                <w:szCs w:val="20"/>
              </w:rPr>
              <w:t xml:space="preserve"> </w:t>
            </w:r>
            <w:r w:rsidRPr="00CC7D61">
              <w:rPr>
                <w:sz w:val="20"/>
                <w:szCs w:val="20"/>
              </w:rPr>
              <w:t>Prądnicka 10</w:t>
            </w:r>
          </w:p>
          <w:p w14:paraId="400DF329" w14:textId="77777777" w:rsidR="00E02E14" w:rsidRPr="00CC7D61" w:rsidRDefault="00E02E14" w:rsidP="000E08D8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CC7D61">
              <w:rPr>
                <w:sz w:val="20"/>
                <w:szCs w:val="20"/>
              </w:rPr>
              <w:t>30-002 Kraków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236546B" w14:textId="77777777" w:rsidR="00E02E14" w:rsidRPr="00CC7D61" w:rsidRDefault="00E02E14" w:rsidP="000E08D8">
            <w:pPr>
              <w:spacing w:before="40" w:after="40"/>
              <w:rPr>
                <w:sz w:val="20"/>
                <w:szCs w:val="20"/>
              </w:rPr>
            </w:pPr>
            <w:r w:rsidRPr="00CC7D61">
              <w:rPr>
                <w:sz w:val="20"/>
                <w:szCs w:val="20"/>
              </w:rPr>
              <w:t>1 - Cena - 300.00</w:t>
            </w:r>
          </w:p>
          <w:p w14:paraId="2951759F" w14:textId="77777777" w:rsidR="00E02E14" w:rsidRPr="00CC7D61" w:rsidRDefault="00E02E14" w:rsidP="000E08D8">
            <w:pPr>
              <w:spacing w:before="40" w:after="40"/>
              <w:rPr>
                <w:sz w:val="20"/>
                <w:szCs w:val="20"/>
              </w:rPr>
            </w:pPr>
            <w:r w:rsidRPr="00CC7D61">
              <w:rPr>
                <w:sz w:val="20"/>
                <w:szCs w:val="20"/>
              </w:rPr>
              <w:t>2 - Autoryzacja - 0.00</w:t>
            </w:r>
          </w:p>
          <w:p w14:paraId="351A2C34" w14:textId="77777777" w:rsidR="00E02E14" w:rsidRPr="00CC7D61" w:rsidRDefault="00E02E14" w:rsidP="000E08D8">
            <w:pPr>
              <w:spacing w:before="40" w:after="40"/>
              <w:rPr>
                <w:sz w:val="20"/>
                <w:szCs w:val="20"/>
              </w:rPr>
            </w:pPr>
            <w:r w:rsidRPr="00CC7D61">
              <w:rPr>
                <w:sz w:val="20"/>
                <w:szCs w:val="20"/>
              </w:rPr>
              <w:t>3 - Czas wykonania zleconych usług od chwili przekazania zlecenia - 40.00</w:t>
            </w:r>
          </w:p>
          <w:p w14:paraId="481E9FC1" w14:textId="77777777" w:rsidR="00E02E14" w:rsidRPr="00CC7D61" w:rsidRDefault="00E02E14" w:rsidP="000E08D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C7D61">
              <w:rPr>
                <w:sz w:val="20"/>
                <w:szCs w:val="20"/>
              </w:rPr>
              <w:t>4 - Zaoferowanie wsparcia w postaci dedykowanego konsultanta - 25.00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E39949" w14:textId="77777777" w:rsidR="00E02E14" w:rsidRPr="00CC7D61" w:rsidRDefault="00E02E14" w:rsidP="000E08D8">
            <w:pPr>
              <w:jc w:val="center"/>
              <w:rPr>
                <w:color w:val="000000"/>
                <w:sz w:val="20"/>
                <w:szCs w:val="20"/>
              </w:rPr>
            </w:pPr>
            <w:r w:rsidRPr="00CC7D61">
              <w:rPr>
                <w:sz w:val="20"/>
                <w:szCs w:val="20"/>
              </w:rPr>
              <w:t xml:space="preserve">  365,00</w:t>
            </w:r>
          </w:p>
        </w:tc>
      </w:tr>
      <w:tr w:rsidR="00E02E14" w:rsidRPr="00DD00F6" w14:paraId="2962F9F0" w14:textId="77777777" w:rsidTr="00CC7D6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99649E" w14:textId="77777777" w:rsidR="00E02E14" w:rsidRPr="00CC7D61" w:rsidRDefault="00E02E14" w:rsidP="000E08D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C7D61">
              <w:rPr>
                <w:sz w:val="20"/>
                <w:szCs w:val="20"/>
              </w:rPr>
              <w:t>29 - Pakiet nr 29 - Echokardiograf i ultrasonografy Philips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A8365D" w14:textId="77777777" w:rsidR="00CC7D61" w:rsidRDefault="00E02E14" w:rsidP="000E08D8">
            <w:pPr>
              <w:spacing w:before="40" w:line="276" w:lineRule="auto"/>
              <w:rPr>
                <w:b/>
                <w:bCs/>
                <w:sz w:val="20"/>
                <w:szCs w:val="20"/>
              </w:rPr>
            </w:pPr>
            <w:r w:rsidRPr="00CC7D61">
              <w:rPr>
                <w:b/>
                <w:bCs/>
                <w:sz w:val="20"/>
                <w:szCs w:val="20"/>
              </w:rPr>
              <w:t xml:space="preserve">PHILIPS POLSKA </w:t>
            </w:r>
          </w:p>
          <w:p w14:paraId="7AB5D491" w14:textId="327F81ED" w:rsidR="00E02E14" w:rsidRPr="00CC7D61" w:rsidRDefault="00E02E14" w:rsidP="000E08D8">
            <w:pPr>
              <w:spacing w:before="40" w:line="276" w:lineRule="auto"/>
              <w:rPr>
                <w:b/>
                <w:bCs/>
                <w:sz w:val="20"/>
                <w:szCs w:val="20"/>
              </w:rPr>
            </w:pPr>
            <w:r w:rsidRPr="00CC7D61">
              <w:rPr>
                <w:b/>
                <w:bCs/>
                <w:sz w:val="20"/>
                <w:szCs w:val="20"/>
              </w:rPr>
              <w:t>SP. Z O.O.</w:t>
            </w:r>
          </w:p>
          <w:p w14:paraId="2CA8B058" w14:textId="77777777" w:rsidR="00E02E14" w:rsidRPr="00CC7D61" w:rsidRDefault="00E02E14" w:rsidP="000E08D8">
            <w:pPr>
              <w:spacing w:line="276" w:lineRule="auto"/>
              <w:rPr>
                <w:sz w:val="20"/>
                <w:szCs w:val="20"/>
              </w:rPr>
            </w:pPr>
            <w:r w:rsidRPr="00CC7D61">
              <w:rPr>
                <w:sz w:val="20"/>
                <w:szCs w:val="20"/>
              </w:rPr>
              <w:t>AL. JEROZOLIMSKIE 195B</w:t>
            </w:r>
          </w:p>
          <w:p w14:paraId="5E81E893" w14:textId="77777777" w:rsidR="00E02E14" w:rsidRPr="00CC7D61" w:rsidRDefault="00E02E14" w:rsidP="000E08D8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CC7D61">
              <w:rPr>
                <w:sz w:val="20"/>
                <w:szCs w:val="20"/>
              </w:rPr>
              <w:t>02-222 WARSZAWA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C4299E" w14:textId="77777777" w:rsidR="00E02E14" w:rsidRPr="00CC7D61" w:rsidRDefault="00E02E14" w:rsidP="000E08D8">
            <w:pPr>
              <w:spacing w:before="40" w:after="40"/>
              <w:rPr>
                <w:sz w:val="20"/>
                <w:szCs w:val="20"/>
              </w:rPr>
            </w:pPr>
            <w:r w:rsidRPr="00CC7D61">
              <w:rPr>
                <w:sz w:val="20"/>
                <w:szCs w:val="20"/>
              </w:rPr>
              <w:t>1 - Cena - 93.55</w:t>
            </w:r>
          </w:p>
          <w:p w14:paraId="587D608C" w14:textId="77777777" w:rsidR="00E02E14" w:rsidRPr="00CC7D61" w:rsidRDefault="00E02E14" w:rsidP="000E08D8">
            <w:pPr>
              <w:spacing w:before="40" w:after="40"/>
              <w:rPr>
                <w:sz w:val="20"/>
                <w:szCs w:val="20"/>
              </w:rPr>
            </w:pPr>
            <w:r w:rsidRPr="00CC7D61">
              <w:rPr>
                <w:sz w:val="20"/>
                <w:szCs w:val="20"/>
              </w:rPr>
              <w:t>2 - Autoryzacja - 125.00</w:t>
            </w:r>
          </w:p>
          <w:p w14:paraId="5CEDC601" w14:textId="77777777" w:rsidR="00E02E14" w:rsidRPr="00CC7D61" w:rsidRDefault="00E02E14" w:rsidP="000E08D8">
            <w:pPr>
              <w:spacing w:before="40" w:after="40"/>
              <w:rPr>
                <w:sz w:val="20"/>
                <w:szCs w:val="20"/>
              </w:rPr>
            </w:pPr>
            <w:r w:rsidRPr="00CC7D61">
              <w:rPr>
                <w:sz w:val="20"/>
                <w:szCs w:val="20"/>
              </w:rPr>
              <w:t>3 - Czas wykonania zleconych usług od chwili przekazania zlecenia - 50.00</w:t>
            </w:r>
          </w:p>
          <w:p w14:paraId="28D20AD4" w14:textId="77777777" w:rsidR="00E02E14" w:rsidRPr="00CC7D61" w:rsidRDefault="00E02E14" w:rsidP="000E08D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C7D61">
              <w:rPr>
                <w:sz w:val="20"/>
                <w:szCs w:val="20"/>
              </w:rPr>
              <w:t>4 - Zaoferowanie wsparcia w postaci dedykowanego konsultanta - 25.00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F6212A" w14:textId="77777777" w:rsidR="00E02E14" w:rsidRPr="00CC7D61" w:rsidRDefault="00E02E14" w:rsidP="000E08D8">
            <w:pPr>
              <w:jc w:val="center"/>
              <w:rPr>
                <w:color w:val="000000"/>
                <w:sz w:val="20"/>
                <w:szCs w:val="20"/>
              </w:rPr>
            </w:pPr>
            <w:r w:rsidRPr="00CC7D61">
              <w:rPr>
                <w:sz w:val="20"/>
                <w:szCs w:val="20"/>
              </w:rPr>
              <w:t xml:space="preserve">  293,55</w:t>
            </w:r>
          </w:p>
        </w:tc>
      </w:tr>
      <w:tr w:rsidR="00E02E14" w:rsidRPr="00DD00F6" w14:paraId="48FE8A2F" w14:textId="77777777" w:rsidTr="00CC7D6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1B3012" w14:textId="77777777" w:rsidR="00E02E14" w:rsidRPr="00CC7D61" w:rsidRDefault="00E02E14" w:rsidP="000E08D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C7D61">
              <w:rPr>
                <w:sz w:val="20"/>
                <w:szCs w:val="20"/>
              </w:rPr>
              <w:t>30 - Pakiet nr 30 - Echokardiograf i ultrasonograf Toshiba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10121C" w14:textId="43364CE7" w:rsidR="00E02E14" w:rsidRPr="00CC7D61" w:rsidRDefault="00E02E14" w:rsidP="000E08D8">
            <w:pPr>
              <w:spacing w:before="40" w:line="276" w:lineRule="auto"/>
              <w:rPr>
                <w:b/>
                <w:bCs/>
                <w:sz w:val="20"/>
                <w:szCs w:val="20"/>
              </w:rPr>
            </w:pPr>
            <w:r w:rsidRPr="00CC7D61">
              <w:rPr>
                <w:b/>
                <w:bCs/>
                <w:sz w:val="20"/>
                <w:szCs w:val="20"/>
              </w:rPr>
              <w:t xml:space="preserve">APARIVA </w:t>
            </w:r>
            <w:r w:rsidR="00CC7D61" w:rsidRPr="00CC7D61">
              <w:rPr>
                <w:b/>
                <w:sz w:val="20"/>
                <w:szCs w:val="20"/>
              </w:rPr>
              <w:t>Sp. z o.o.</w:t>
            </w:r>
          </w:p>
          <w:p w14:paraId="76938167" w14:textId="77777777" w:rsidR="00E02E14" w:rsidRPr="00CC7D61" w:rsidRDefault="00E02E14" w:rsidP="000E08D8">
            <w:pPr>
              <w:spacing w:line="276" w:lineRule="auto"/>
              <w:rPr>
                <w:sz w:val="20"/>
                <w:szCs w:val="20"/>
              </w:rPr>
            </w:pPr>
            <w:r w:rsidRPr="00CC7D61">
              <w:rPr>
                <w:sz w:val="20"/>
                <w:szCs w:val="20"/>
              </w:rPr>
              <w:t>ul.Prądnicka 10</w:t>
            </w:r>
          </w:p>
          <w:p w14:paraId="13D84654" w14:textId="77777777" w:rsidR="00E02E14" w:rsidRPr="00CC7D61" w:rsidRDefault="00E02E14" w:rsidP="000E08D8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CC7D61">
              <w:rPr>
                <w:sz w:val="20"/>
                <w:szCs w:val="20"/>
              </w:rPr>
              <w:t>30-002 Kraków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0ECC5F" w14:textId="77777777" w:rsidR="00E02E14" w:rsidRPr="00CC7D61" w:rsidRDefault="00E02E14" w:rsidP="000E08D8">
            <w:pPr>
              <w:spacing w:before="40" w:after="40"/>
              <w:rPr>
                <w:sz w:val="20"/>
                <w:szCs w:val="20"/>
              </w:rPr>
            </w:pPr>
            <w:r w:rsidRPr="00CC7D61">
              <w:rPr>
                <w:sz w:val="20"/>
                <w:szCs w:val="20"/>
              </w:rPr>
              <w:t>1 - Cena - 300.00</w:t>
            </w:r>
          </w:p>
          <w:p w14:paraId="31C339C5" w14:textId="77777777" w:rsidR="00E02E14" w:rsidRPr="00CC7D61" w:rsidRDefault="00E02E14" w:rsidP="000E08D8">
            <w:pPr>
              <w:spacing w:before="40" w:after="40"/>
              <w:rPr>
                <w:sz w:val="20"/>
                <w:szCs w:val="20"/>
              </w:rPr>
            </w:pPr>
            <w:r w:rsidRPr="00CC7D61">
              <w:rPr>
                <w:sz w:val="20"/>
                <w:szCs w:val="20"/>
              </w:rPr>
              <w:t>2 - Autoryzacja - 0.00</w:t>
            </w:r>
          </w:p>
          <w:p w14:paraId="298C0BB7" w14:textId="77777777" w:rsidR="00E02E14" w:rsidRPr="00CC7D61" w:rsidRDefault="00E02E14" w:rsidP="000E08D8">
            <w:pPr>
              <w:spacing w:before="40" w:after="40"/>
              <w:rPr>
                <w:sz w:val="20"/>
                <w:szCs w:val="20"/>
              </w:rPr>
            </w:pPr>
            <w:r w:rsidRPr="00CC7D61">
              <w:rPr>
                <w:sz w:val="20"/>
                <w:szCs w:val="20"/>
              </w:rPr>
              <w:t>3 - Czas wykonania zleconych usług od chwili przekazania zlecenia - 50.00</w:t>
            </w:r>
          </w:p>
          <w:p w14:paraId="7CAA3A74" w14:textId="77777777" w:rsidR="00E02E14" w:rsidRPr="00CC7D61" w:rsidRDefault="00E02E14" w:rsidP="000E08D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C7D61">
              <w:rPr>
                <w:sz w:val="20"/>
                <w:szCs w:val="20"/>
              </w:rPr>
              <w:t>4 - Zaoferowanie wsparcia w postaci dedykowanego konsultanta - 25.00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915F37" w14:textId="77777777" w:rsidR="00E02E14" w:rsidRPr="00CC7D61" w:rsidRDefault="00E02E14" w:rsidP="000E08D8">
            <w:pPr>
              <w:jc w:val="center"/>
              <w:rPr>
                <w:color w:val="000000"/>
                <w:sz w:val="20"/>
                <w:szCs w:val="20"/>
              </w:rPr>
            </w:pPr>
            <w:r w:rsidRPr="00CC7D61">
              <w:rPr>
                <w:sz w:val="20"/>
                <w:szCs w:val="20"/>
              </w:rPr>
              <w:t xml:space="preserve">  375,00</w:t>
            </w:r>
          </w:p>
        </w:tc>
      </w:tr>
      <w:tr w:rsidR="00E02E14" w:rsidRPr="00DD00F6" w14:paraId="062EF19C" w14:textId="77777777" w:rsidTr="00CC7D6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0818AB" w14:textId="77777777" w:rsidR="00E02E14" w:rsidRPr="00CC7D61" w:rsidRDefault="00E02E14" w:rsidP="000E08D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C7D61">
              <w:rPr>
                <w:sz w:val="20"/>
                <w:szCs w:val="20"/>
              </w:rPr>
              <w:t>30 - Pakiet nr 30 - Echokardiograf i ultrasonograf Toshiba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A75208" w14:textId="77777777" w:rsidR="00E02E14" w:rsidRPr="00CC7D61" w:rsidRDefault="00E02E14" w:rsidP="000E08D8">
            <w:pPr>
              <w:spacing w:before="40" w:line="276" w:lineRule="auto"/>
              <w:rPr>
                <w:b/>
                <w:bCs/>
                <w:sz w:val="20"/>
                <w:szCs w:val="20"/>
              </w:rPr>
            </w:pPr>
            <w:r w:rsidRPr="00CC7D61">
              <w:rPr>
                <w:b/>
                <w:bCs/>
                <w:sz w:val="20"/>
                <w:szCs w:val="20"/>
              </w:rPr>
              <w:t>TMS Sp. z o.o.</w:t>
            </w:r>
          </w:p>
          <w:p w14:paraId="4302C4B0" w14:textId="77777777" w:rsidR="00E02E14" w:rsidRPr="00CC7D61" w:rsidRDefault="00E02E14" w:rsidP="000E08D8">
            <w:pPr>
              <w:spacing w:line="276" w:lineRule="auto"/>
              <w:rPr>
                <w:sz w:val="20"/>
                <w:szCs w:val="20"/>
              </w:rPr>
            </w:pPr>
            <w:r w:rsidRPr="00CC7D61">
              <w:rPr>
                <w:sz w:val="20"/>
                <w:szCs w:val="20"/>
              </w:rPr>
              <w:t>ul. Wiertnicza 84</w:t>
            </w:r>
          </w:p>
          <w:p w14:paraId="5C406E3A" w14:textId="77777777" w:rsidR="00E02E14" w:rsidRPr="00CC7D61" w:rsidRDefault="00E02E14" w:rsidP="000E08D8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CC7D61">
              <w:rPr>
                <w:sz w:val="20"/>
                <w:szCs w:val="20"/>
              </w:rPr>
              <w:t>02-952 Warszawa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D17C31" w14:textId="77777777" w:rsidR="00E02E14" w:rsidRPr="00CC7D61" w:rsidRDefault="00E02E14" w:rsidP="000E08D8">
            <w:pPr>
              <w:spacing w:before="40" w:after="40"/>
              <w:rPr>
                <w:sz w:val="20"/>
                <w:szCs w:val="20"/>
              </w:rPr>
            </w:pPr>
            <w:r w:rsidRPr="00CC7D61">
              <w:rPr>
                <w:sz w:val="20"/>
                <w:szCs w:val="20"/>
              </w:rPr>
              <w:t>1 - Cena - 44.60</w:t>
            </w:r>
          </w:p>
          <w:p w14:paraId="35962477" w14:textId="77777777" w:rsidR="00E02E14" w:rsidRPr="00CC7D61" w:rsidRDefault="00E02E14" w:rsidP="000E08D8">
            <w:pPr>
              <w:spacing w:before="40" w:after="40"/>
              <w:rPr>
                <w:sz w:val="20"/>
                <w:szCs w:val="20"/>
              </w:rPr>
            </w:pPr>
            <w:r w:rsidRPr="00CC7D61">
              <w:rPr>
                <w:sz w:val="20"/>
                <w:szCs w:val="20"/>
              </w:rPr>
              <w:t>2 - Autoryzacja - 125.00</w:t>
            </w:r>
          </w:p>
          <w:p w14:paraId="5C01B9B4" w14:textId="77777777" w:rsidR="00E02E14" w:rsidRPr="00CC7D61" w:rsidRDefault="00E02E14" w:rsidP="000E08D8">
            <w:pPr>
              <w:spacing w:before="40" w:after="40"/>
              <w:rPr>
                <w:sz w:val="20"/>
                <w:szCs w:val="20"/>
              </w:rPr>
            </w:pPr>
            <w:r w:rsidRPr="00CC7D61">
              <w:rPr>
                <w:sz w:val="20"/>
                <w:szCs w:val="20"/>
              </w:rPr>
              <w:t>3 - Czas wykonania zleconych usług od chwili przekazania zlecenia - 50.00</w:t>
            </w:r>
          </w:p>
          <w:p w14:paraId="493E0B60" w14:textId="77777777" w:rsidR="00E02E14" w:rsidRPr="00CC7D61" w:rsidRDefault="00E02E14" w:rsidP="000E08D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C7D61">
              <w:rPr>
                <w:sz w:val="20"/>
                <w:szCs w:val="20"/>
              </w:rPr>
              <w:t>4 - Zaoferowanie wsparcia w postaci dedykowanego konsultanta - 25.00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474BAC" w14:textId="77777777" w:rsidR="00E02E14" w:rsidRPr="00CC7D61" w:rsidRDefault="00E02E14" w:rsidP="000E08D8">
            <w:pPr>
              <w:jc w:val="center"/>
              <w:rPr>
                <w:color w:val="000000"/>
                <w:sz w:val="20"/>
                <w:szCs w:val="20"/>
              </w:rPr>
            </w:pPr>
            <w:r w:rsidRPr="00CC7D61">
              <w:rPr>
                <w:sz w:val="20"/>
                <w:szCs w:val="20"/>
              </w:rPr>
              <w:t xml:space="preserve">  244,60</w:t>
            </w:r>
          </w:p>
        </w:tc>
      </w:tr>
      <w:tr w:rsidR="00E02E14" w:rsidRPr="00DD00F6" w14:paraId="52ED4EDA" w14:textId="77777777" w:rsidTr="00CC7D6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F7A558" w14:textId="77777777" w:rsidR="00E02E14" w:rsidRPr="00CC7D61" w:rsidRDefault="00E02E14" w:rsidP="000E08D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C7D61">
              <w:rPr>
                <w:sz w:val="20"/>
                <w:szCs w:val="20"/>
              </w:rPr>
              <w:t>36 - Pakiet nr 36 - Sprzęt do opieki nad noworodkiem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8EF93C" w14:textId="77777777" w:rsidR="00E02E14" w:rsidRPr="00CC7D61" w:rsidRDefault="00E02E14" w:rsidP="000E08D8">
            <w:pPr>
              <w:spacing w:before="40" w:line="276" w:lineRule="auto"/>
              <w:rPr>
                <w:b/>
                <w:bCs/>
                <w:sz w:val="20"/>
                <w:szCs w:val="20"/>
              </w:rPr>
            </w:pPr>
            <w:r w:rsidRPr="00CC7D61">
              <w:rPr>
                <w:b/>
                <w:bCs/>
                <w:sz w:val="20"/>
                <w:szCs w:val="20"/>
              </w:rPr>
              <w:t>MEDIKOM Jacek Kobiałka</w:t>
            </w:r>
          </w:p>
          <w:p w14:paraId="1BFC4B97" w14:textId="6EA22F76" w:rsidR="00E02E14" w:rsidRPr="00CC7D61" w:rsidRDefault="00E02E14" w:rsidP="000E08D8">
            <w:pPr>
              <w:spacing w:line="276" w:lineRule="auto"/>
              <w:rPr>
                <w:sz w:val="20"/>
                <w:szCs w:val="20"/>
              </w:rPr>
            </w:pPr>
            <w:r w:rsidRPr="00CC7D61">
              <w:rPr>
                <w:sz w:val="20"/>
                <w:szCs w:val="20"/>
              </w:rPr>
              <w:t>ul.</w:t>
            </w:r>
            <w:r w:rsidR="00DD00F6" w:rsidRPr="00CC7D61">
              <w:rPr>
                <w:sz w:val="20"/>
                <w:szCs w:val="20"/>
              </w:rPr>
              <w:t xml:space="preserve"> </w:t>
            </w:r>
            <w:r w:rsidRPr="00CC7D61">
              <w:rPr>
                <w:sz w:val="20"/>
                <w:szCs w:val="20"/>
              </w:rPr>
              <w:t>Ruczaj 117K/2</w:t>
            </w:r>
          </w:p>
          <w:p w14:paraId="38EC9CB3" w14:textId="77777777" w:rsidR="00E02E14" w:rsidRPr="00CC7D61" w:rsidRDefault="00E02E14" w:rsidP="000E08D8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CC7D61">
              <w:rPr>
                <w:sz w:val="20"/>
                <w:szCs w:val="20"/>
              </w:rPr>
              <w:t>02-997 Warszawa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444562" w14:textId="77777777" w:rsidR="00E02E14" w:rsidRPr="00CC7D61" w:rsidRDefault="00E02E14" w:rsidP="000E08D8">
            <w:pPr>
              <w:spacing w:before="40" w:after="40"/>
              <w:rPr>
                <w:sz w:val="20"/>
                <w:szCs w:val="20"/>
              </w:rPr>
            </w:pPr>
            <w:r w:rsidRPr="00CC7D61">
              <w:rPr>
                <w:sz w:val="20"/>
                <w:szCs w:val="20"/>
              </w:rPr>
              <w:t>1 - Cena - 0.00</w:t>
            </w:r>
          </w:p>
          <w:p w14:paraId="1E26AFF3" w14:textId="77777777" w:rsidR="00E02E14" w:rsidRPr="00CC7D61" w:rsidRDefault="00E02E14" w:rsidP="000E08D8">
            <w:pPr>
              <w:spacing w:before="40" w:after="40"/>
              <w:rPr>
                <w:sz w:val="20"/>
                <w:szCs w:val="20"/>
              </w:rPr>
            </w:pPr>
            <w:r w:rsidRPr="00CC7D61">
              <w:rPr>
                <w:sz w:val="20"/>
                <w:szCs w:val="20"/>
              </w:rPr>
              <w:t>2 - Autoryzacja - 0.00</w:t>
            </w:r>
          </w:p>
          <w:p w14:paraId="4D38AD9B" w14:textId="77777777" w:rsidR="00E02E14" w:rsidRPr="00CC7D61" w:rsidRDefault="00E02E14" w:rsidP="000E08D8">
            <w:pPr>
              <w:spacing w:before="40" w:after="40"/>
              <w:rPr>
                <w:sz w:val="20"/>
                <w:szCs w:val="20"/>
              </w:rPr>
            </w:pPr>
            <w:r w:rsidRPr="00CC7D61">
              <w:rPr>
                <w:sz w:val="20"/>
                <w:szCs w:val="20"/>
              </w:rPr>
              <w:t>3 - Czas wykonania zleconych usług od chwili przekazania zlecenia - 0.00</w:t>
            </w:r>
          </w:p>
          <w:p w14:paraId="1268F338" w14:textId="77777777" w:rsidR="00E02E14" w:rsidRPr="00CC7D61" w:rsidRDefault="00E02E14" w:rsidP="000E08D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C7D61">
              <w:rPr>
                <w:sz w:val="20"/>
                <w:szCs w:val="20"/>
              </w:rPr>
              <w:t>4 - Zaoferowanie wsparcia w postaci dedykowanego konsultanta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477200" w14:textId="77777777" w:rsidR="00E02E14" w:rsidRPr="00CC7D61" w:rsidRDefault="00E02E14" w:rsidP="000E08D8">
            <w:pPr>
              <w:jc w:val="center"/>
              <w:rPr>
                <w:color w:val="000000"/>
                <w:sz w:val="20"/>
                <w:szCs w:val="20"/>
              </w:rPr>
            </w:pPr>
            <w:r w:rsidRPr="00CC7D61">
              <w:rPr>
                <w:sz w:val="20"/>
                <w:szCs w:val="20"/>
              </w:rPr>
              <w:t xml:space="preserve">  0,00</w:t>
            </w:r>
          </w:p>
        </w:tc>
      </w:tr>
      <w:tr w:rsidR="00E02E14" w:rsidRPr="00DD00F6" w14:paraId="127D4EED" w14:textId="77777777" w:rsidTr="00CC7D6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F6EDC3" w14:textId="77777777" w:rsidR="00E02E14" w:rsidRPr="00CC7D61" w:rsidRDefault="00E02E14" w:rsidP="000E08D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C7D61">
              <w:rPr>
                <w:sz w:val="20"/>
                <w:szCs w:val="20"/>
              </w:rPr>
              <w:t>36 - Pakiet nr 36 - Sprzęt do opieki nad noworodkiem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0C599C" w14:textId="77777777" w:rsidR="00E02E14" w:rsidRPr="00CC7D61" w:rsidRDefault="00E02E14" w:rsidP="000E08D8">
            <w:pPr>
              <w:spacing w:before="40" w:line="276" w:lineRule="auto"/>
              <w:rPr>
                <w:b/>
                <w:bCs/>
                <w:sz w:val="20"/>
                <w:szCs w:val="20"/>
              </w:rPr>
            </w:pPr>
            <w:r w:rsidRPr="00CC7D61">
              <w:rPr>
                <w:b/>
                <w:bCs/>
                <w:sz w:val="20"/>
                <w:szCs w:val="20"/>
              </w:rPr>
              <w:t>Dutchmed PL. Sp. z o.o.</w:t>
            </w:r>
          </w:p>
          <w:p w14:paraId="34D6949B" w14:textId="77777777" w:rsidR="00E02E14" w:rsidRPr="00CC7D61" w:rsidRDefault="00E02E14" w:rsidP="000E08D8">
            <w:pPr>
              <w:spacing w:line="276" w:lineRule="auto"/>
              <w:rPr>
                <w:sz w:val="20"/>
                <w:szCs w:val="20"/>
              </w:rPr>
            </w:pPr>
            <w:r w:rsidRPr="00CC7D61">
              <w:rPr>
                <w:sz w:val="20"/>
                <w:szCs w:val="20"/>
              </w:rPr>
              <w:t>ul. Szajnochy 14</w:t>
            </w:r>
          </w:p>
          <w:p w14:paraId="270FDD78" w14:textId="77777777" w:rsidR="00E02E14" w:rsidRPr="00CC7D61" w:rsidRDefault="00E02E14" w:rsidP="000E08D8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CC7D61">
              <w:rPr>
                <w:sz w:val="20"/>
                <w:szCs w:val="20"/>
              </w:rPr>
              <w:t>85-738 Bydgoszcz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B0124C" w14:textId="77777777" w:rsidR="00E02E14" w:rsidRPr="00CC7D61" w:rsidRDefault="00E02E14" w:rsidP="000E08D8">
            <w:pPr>
              <w:spacing w:before="40" w:after="40"/>
              <w:rPr>
                <w:sz w:val="20"/>
                <w:szCs w:val="20"/>
              </w:rPr>
            </w:pPr>
            <w:r w:rsidRPr="00CC7D61">
              <w:rPr>
                <w:sz w:val="20"/>
                <w:szCs w:val="20"/>
              </w:rPr>
              <w:t>1 - Cena - 300.00</w:t>
            </w:r>
          </w:p>
          <w:p w14:paraId="4BBAAEF2" w14:textId="77777777" w:rsidR="00E02E14" w:rsidRPr="00CC7D61" w:rsidRDefault="00E02E14" w:rsidP="000E08D8">
            <w:pPr>
              <w:spacing w:before="40" w:after="40"/>
              <w:rPr>
                <w:sz w:val="20"/>
                <w:szCs w:val="20"/>
              </w:rPr>
            </w:pPr>
            <w:r w:rsidRPr="00CC7D61">
              <w:rPr>
                <w:sz w:val="20"/>
                <w:szCs w:val="20"/>
              </w:rPr>
              <w:t>2 - Autoryzacja - 125.00</w:t>
            </w:r>
          </w:p>
          <w:p w14:paraId="53D662BD" w14:textId="77777777" w:rsidR="00E02E14" w:rsidRPr="00CC7D61" w:rsidRDefault="00E02E14" w:rsidP="000E08D8">
            <w:pPr>
              <w:spacing w:before="40" w:after="40"/>
              <w:rPr>
                <w:sz w:val="20"/>
                <w:szCs w:val="20"/>
              </w:rPr>
            </w:pPr>
            <w:r w:rsidRPr="00CC7D61">
              <w:rPr>
                <w:sz w:val="20"/>
                <w:szCs w:val="20"/>
              </w:rPr>
              <w:t>3 - Czas wykonania zleconych usług od chwili przekazania zlecenia - 50.00</w:t>
            </w:r>
          </w:p>
          <w:p w14:paraId="6296CAEB" w14:textId="77777777" w:rsidR="00E02E14" w:rsidRPr="00CC7D61" w:rsidRDefault="00E02E14" w:rsidP="000E08D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C7D61">
              <w:rPr>
                <w:sz w:val="20"/>
                <w:szCs w:val="20"/>
              </w:rPr>
              <w:t>4 - Zaoferowanie wsparcia w postaci dedykowanego konsultanta - 25.00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F3868B" w14:textId="77777777" w:rsidR="00E02E14" w:rsidRPr="00CC7D61" w:rsidRDefault="00E02E14" w:rsidP="000E08D8">
            <w:pPr>
              <w:jc w:val="center"/>
              <w:rPr>
                <w:color w:val="000000"/>
                <w:sz w:val="20"/>
                <w:szCs w:val="20"/>
              </w:rPr>
            </w:pPr>
            <w:r w:rsidRPr="00CC7D61">
              <w:rPr>
                <w:sz w:val="20"/>
                <w:szCs w:val="20"/>
              </w:rPr>
              <w:t xml:space="preserve">  500,00</w:t>
            </w:r>
          </w:p>
        </w:tc>
      </w:tr>
      <w:tr w:rsidR="00E02E14" w:rsidRPr="00DD00F6" w14:paraId="423C3BEC" w14:textId="77777777" w:rsidTr="00CC7D6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40B312" w14:textId="77777777" w:rsidR="00E02E14" w:rsidRPr="00CC7D61" w:rsidRDefault="00E02E14" w:rsidP="000E08D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C7D61">
              <w:rPr>
                <w:sz w:val="20"/>
                <w:szCs w:val="20"/>
              </w:rPr>
              <w:t>56 - Pakiet nr 56 - Myjnie do naczyń sanitarnych Meiko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22AE22" w14:textId="77777777" w:rsidR="00E02E14" w:rsidRPr="00CC7D61" w:rsidRDefault="00E02E14" w:rsidP="000E08D8">
            <w:pPr>
              <w:spacing w:before="40" w:line="276" w:lineRule="auto"/>
              <w:rPr>
                <w:b/>
                <w:bCs/>
                <w:sz w:val="20"/>
                <w:szCs w:val="20"/>
              </w:rPr>
            </w:pPr>
            <w:r w:rsidRPr="00CC7D61">
              <w:rPr>
                <w:b/>
                <w:bCs/>
                <w:sz w:val="20"/>
                <w:szCs w:val="20"/>
              </w:rPr>
              <w:t>Media-MED Sp. z o.o.</w:t>
            </w:r>
          </w:p>
          <w:p w14:paraId="6F7F0ABE" w14:textId="5F03B568" w:rsidR="00E02E14" w:rsidRPr="00CC7D61" w:rsidRDefault="00E02E14" w:rsidP="000E08D8">
            <w:pPr>
              <w:spacing w:line="276" w:lineRule="auto"/>
              <w:rPr>
                <w:sz w:val="20"/>
                <w:szCs w:val="20"/>
              </w:rPr>
            </w:pPr>
            <w:r w:rsidRPr="00CC7D61">
              <w:rPr>
                <w:sz w:val="20"/>
                <w:szCs w:val="20"/>
              </w:rPr>
              <w:t>ul.</w:t>
            </w:r>
            <w:r w:rsidR="00DD00F6" w:rsidRPr="00CC7D61">
              <w:rPr>
                <w:sz w:val="20"/>
                <w:szCs w:val="20"/>
              </w:rPr>
              <w:t xml:space="preserve"> </w:t>
            </w:r>
            <w:r w:rsidRPr="00CC7D61">
              <w:rPr>
                <w:sz w:val="20"/>
                <w:szCs w:val="20"/>
              </w:rPr>
              <w:t>Promienistych 7</w:t>
            </w:r>
          </w:p>
          <w:p w14:paraId="77CC044B" w14:textId="77777777" w:rsidR="00E02E14" w:rsidRPr="00CC7D61" w:rsidRDefault="00E02E14" w:rsidP="000E08D8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CC7D61">
              <w:rPr>
                <w:sz w:val="20"/>
                <w:szCs w:val="20"/>
              </w:rPr>
              <w:t>31-481 Kraków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CDB963" w14:textId="77777777" w:rsidR="00E02E14" w:rsidRPr="00CC7D61" w:rsidRDefault="00E02E14" w:rsidP="000E08D8">
            <w:pPr>
              <w:spacing w:before="40" w:after="40"/>
              <w:rPr>
                <w:sz w:val="20"/>
                <w:szCs w:val="20"/>
              </w:rPr>
            </w:pPr>
            <w:r w:rsidRPr="00CC7D61">
              <w:rPr>
                <w:sz w:val="20"/>
                <w:szCs w:val="20"/>
              </w:rPr>
              <w:t>1 - Cena - 300.00</w:t>
            </w:r>
          </w:p>
          <w:p w14:paraId="374E0CD1" w14:textId="77777777" w:rsidR="00E02E14" w:rsidRPr="00CC7D61" w:rsidRDefault="00E02E14" w:rsidP="000E08D8">
            <w:pPr>
              <w:spacing w:before="40" w:after="40"/>
              <w:rPr>
                <w:sz w:val="20"/>
                <w:szCs w:val="20"/>
              </w:rPr>
            </w:pPr>
            <w:r w:rsidRPr="00CC7D61">
              <w:rPr>
                <w:sz w:val="20"/>
                <w:szCs w:val="20"/>
              </w:rPr>
              <w:t>2 - Autoryzacja - 125.00</w:t>
            </w:r>
          </w:p>
          <w:p w14:paraId="484E7F73" w14:textId="77777777" w:rsidR="00E02E14" w:rsidRPr="00CC7D61" w:rsidRDefault="00E02E14" w:rsidP="000E08D8">
            <w:pPr>
              <w:spacing w:before="40" w:after="40"/>
              <w:rPr>
                <w:sz w:val="20"/>
                <w:szCs w:val="20"/>
              </w:rPr>
            </w:pPr>
            <w:r w:rsidRPr="00CC7D61">
              <w:rPr>
                <w:sz w:val="20"/>
                <w:szCs w:val="20"/>
              </w:rPr>
              <w:t>3 - Czas wykonania zleconych usług od chwili przekazania zlecenia - 50.00</w:t>
            </w:r>
          </w:p>
          <w:p w14:paraId="067C2A3C" w14:textId="77777777" w:rsidR="00E02E14" w:rsidRPr="00CC7D61" w:rsidRDefault="00E02E14" w:rsidP="000E08D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C7D61">
              <w:rPr>
                <w:sz w:val="20"/>
                <w:szCs w:val="20"/>
              </w:rPr>
              <w:t>4 - Zaoferowanie wsparcia w postaci dedykowanego konsultanta - 25.00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6CEFE6" w14:textId="77777777" w:rsidR="00E02E14" w:rsidRPr="00CC7D61" w:rsidRDefault="00E02E14" w:rsidP="000E08D8">
            <w:pPr>
              <w:jc w:val="center"/>
              <w:rPr>
                <w:color w:val="000000"/>
                <w:sz w:val="20"/>
                <w:szCs w:val="20"/>
              </w:rPr>
            </w:pPr>
            <w:r w:rsidRPr="00CC7D61">
              <w:rPr>
                <w:sz w:val="20"/>
                <w:szCs w:val="20"/>
              </w:rPr>
              <w:t xml:space="preserve">  500,00</w:t>
            </w:r>
          </w:p>
        </w:tc>
      </w:tr>
      <w:tr w:rsidR="00E02E14" w:rsidRPr="00DD00F6" w14:paraId="01CD4332" w14:textId="77777777" w:rsidTr="00CC7D6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D39FC2" w14:textId="77777777" w:rsidR="00E02E14" w:rsidRPr="00CC7D61" w:rsidRDefault="00E02E14" w:rsidP="000E08D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C7D61">
              <w:rPr>
                <w:sz w:val="20"/>
                <w:szCs w:val="20"/>
              </w:rPr>
              <w:t>56 - Pakiet nr 56 - Myjnie do naczyń sanitarnych Meiko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A492D8" w14:textId="77777777" w:rsidR="00E02E14" w:rsidRPr="00CC7D61" w:rsidRDefault="00E02E14" w:rsidP="000E08D8">
            <w:pPr>
              <w:spacing w:before="40" w:line="276" w:lineRule="auto"/>
              <w:rPr>
                <w:b/>
                <w:bCs/>
                <w:sz w:val="20"/>
                <w:szCs w:val="20"/>
              </w:rPr>
            </w:pPr>
            <w:r w:rsidRPr="00CC7D61">
              <w:rPr>
                <w:b/>
                <w:bCs/>
                <w:sz w:val="20"/>
                <w:szCs w:val="20"/>
              </w:rPr>
              <w:t>Sterimed sp. z o.o.</w:t>
            </w:r>
          </w:p>
          <w:p w14:paraId="64A2393D" w14:textId="77777777" w:rsidR="00E02E14" w:rsidRPr="00CC7D61" w:rsidRDefault="00E02E14" w:rsidP="000E08D8">
            <w:pPr>
              <w:spacing w:line="276" w:lineRule="auto"/>
              <w:rPr>
                <w:sz w:val="20"/>
                <w:szCs w:val="20"/>
              </w:rPr>
            </w:pPr>
            <w:r w:rsidRPr="00CC7D61">
              <w:rPr>
                <w:sz w:val="20"/>
                <w:szCs w:val="20"/>
              </w:rPr>
              <w:t>ul. Sokólska 70</w:t>
            </w:r>
          </w:p>
          <w:p w14:paraId="3E7AD205" w14:textId="77777777" w:rsidR="00E02E14" w:rsidRPr="00CC7D61" w:rsidRDefault="00E02E14" w:rsidP="000E08D8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CC7D61">
              <w:rPr>
                <w:sz w:val="20"/>
                <w:szCs w:val="20"/>
              </w:rPr>
              <w:t>05-304 Stanisławów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D7E322" w14:textId="77777777" w:rsidR="00E02E14" w:rsidRPr="00CC7D61" w:rsidRDefault="00E02E14" w:rsidP="000E08D8">
            <w:pPr>
              <w:spacing w:before="40" w:after="40"/>
              <w:rPr>
                <w:sz w:val="20"/>
                <w:szCs w:val="20"/>
              </w:rPr>
            </w:pPr>
            <w:r w:rsidRPr="00CC7D61">
              <w:rPr>
                <w:sz w:val="20"/>
                <w:szCs w:val="20"/>
              </w:rPr>
              <w:t>1 - Cena - 0.00</w:t>
            </w:r>
          </w:p>
          <w:p w14:paraId="5D31569B" w14:textId="77777777" w:rsidR="00E02E14" w:rsidRPr="00CC7D61" w:rsidRDefault="00E02E14" w:rsidP="000E08D8">
            <w:pPr>
              <w:spacing w:before="40" w:after="40"/>
              <w:rPr>
                <w:sz w:val="20"/>
                <w:szCs w:val="20"/>
              </w:rPr>
            </w:pPr>
            <w:r w:rsidRPr="00CC7D61">
              <w:rPr>
                <w:sz w:val="20"/>
                <w:szCs w:val="20"/>
              </w:rPr>
              <w:t>2 - Autoryzacja - 0.00</w:t>
            </w:r>
          </w:p>
          <w:p w14:paraId="48D46E8C" w14:textId="77777777" w:rsidR="00E02E14" w:rsidRPr="00CC7D61" w:rsidRDefault="00E02E14" w:rsidP="000E08D8">
            <w:pPr>
              <w:spacing w:before="40" w:after="40"/>
              <w:rPr>
                <w:sz w:val="20"/>
                <w:szCs w:val="20"/>
              </w:rPr>
            </w:pPr>
            <w:r w:rsidRPr="00CC7D61">
              <w:rPr>
                <w:sz w:val="20"/>
                <w:szCs w:val="20"/>
              </w:rPr>
              <w:t>3 - Czas wykonania zleconych usług od chwili przekazania zlecenia - 0.00</w:t>
            </w:r>
          </w:p>
          <w:p w14:paraId="18A1BC77" w14:textId="77777777" w:rsidR="00E02E14" w:rsidRPr="00CC7D61" w:rsidRDefault="00E02E14" w:rsidP="000E08D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C7D61">
              <w:rPr>
                <w:sz w:val="20"/>
                <w:szCs w:val="20"/>
              </w:rPr>
              <w:t>4 - Zaoferowanie wsparcia w postaci dedykowanego konsultanta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C7DF46" w14:textId="77777777" w:rsidR="00E02E14" w:rsidRPr="00CC7D61" w:rsidRDefault="00E02E14" w:rsidP="000E08D8">
            <w:pPr>
              <w:jc w:val="center"/>
              <w:rPr>
                <w:color w:val="000000"/>
                <w:sz w:val="20"/>
                <w:szCs w:val="20"/>
              </w:rPr>
            </w:pPr>
            <w:r w:rsidRPr="00CC7D61">
              <w:rPr>
                <w:sz w:val="20"/>
                <w:szCs w:val="20"/>
              </w:rPr>
              <w:t xml:space="preserve">  0,00</w:t>
            </w:r>
          </w:p>
        </w:tc>
      </w:tr>
      <w:tr w:rsidR="00E02E14" w:rsidRPr="00DD00F6" w14:paraId="4B9D0957" w14:textId="77777777" w:rsidTr="00CC7D6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978292" w14:textId="77777777" w:rsidR="00E02E14" w:rsidRPr="00CC7D61" w:rsidRDefault="00E02E14" w:rsidP="000E08D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C7D61">
              <w:rPr>
                <w:sz w:val="20"/>
                <w:szCs w:val="20"/>
              </w:rPr>
              <w:lastRenderedPageBreak/>
              <w:t>56 - Pakiet nr 56 - Myjnie do naczyń sanitarnych Meiko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78F7BA" w14:textId="77777777" w:rsidR="00E02E14" w:rsidRPr="00CC7D61" w:rsidRDefault="00E02E14" w:rsidP="000E08D8">
            <w:pPr>
              <w:spacing w:before="40" w:line="276" w:lineRule="auto"/>
              <w:rPr>
                <w:b/>
                <w:bCs/>
                <w:sz w:val="20"/>
                <w:szCs w:val="20"/>
              </w:rPr>
            </w:pPr>
            <w:r w:rsidRPr="00CC7D61">
              <w:rPr>
                <w:b/>
                <w:bCs/>
                <w:sz w:val="20"/>
                <w:szCs w:val="20"/>
              </w:rPr>
              <w:t>GENICO Sp. z o. o.</w:t>
            </w:r>
          </w:p>
          <w:p w14:paraId="78C47F7F" w14:textId="77777777" w:rsidR="00E02E14" w:rsidRPr="00CC7D61" w:rsidRDefault="00E02E14" w:rsidP="000E08D8">
            <w:pPr>
              <w:spacing w:line="276" w:lineRule="auto"/>
              <w:rPr>
                <w:sz w:val="20"/>
                <w:szCs w:val="20"/>
              </w:rPr>
            </w:pPr>
            <w:r w:rsidRPr="00CC7D61">
              <w:rPr>
                <w:sz w:val="20"/>
                <w:szCs w:val="20"/>
              </w:rPr>
              <w:t>Al. Armii Krajowej 80</w:t>
            </w:r>
          </w:p>
          <w:p w14:paraId="255C1EAE" w14:textId="77777777" w:rsidR="00E02E14" w:rsidRPr="00CC7D61" w:rsidRDefault="00E02E14" w:rsidP="000E08D8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CC7D61">
              <w:rPr>
                <w:sz w:val="20"/>
                <w:szCs w:val="20"/>
              </w:rPr>
              <w:t>35-307 Rzeszów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11B048" w14:textId="77777777" w:rsidR="00E02E14" w:rsidRPr="00CC7D61" w:rsidRDefault="00E02E14" w:rsidP="000E08D8">
            <w:pPr>
              <w:spacing w:before="40" w:after="40"/>
              <w:rPr>
                <w:sz w:val="20"/>
                <w:szCs w:val="20"/>
              </w:rPr>
            </w:pPr>
            <w:r w:rsidRPr="00CC7D61">
              <w:rPr>
                <w:sz w:val="20"/>
                <w:szCs w:val="20"/>
              </w:rPr>
              <w:t>1 - Cena - 0.00</w:t>
            </w:r>
          </w:p>
          <w:p w14:paraId="73A4A766" w14:textId="77777777" w:rsidR="00E02E14" w:rsidRPr="00CC7D61" w:rsidRDefault="00E02E14" w:rsidP="000E08D8">
            <w:pPr>
              <w:spacing w:before="40" w:after="40"/>
              <w:rPr>
                <w:sz w:val="20"/>
                <w:szCs w:val="20"/>
              </w:rPr>
            </w:pPr>
            <w:r w:rsidRPr="00CC7D61">
              <w:rPr>
                <w:sz w:val="20"/>
                <w:szCs w:val="20"/>
              </w:rPr>
              <w:t>2 - Autoryzacja - 0.00</w:t>
            </w:r>
          </w:p>
          <w:p w14:paraId="0EB6EDD1" w14:textId="77777777" w:rsidR="00E02E14" w:rsidRPr="00CC7D61" w:rsidRDefault="00E02E14" w:rsidP="000E08D8">
            <w:pPr>
              <w:spacing w:before="40" w:after="40"/>
              <w:rPr>
                <w:sz w:val="20"/>
                <w:szCs w:val="20"/>
              </w:rPr>
            </w:pPr>
            <w:r w:rsidRPr="00CC7D61">
              <w:rPr>
                <w:sz w:val="20"/>
                <w:szCs w:val="20"/>
              </w:rPr>
              <w:t>3 - Czas wykonania zleconych usług od chwili przekazania zlecenia - 0.00</w:t>
            </w:r>
          </w:p>
          <w:p w14:paraId="1ACE24D9" w14:textId="77777777" w:rsidR="00E02E14" w:rsidRPr="00CC7D61" w:rsidRDefault="00E02E14" w:rsidP="000E08D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C7D61">
              <w:rPr>
                <w:sz w:val="20"/>
                <w:szCs w:val="20"/>
              </w:rPr>
              <w:t>4 - Zaoferowanie wsparcia w postaci dedykowanego konsultanta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685BF7" w14:textId="77777777" w:rsidR="00E02E14" w:rsidRPr="00CC7D61" w:rsidRDefault="00E02E14" w:rsidP="000E08D8">
            <w:pPr>
              <w:jc w:val="center"/>
              <w:rPr>
                <w:color w:val="000000"/>
                <w:sz w:val="20"/>
                <w:szCs w:val="20"/>
              </w:rPr>
            </w:pPr>
            <w:r w:rsidRPr="00CC7D61">
              <w:rPr>
                <w:sz w:val="20"/>
                <w:szCs w:val="20"/>
              </w:rPr>
              <w:t xml:space="preserve">  0,00</w:t>
            </w:r>
          </w:p>
        </w:tc>
      </w:tr>
      <w:tr w:rsidR="00E02E14" w:rsidRPr="00DD00F6" w14:paraId="5487025D" w14:textId="77777777" w:rsidTr="00CC7D6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567F59" w14:textId="77777777" w:rsidR="00E02E14" w:rsidRPr="00CC7D61" w:rsidRDefault="00E02E14" w:rsidP="000E08D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C7D61">
              <w:rPr>
                <w:sz w:val="20"/>
                <w:szCs w:val="20"/>
              </w:rPr>
              <w:t>64 - Pakiet nr 64 - Respiratory transportowe Smiths Medical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6038F1" w14:textId="77777777" w:rsidR="00E02E14" w:rsidRPr="00CC7D61" w:rsidRDefault="00E02E14" w:rsidP="000E08D8">
            <w:pPr>
              <w:spacing w:before="40" w:line="276" w:lineRule="auto"/>
              <w:rPr>
                <w:b/>
                <w:bCs/>
                <w:sz w:val="20"/>
                <w:szCs w:val="20"/>
              </w:rPr>
            </w:pPr>
            <w:r w:rsidRPr="00CC7D61">
              <w:rPr>
                <w:b/>
                <w:bCs/>
                <w:sz w:val="20"/>
                <w:szCs w:val="20"/>
              </w:rPr>
              <w:t>Paramedica Polska Sp. z o.o. Sp.k.</w:t>
            </w:r>
          </w:p>
          <w:p w14:paraId="64757DEB" w14:textId="77777777" w:rsidR="00E02E14" w:rsidRPr="00CC7D61" w:rsidRDefault="00E02E14" w:rsidP="000E08D8">
            <w:pPr>
              <w:spacing w:line="276" w:lineRule="auto"/>
              <w:rPr>
                <w:sz w:val="20"/>
                <w:szCs w:val="20"/>
              </w:rPr>
            </w:pPr>
            <w:r w:rsidRPr="00CC7D61">
              <w:rPr>
                <w:sz w:val="20"/>
                <w:szCs w:val="20"/>
              </w:rPr>
              <w:t>ul. Farbiarska 47</w:t>
            </w:r>
          </w:p>
          <w:p w14:paraId="0A6C90B1" w14:textId="77777777" w:rsidR="00E02E14" w:rsidRPr="00CC7D61" w:rsidRDefault="00E02E14" w:rsidP="000E08D8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CC7D61">
              <w:rPr>
                <w:sz w:val="20"/>
                <w:szCs w:val="20"/>
              </w:rPr>
              <w:t>02-862 Warszawa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F7947F" w14:textId="77777777" w:rsidR="00E02E14" w:rsidRPr="00CC7D61" w:rsidRDefault="00E02E14" w:rsidP="000E08D8">
            <w:pPr>
              <w:spacing w:before="40" w:after="40"/>
              <w:rPr>
                <w:sz w:val="20"/>
                <w:szCs w:val="20"/>
              </w:rPr>
            </w:pPr>
            <w:r w:rsidRPr="00CC7D61">
              <w:rPr>
                <w:sz w:val="20"/>
                <w:szCs w:val="20"/>
              </w:rPr>
              <w:t>1 - Cena - 300.00</w:t>
            </w:r>
          </w:p>
          <w:p w14:paraId="12087679" w14:textId="77777777" w:rsidR="00E02E14" w:rsidRPr="00CC7D61" w:rsidRDefault="00E02E14" w:rsidP="000E08D8">
            <w:pPr>
              <w:spacing w:before="40" w:after="40"/>
              <w:rPr>
                <w:sz w:val="20"/>
                <w:szCs w:val="20"/>
              </w:rPr>
            </w:pPr>
            <w:r w:rsidRPr="00CC7D61">
              <w:rPr>
                <w:sz w:val="20"/>
                <w:szCs w:val="20"/>
              </w:rPr>
              <w:t>2 - Autoryzacja - 125.00</w:t>
            </w:r>
          </w:p>
          <w:p w14:paraId="69B5CB7C" w14:textId="77777777" w:rsidR="00E02E14" w:rsidRPr="00CC7D61" w:rsidRDefault="00E02E14" w:rsidP="000E08D8">
            <w:pPr>
              <w:spacing w:before="40" w:after="40"/>
              <w:rPr>
                <w:sz w:val="20"/>
                <w:szCs w:val="20"/>
              </w:rPr>
            </w:pPr>
            <w:r w:rsidRPr="00CC7D61">
              <w:rPr>
                <w:sz w:val="20"/>
                <w:szCs w:val="20"/>
              </w:rPr>
              <w:t>3 - Czas wykonania zleconych usług od chwili przekazania zlecenia - 50.00</w:t>
            </w:r>
          </w:p>
          <w:p w14:paraId="7E4C487B" w14:textId="77777777" w:rsidR="00E02E14" w:rsidRPr="00CC7D61" w:rsidRDefault="00E02E14" w:rsidP="000E08D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C7D61">
              <w:rPr>
                <w:sz w:val="20"/>
                <w:szCs w:val="20"/>
              </w:rPr>
              <w:t>4 - Zaoferowanie wsparcia w postaci dedykowanego konsultanta - 25.00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85A13A" w14:textId="77777777" w:rsidR="00E02E14" w:rsidRPr="00CC7D61" w:rsidRDefault="00E02E14" w:rsidP="000E08D8">
            <w:pPr>
              <w:jc w:val="center"/>
              <w:rPr>
                <w:color w:val="000000"/>
                <w:sz w:val="20"/>
                <w:szCs w:val="20"/>
              </w:rPr>
            </w:pPr>
            <w:r w:rsidRPr="00CC7D61">
              <w:rPr>
                <w:sz w:val="20"/>
                <w:szCs w:val="20"/>
              </w:rPr>
              <w:t xml:space="preserve">  500,00</w:t>
            </w:r>
          </w:p>
        </w:tc>
      </w:tr>
      <w:tr w:rsidR="00E02E14" w:rsidRPr="00DD00F6" w14:paraId="5F97BD2A" w14:textId="77777777" w:rsidTr="00CC7D6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7290E3" w14:textId="77777777" w:rsidR="00E02E14" w:rsidRPr="00CC7D61" w:rsidRDefault="00E02E14" w:rsidP="000E08D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C7D61">
              <w:rPr>
                <w:sz w:val="20"/>
                <w:szCs w:val="20"/>
              </w:rPr>
              <w:t>64 - Pakiet nr 64 - Respiratory transportowe Smiths Medical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2D2BE7" w14:textId="77777777" w:rsidR="00E02E14" w:rsidRPr="00CC7D61" w:rsidRDefault="00E02E14" w:rsidP="000E08D8">
            <w:pPr>
              <w:spacing w:before="40" w:line="276" w:lineRule="auto"/>
              <w:rPr>
                <w:b/>
                <w:bCs/>
                <w:sz w:val="20"/>
                <w:szCs w:val="20"/>
              </w:rPr>
            </w:pPr>
            <w:r w:rsidRPr="00CC7D61">
              <w:rPr>
                <w:b/>
                <w:bCs/>
                <w:sz w:val="20"/>
                <w:szCs w:val="20"/>
              </w:rPr>
              <w:t>Zakłady Techniki Medycznej Sp. z o.o.</w:t>
            </w:r>
          </w:p>
          <w:p w14:paraId="77FA3C25" w14:textId="77777777" w:rsidR="00E02E14" w:rsidRPr="00CC7D61" w:rsidRDefault="00E02E14" w:rsidP="000E08D8">
            <w:pPr>
              <w:spacing w:line="276" w:lineRule="auto"/>
              <w:rPr>
                <w:sz w:val="20"/>
                <w:szCs w:val="20"/>
              </w:rPr>
            </w:pPr>
            <w:r w:rsidRPr="00CC7D61">
              <w:rPr>
                <w:sz w:val="20"/>
                <w:szCs w:val="20"/>
              </w:rPr>
              <w:t>ul.Szyllinga 63</w:t>
            </w:r>
          </w:p>
          <w:p w14:paraId="55E241C3" w14:textId="77777777" w:rsidR="00E02E14" w:rsidRPr="00CC7D61" w:rsidRDefault="00E02E14" w:rsidP="000E08D8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CC7D61">
              <w:rPr>
                <w:sz w:val="20"/>
                <w:szCs w:val="20"/>
              </w:rPr>
              <w:t>30-433 Kraków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01CC73" w14:textId="77777777" w:rsidR="00E02E14" w:rsidRPr="00CC7D61" w:rsidRDefault="00E02E14" w:rsidP="000E08D8">
            <w:pPr>
              <w:spacing w:before="40" w:after="40"/>
              <w:rPr>
                <w:sz w:val="20"/>
                <w:szCs w:val="20"/>
              </w:rPr>
            </w:pPr>
            <w:r w:rsidRPr="00CC7D61">
              <w:rPr>
                <w:sz w:val="20"/>
                <w:szCs w:val="20"/>
              </w:rPr>
              <w:t>1 - Cena - 0.00</w:t>
            </w:r>
          </w:p>
          <w:p w14:paraId="340D4639" w14:textId="77777777" w:rsidR="00E02E14" w:rsidRPr="00CC7D61" w:rsidRDefault="00E02E14" w:rsidP="000E08D8">
            <w:pPr>
              <w:spacing w:before="40" w:after="40"/>
              <w:rPr>
                <w:sz w:val="20"/>
                <w:szCs w:val="20"/>
              </w:rPr>
            </w:pPr>
            <w:r w:rsidRPr="00CC7D61">
              <w:rPr>
                <w:sz w:val="20"/>
                <w:szCs w:val="20"/>
              </w:rPr>
              <w:t>2 - Autoryzacja - 0.00</w:t>
            </w:r>
          </w:p>
          <w:p w14:paraId="7C4BC881" w14:textId="77777777" w:rsidR="00E02E14" w:rsidRPr="00CC7D61" w:rsidRDefault="00E02E14" w:rsidP="000E08D8">
            <w:pPr>
              <w:spacing w:before="40" w:after="40"/>
              <w:rPr>
                <w:sz w:val="20"/>
                <w:szCs w:val="20"/>
              </w:rPr>
            </w:pPr>
            <w:r w:rsidRPr="00CC7D61">
              <w:rPr>
                <w:sz w:val="20"/>
                <w:szCs w:val="20"/>
              </w:rPr>
              <w:t>3 - Czas wykonania zleconych usług od chwili przekazania zlecenia - 0.00</w:t>
            </w:r>
          </w:p>
          <w:p w14:paraId="0257E7DD" w14:textId="77777777" w:rsidR="00E02E14" w:rsidRPr="00CC7D61" w:rsidRDefault="00E02E14" w:rsidP="000E08D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C7D61">
              <w:rPr>
                <w:sz w:val="20"/>
                <w:szCs w:val="20"/>
              </w:rPr>
              <w:t>4 - Zaoferowanie wsparcia w postaci dedykowanego konsultanta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66CB73" w14:textId="77777777" w:rsidR="00E02E14" w:rsidRPr="00CC7D61" w:rsidRDefault="00E02E14" w:rsidP="000E08D8">
            <w:pPr>
              <w:jc w:val="center"/>
              <w:rPr>
                <w:color w:val="000000"/>
                <w:sz w:val="20"/>
                <w:szCs w:val="20"/>
              </w:rPr>
            </w:pPr>
            <w:r w:rsidRPr="00CC7D61">
              <w:rPr>
                <w:sz w:val="20"/>
                <w:szCs w:val="20"/>
              </w:rPr>
              <w:t xml:space="preserve">  0,00</w:t>
            </w:r>
          </w:p>
        </w:tc>
      </w:tr>
      <w:tr w:rsidR="00E02E14" w:rsidRPr="00DD00F6" w14:paraId="24267BAA" w14:textId="77777777" w:rsidTr="00CC7D6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3684C" w14:textId="77777777" w:rsidR="00E02E14" w:rsidRPr="00CC7D61" w:rsidRDefault="00E02E14" w:rsidP="000E08D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C7D61">
              <w:rPr>
                <w:sz w:val="20"/>
                <w:szCs w:val="20"/>
              </w:rPr>
              <w:t>68 - Pakiet nr 68 - Respiratory NPB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64F3B1" w14:textId="77777777" w:rsidR="00E02E14" w:rsidRPr="00CC7D61" w:rsidRDefault="00E02E14" w:rsidP="000E08D8">
            <w:pPr>
              <w:spacing w:before="40" w:line="276" w:lineRule="auto"/>
              <w:rPr>
                <w:b/>
                <w:bCs/>
                <w:sz w:val="20"/>
                <w:szCs w:val="20"/>
              </w:rPr>
            </w:pPr>
            <w:r w:rsidRPr="00CC7D61">
              <w:rPr>
                <w:b/>
                <w:bCs/>
                <w:sz w:val="20"/>
                <w:szCs w:val="20"/>
              </w:rPr>
              <w:t>MEDIKOM Jacek Kobiałka</w:t>
            </w:r>
          </w:p>
          <w:p w14:paraId="59E59D19" w14:textId="0F070F3B" w:rsidR="00E02E14" w:rsidRPr="00CC7D61" w:rsidRDefault="00E02E14" w:rsidP="000E08D8">
            <w:pPr>
              <w:spacing w:line="276" w:lineRule="auto"/>
              <w:rPr>
                <w:sz w:val="20"/>
                <w:szCs w:val="20"/>
              </w:rPr>
            </w:pPr>
            <w:r w:rsidRPr="00CC7D61">
              <w:rPr>
                <w:sz w:val="20"/>
                <w:szCs w:val="20"/>
              </w:rPr>
              <w:t>ul.</w:t>
            </w:r>
            <w:r w:rsidR="00DD00F6" w:rsidRPr="00CC7D61">
              <w:rPr>
                <w:sz w:val="20"/>
                <w:szCs w:val="20"/>
              </w:rPr>
              <w:t xml:space="preserve"> </w:t>
            </w:r>
            <w:r w:rsidRPr="00CC7D61">
              <w:rPr>
                <w:sz w:val="20"/>
                <w:szCs w:val="20"/>
              </w:rPr>
              <w:t>Ruczaj 117K/2</w:t>
            </w:r>
          </w:p>
          <w:p w14:paraId="58C8B314" w14:textId="77777777" w:rsidR="00E02E14" w:rsidRPr="00CC7D61" w:rsidRDefault="00E02E14" w:rsidP="000E08D8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CC7D61">
              <w:rPr>
                <w:sz w:val="20"/>
                <w:szCs w:val="20"/>
              </w:rPr>
              <w:t>02-997 Warszawa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8AEECB" w14:textId="77777777" w:rsidR="00E02E14" w:rsidRPr="00CC7D61" w:rsidRDefault="00E02E14" w:rsidP="000E08D8">
            <w:pPr>
              <w:spacing w:before="40" w:after="40"/>
              <w:rPr>
                <w:sz w:val="20"/>
                <w:szCs w:val="20"/>
              </w:rPr>
            </w:pPr>
            <w:r w:rsidRPr="00CC7D61">
              <w:rPr>
                <w:sz w:val="20"/>
                <w:szCs w:val="20"/>
              </w:rPr>
              <w:t>1 - Cena - 0.00</w:t>
            </w:r>
          </w:p>
          <w:p w14:paraId="3AF7A422" w14:textId="77777777" w:rsidR="00E02E14" w:rsidRPr="00CC7D61" w:rsidRDefault="00E02E14" w:rsidP="000E08D8">
            <w:pPr>
              <w:spacing w:before="40" w:after="40"/>
              <w:rPr>
                <w:sz w:val="20"/>
                <w:szCs w:val="20"/>
              </w:rPr>
            </w:pPr>
            <w:r w:rsidRPr="00CC7D61">
              <w:rPr>
                <w:sz w:val="20"/>
                <w:szCs w:val="20"/>
              </w:rPr>
              <w:t>2 - Autoryzacja - 0.00</w:t>
            </w:r>
          </w:p>
          <w:p w14:paraId="496083A5" w14:textId="77777777" w:rsidR="00E02E14" w:rsidRPr="00CC7D61" w:rsidRDefault="00E02E14" w:rsidP="000E08D8">
            <w:pPr>
              <w:spacing w:before="40" w:after="40"/>
              <w:rPr>
                <w:sz w:val="20"/>
                <w:szCs w:val="20"/>
              </w:rPr>
            </w:pPr>
            <w:r w:rsidRPr="00CC7D61">
              <w:rPr>
                <w:sz w:val="20"/>
                <w:szCs w:val="20"/>
              </w:rPr>
              <w:t>3 - Czas wykonania zleconych usług od chwili przekazania zlecenia - 0.00</w:t>
            </w:r>
          </w:p>
          <w:p w14:paraId="16A71BDF" w14:textId="77777777" w:rsidR="00E02E14" w:rsidRPr="00CC7D61" w:rsidRDefault="00E02E14" w:rsidP="000E08D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C7D61">
              <w:rPr>
                <w:sz w:val="20"/>
                <w:szCs w:val="20"/>
              </w:rPr>
              <w:t>4 - Zaoferowanie wsparcia w postaci dedykowanego konsultanta - 0.00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E50611" w14:textId="77777777" w:rsidR="00E02E14" w:rsidRPr="00CC7D61" w:rsidRDefault="00E02E14" w:rsidP="000E08D8">
            <w:pPr>
              <w:jc w:val="center"/>
              <w:rPr>
                <w:color w:val="000000"/>
                <w:sz w:val="20"/>
                <w:szCs w:val="20"/>
              </w:rPr>
            </w:pPr>
            <w:r w:rsidRPr="00CC7D61">
              <w:rPr>
                <w:sz w:val="20"/>
                <w:szCs w:val="20"/>
              </w:rPr>
              <w:t xml:space="preserve">  0,00</w:t>
            </w:r>
          </w:p>
        </w:tc>
      </w:tr>
      <w:tr w:rsidR="00E02E14" w:rsidRPr="00DD00F6" w14:paraId="4925CD7B" w14:textId="77777777" w:rsidTr="00CC7D6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62F927" w14:textId="77777777" w:rsidR="00E02E14" w:rsidRPr="00CC7D61" w:rsidRDefault="00E02E14" w:rsidP="000E08D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C7D61">
              <w:rPr>
                <w:sz w:val="20"/>
                <w:szCs w:val="20"/>
              </w:rPr>
              <w:t>68 - Pakiet nr 68 - Respiratory NPB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FD498D" w14:textId="77777777" w:rsidR="00E02E14" w:rsidRPr="00CC7D61" w:rsidRDefault="00E02E14" w:rsidP="000E08D8">
            <w:pPr>
              <w:spacing w:before="40" w:line="276" w:lineRule="auto"/>
              <w:rPr>
                <w:b/>
                <w:bCs/>
                <w:sz w:val="20"/>
                <w:szCs w:val="20"/>
              </w:rPr>
            </w:pPr>
            <w:r w:rsidRPr="00CC7D61">
              <w:rPr>
                <w:b/>
                <w:bCs/>
                <w:sz w:val="20"/>
                <w:szCs w:val="20"/>
              </w:rPr>
              <w:t>Medtronic Poland sp. z o.o.</w:t>
            </w:r>
          </w:p>
          <w:p w14:paraId="2DFB6DC8" w14:textId="2C533438" w:rsidR="00E02E14" w:rsidRPr="00CC7D61" w:rsidRDefault="00E02E14" w:rsidP="000E08D8">
            <w:pPr>
              <w:spacing w:line="276" w:lineRule="auto"/>
              <w:rPr>
                <w:sz w:val="20"/>
                <w:szCs w:val="20"/>
              </w:rPr>
            </w:pPr>
            <w:r w:rsidRPr="00CC7D61">
              <w:rPr>
                <w:sz w:val="20"/>
                <w:szCs w:val="20"/>
              </w:rPr>
              <w:t>ul.</w:t>
            </w:r>
            <w:r w:rsidR="00DD00F6" w:rsidRPr="00CC7D61">
              <w:rPr>
                <w:sz w:val="20"/>
                <w:szCs w:val="20"/>
              </w:rPr>
              <w:t xml:space="preserve"> </w:t>
            </w:r>
            <w:r w:rsidRPr="00CC7D61">
              <w:rPr>
                <w:sz w:val="20"/>
                <w:szCs w:val="20"/>
              </w:rPr>
              <w:t>Polna 11</w:t>
            </w:r>
          </w:p>
          <w:p w14:paraId="21AF570B" w14:textId="77777777" w:rsidR="00E02E14" w:rsidRPr="00CC7D61" w:rsidRDefault="00E02E14" w:rsidP="000E08D8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CC7D61">
              <w:rPr>
                <w:sz w:val="20"/>
                <w:szCs w:val="20"/>
              </w:rPr>
              <w:t>00-633 Warszawa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AAFC1D" w14:textId="77777777" w:rsidR="00E02E14" w:rsidRPr="00CC7D61" w:rsidRDefault="00E02E14" w:rsidP="000E08D8">
            <w:pPr>
              <w:spacing w:before="40" w:after="40"/>
              <w:rPr>
                <w:sz w:val="20"/>
                <w:szCs w:val="20"/>
              </w:rPr>
            </w:pPr>
            <w:r w:rsidRPr="00CC7D61">
              <w:rPr>
                <w:sz w:val="20"/>
                <w:szCs w:val="20"/>
              </w:rPr>
              <w:t>1 - Cena - 300.00</w:t>
            </w:r>
          </w:p>
          <w:p w14:paraId="6096CA70" w14:textId="77777777" w:rsidR="00E02E14" w:rsidRPr="00CC7D61" w:rsidRDefault="00E02E14" w:rsidP="000E08D8">
            <w:pPr>
              <w:spacing w:before="40" w:after="40"/>
              <w:rPr>
                <w:sz w:val="20"/>
                <w:szCs w:val="20"/>
              </w:rPr>
            </w:pPr>
            <w:r w:rsidRPr="00CC7D61">
              <w:rPr>
                <w:sz w:val="20"/>
                <w:szCs w:val="20"/>
              </w:rPr>
              <w:t>2 - Autoryzacja - 125.00</w:t>
            </w:r>
          </w:p>
          <w:p w14:paraId="13E105BA" w14:textId="77777777" w:rsidR="00E02E14" w:rsidRPr="00CC7D61" w:rsidRDefault="00E02E14" w:rsidP="000E08D8">
            <w:pPr>
              <w:spacing w:before="40" w:after="40"/>
              <w:rPr>
                <w:sz w:val="20"/>
                <w:szCs w:val="20"/>
              </w:rPr>
            </w:pPr>
            <w:r w:rsidRPr="00CC7D61">
              <w:rPr>
                <w:sz w:val="20"/>
                <w:szCs w:val="20"/>
              </w:rPr>
              <w:t>3 - Czas wykonania zleconych usług od chwili przekazania zlecenia - 50.00</w:t>
            </w:r>
          </w:p>
          <w:p w14:paraId="3AA57EA5" w14:textId="77777777" w:rsidR="00E02E14" w:rsidRPr="00CC7D61" w:rsidRDefault="00E02E14" w:rsidP="000E08D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C7D61">
              <w:rPr>
                <w:sz w:val="20"/>
                <w:szCs w:val="20"/>
              </w:rPr>
              <w:t>4 - Zaoferowanie wsparcia w postaci dedykowanego konsultanta - 25.00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F8641E" w14:textId="77777777" w:rsidR="00E02E14" w:rsidRPr="00CC7D61" w:rsidRDefault="00E02E14" w:rsidP="000E08D8">
            <w:pPr>
              <w:jc w:val="center"/>
              <w:rPr>
                <w:color w:val="000000"/>
                <w:sz w:val="20"/>
                <w:szCs w:val="20"/>
              </w:rPr>
            </w:pPr>
            <w:r w:rsidRPr="00CC7D61">
              <w:rPr>
                <w:sz w:val="20"/>
                <w:szCs w:val="20"/>
              </w:rPr>
              <w:t xml:space="preserve">  500,00</w:t>
            </w:r>
          </w:p>
        </w:tc>
      </w:tr>
      <w:tr w:rsidR="00E02E14" w:rsidRPr="00DD00F6" w14:paraId="3C8E5269" w14:textId="77777777" w:rsidTr="00CC7D6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48C7D1" w14:textId="77777777" w:rsidR="00E02E14" w:rsidRPr="00CC7D61" w:rsidRDefault="00E02E14" w:rsidP="000E08D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C7D61">
              <w:rPr>
                <w:sz w:val="20"/>
                <w:szCs w:val="20"/>
              </w:rPr>
              <w:t>68 - Pakiet nr 68 - Respiratory NPB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26787C" w14:textId="77777777" w:rsidR="00E02E14" w:rsidRPr="00CC7D61" w:rsidRDefault="00E02E14" w:rsidP="000E08D8">
            <w:pPr>
              <w:spacing w:before="40" w:line="276" w:lineRule="auto"/>
              <w:rPr>
                <w:b/>
                <w:bCs/>
                <w:sz w:val="20"/>
                <w:szCs w:val="20"/>
              </w:rPr>
            </w:pPr>
            <w:r w:rsidRPr="00CC7D61">
              <w:rPr>
                <w:b/>
                <w:bCs/>
                <w:sz w:val="20"/>
                <w:szCs w:val="20"/>
              </w:rPr>
              <w:t>Inżynieria Kliniczna Sp z o.o.</w:t>
            </w:r>
          </w:p>
          <w:p w14:paraId="0FE92BE7" w14:textId="58BE5CBD" w:rsidR="00E02E14" w:rsidRPr="00CC7D61" w:rsidRDefault="00E02E14" w:rsidP="000E08D8">
            <w:pPr>
              <w:spacing w:line="276" w:lineRule="auto"/>
              <w:rPr>
                <w:sz w:val="20"/>
                <w:szCs w:val="20"/>
              </w:rPr>
            </w:pPr>
            <w:r w:rsidRPr="00CC7D61">
              <w:rPr>
                <w:sz w:val="20"/>
                <w:szCs w:val="20"/>
              </w:rPr>
              <w:t>ul.</w:t>
            </w:r>
            <w:r w:rsidR="00CC7D61" w:rsidRPr="00CC7D61">
              <w:rPr>
                <w:sz w:val="20"/>
                <w:szCs w:val="20"/>
              </w:rPr>
              <w:t xml:space="preserve"> </w:t>
            </w:r>
            <w:r w:rsidRPr="00CC7D61">
              <w:rPr>
                <w:sz w:val="20"/>
                <w:szCs w:val="20"/>
              </w:rPr>
              <w:t>Duchnicka 3</w:t>
            </w:r>
          </w:p>
          <w:p w14:paraId="7F46043F" w14:textId="77777777" w:rsidR="00E02E14" w:rsidRPr="00CC7D61" w:rsidRDefault="00E02E14" w:rsidP="000E08D8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CC7D61">
              <w:rPr>
                <w:sz w:val="20"/>
                <w:szCs w:val="20"/>
              </w:rPr>
              <w:t>01-796 Warszawa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1DE218" w14:textId="77777777" w:rsidR="00E02E14" w:rsidRPr="00CC7D61" w:rsidRDefault="00E02E14" w:rsidP="000E08D8">
            <w:pPr>
              <w:spacing w:before="40" w:after="40"/>
              <w:rPr>
                <w:sz w:val="20"/>
                <w:szCs w:val="20"/>
              </w:rPr>
            </w:pPr>
            <w:r w:rsidRPr="00CC7D61">
              <w:rPr>
                <w:sz w:val="20"/>
                <w:szCs w:val="20"/>
              </w:rPr>
              <w:t>1 - Cena - 239.85</w:t>
            </w:r>
          </w:p>
          <w:p w14:paraId="61777A46" w14:textId="77777777" w:rsidR="00E02E14" w:rsidRPr="00CC7D61" w:rsidRDefault="00E02E14" w:rsidP="000E08D8">
            <w:pPr>
              <w:spacing w:before="40" w:after="40"/>
              <w:rPr>
                <w:sz w:val="20"/>
                <w:szCs w:val="20"/>
              </w:rPr>
            </w:pPr>
            <w:r w:rsidRPr="00CC7D61">
              <w:rPr>
                <w:sz w:val="20"/>
                <w:szCs w:val="20"/>
              </w:rPr>
              <w:t>2 - Autoryzacja - 0.00</w:t>
            </w:r>
          </w:p>
          <w:p w14:paraId="3F9ABB2D" w14:textId="77777777" w:rsidR="00E02E14" w:rsidRPr="00CC7D61" w:rsidRDefault="00E02E14" w:rsidP="000E08D8">
            <w:pPr>
              <w:spacing w:before="40" w:after="40"/>
              <w:rPr>
                <w:sz w:val="20"/>
                <w:szCs w:val="20"/>
              </w:rPr>
            </w:pPr>
            <w:r w:rsidRPr="00CC7D61">
              <w:rPr>
                <w:sz w:val="20"/>
                <w:szCs w:val="20"/>
              </w:rPr>
              <w:t>3 - Czas wykonania zleconych usług od chwili przekazania zlecenia - 50.00</w:t>
            </w:r>
          </w:p>
          <w:p w14:paraId="2E0B8ED5" w14:textId="77777777" w:rsidR="00E02E14" w:rsidRPr="00CC7D61" w:rsidRDefault="00E02E14" w:rsidP="000E08D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C7D61">
              <w:rPr>
                <w:sz w:val="20"/>
                <w:szCs w:val="20"/>
              </w:rPr>
              <w:t>4 - Zaoferowanie wsparcia w postaci dedykowanego konsultanta - 25.00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7340EC" w14:textId="77777777" w:rsidR="00E02E14" w:rsidRPr="00CC7D61" w:rsidRDefault="00E02E14" w:rsidP="000E08D8">
            <w:pPr>
              <w:jc w:val="center"/>
              <w:rPr>
                <w:color w:val="000000"/>
                <w:sz w:val="20"/>
                <w:szCs w:val="20"/>
              </w:rPr>
            </w:pPr>
            <w:r w:rsidRPr="00CC7D61">
              <w:rPr>
                <w:sz w:val="20"/>
                <w:szCs w:val="20"/>
              </w:rPr>
              <w:t xml:space="preserve">  314,85</w:t>
            </w:r>
          </w:p>
        </w:tc>
      </w:tr>
      <w:tr w:rsidR="00E02E14" w:rsidRPr="00DD00F6" w14:paraId="0F5E6C16" w14:textId="77777777" w:rsidTr="00CC7D6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C5438" w14:textId="77777777" w:rsidR="00E02E14" w:rsidRPr="00CC7D61" w:rsidRDefault="00E02E14" w:rsidP="000E08D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C7D61">
              <w:rPr>
                <w:sz w:val="20"/>
                <w:szCs w:val="20"/>
              </w:rPr>
              <w:t>74 - Pakiet nr 74 - Ultrasonografy GE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37CC85" w14:textId="7186D556" w:rsidR="00E02E14" w:rsidRPr="00CC7D61" w:rsidRDefault="00E02E14" w:rsidP="000E08D8">
            <w:pPr>
              <w:spacing w:before="40" w:line="276" w:lineRule="auto"/>
              <w:rPr>
                <w:b/>
                <w:bCs/>
                <w:sz w:val="20"/>
                <w:szCs w:val="20"/>
              </w:rPr>
            </w:pPr>
            <w:r w:rsidRPr="00CC7D61">
              <w:rPr>
                <w:b/>
                <w:bCs/>
                <w:sz w:val="20"/>
                <w:szCs w:val="20"/>
              </w:rPr>
              <w:t xml:space="preserve">APARIVA </w:t>
            </w:r>
            <w:r w:rsidR="00CC7D61" w:rsidRPr="00CC7D61">
              <w:rPr>
                <w:b/>
                <w:sz w:val="20"/>
                <w:szCs w:val="20"/>
              </w:rPr>
              <w:t>Sp. z o.o.</w:t>
            </w:r>
          </w:p>
          <w:p w14:paraId="60AE04E6" w14:textId="19F8A7DD" w:rsidR="00E02E14" w:rsidRPr="00CC7D61" w:rsidRDefault="00E02E14" w:rsidP="000E08D8">
            <w:pPr>
              <w:spacing w:line="276" w:lineRule="auto"/>
              <w:rPr>
                <w:sz w:val="20"/>
                <w:szCs w:val="20"/>
              </w:rPr>
            </w:pPr>
            <w:r w:rsidRPr="00CC7D61">
              <w:rPr>
                <w:sz w:val="20"/>
                <w:szCs w:val="20"/>
              </w:rPr>
              <w:t>ul.</w:t>
            </w:r>
            <w:r w:rsidR="00CC7D61" w:rsidRPr="00CC7D61">
              <w:rPr>
                <w:sz w:val="20"/>
                <w:szCs w:val="20"/>
              </w:rPr>
              <w:t xml:space="preserve"> </w:t>
            </w:r>
            <w:r w:rsidRPr="00CC7D61">
              <w:rPr>
                <w:sz w:val="20"/>
                <w:szCs w:val="20"/>
              </w:rPr>
              <w:t>Prądnicka 10</w:t>
            </w:r>
          </w:p>
          <w:p w14:paraId="0EFECBB1" w14:textId="77777777" w:rsidR="00E02E14" w:rsidRPr="00CC7D61" w:rsidRDefault="00E02E14" w:rsidP="000E08D8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CC7D61">
              <w:rPr>
                <w:sz w:val="20"/>
                <w:szCs w:val="20"/>
              </w:rPr>
              <w:t>30-002 Kraków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D8FA80" w14:textId="77777777" w:rsidR="00E02E14" w:rsidRPr="00CC7D61" w:rsidRDefault="00E02E14" w:rsidP="000E08D8">
            <w:pPr>
              <w:spacing w:before="40" w:after="40"/>
              <w:rPr>
                <w:sz w:val="20"/>
                <w:szCs w:val="20"/>
              </w:rPr>
            </w:pPr>
            <w:r w:rsidRPr="00CC7D61">
              <w:rPr>
                <w:sz w:val="20"/>
                <w:szCs w:val="20"/>
              </w:rPr>
              <w:t>1 - Cena - 300.00</w:t>
            </w:r>
          </w:p>
          <w:p w14:paraId="220ED8FE" w14:textId="77777777" w:rsidR="00E02E14" w:rsidRPr="00CC7D61" w:rsidRDefault="00E02E14" w:rsidP="000E08D8">
            <w:pPr>
              <w:spacing w:before="40" w:after="40"/>
              <w:rPr>
                <w:sz w:val="20"/>
                <w:szCs w:val="20"/>
              </w:rPr>
            </w:pPr>
            <w:r w:rsidRPr="00CC7D61">
              <w:rPr>
                <w:sz w:val="20"/>
                <w:szCs w:val="20"/>
              </w:rPr>
              <w:t>2 - Autoryzacja - 0.00</w:t>
            </w:r>
          </w:p>
          <w:p w14:paraId="2EA74F9B" w14:textId="77777777" w:rsidR="00E02E14" w:rsidRPr="00CC7D61" w:rsidRDefault="00E02E14" w:rsidP="000E08D8">
            <w:pPr>
              <w:spacing w:before="40" w:after="40"/>
              <w:rPr>
                <w:sz w:val="20"/>
                <w:szCs w:val="20"/>
              </w:rPr>
            </w:pPr>
            <w:r w:rsidRPr="00CC7D61">
              <w:rPr>
                <w:sz w:val="20"/>
                <w:szCs w:val="20"/>
              </w:rPr>
              <w:t>3 - Czas wykonania zleconych usług od chwili przekazania zlecenia - 50.00</w:t>
            </w:r>
          </w:p>
          <w:p w14:paraId="63A5C426" w14:textId="77777777" w:rsidR="00E02E14" w:rsidRPr="00CC7D61" w:rsidRDefault="00E02E14" w:rsidP="000E08D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C7D61">
              <w:rPr>
                <w:sz w:val="20"/>
                <w:szCs w:val="20"/>
              </w:rPr>
              <w:t>4 - Zaoferowanie wsparcia w postaci dedykowanego konsultanta - 25.00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62D3A6" w14:textId="77777777" w:rsidR="00E02E14" w:rsidRPr="00CC7D61" w:rsidRDefault="00E02E14" w:rsidP="000E08D8">
            <w:pPr>
              <w:jc w:val="center"/>
              <w:rPr>
                <w:color w:val="000000"/>
                <w:sz w:val="20"/>
                <w:szCs w:val="20"/>
              </w:rPr>
            </w:pPr>
            <w:r w:rsidRPr="00CC7D61">
              <w:rPr>
                <w:sz w:val="20"/>
                <w:szCs w:val="20"/>
              </w:rPr>
              <w:t xml:space="preserve">  375,00</w:t>
            </w:r>
          </w:p>
        </w:tc>
      </w:tr>
      <w:tr w:rsidR="00E02E14" w:rsidRPr="00DD00F6" w14:paraId="3E894105" w14:textId="77777777" w:rsidTr="00CC7D6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65473C" w14:textId="77777777" w:rsidR="00E02E14" w:rsidRPr="00CC7D61" w:rsidRDefault="00E02E14" w:rsidP="000E08D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C7D61">
              <w:rPr>
                <w:sz w:val="20"/>
                <w:szCs w:val="20"/>
              </w:rPr>
              <w:t>75 - Pakiet nr 75 - Ultrasonografy Siemens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6A87F7" w14:textId="587D94F5" w:rsidR="00E02E14" w:rsidRPr="00CC7D61" w:rsidRDefault="00E02E14" w:rsidP="000E08D8">
            <w:pPr>
              <w:spacing w:before="40" w:line="276" w:lineRule="auto"/>
              <w:rPr>
                <w:b/>
                <w:bCs/>
                <w:sz w:val="20"/>
                <w:szCs w:val="20"/>
              </w:rPr>
            </w:pPr>
            <w:r w:rsidRPr="00CC7D61">
              <w:rPr>
                <w:b/>
                <w:bCs/>
                <w:sz w:val="20"/>
                <w:szCs w:val="20"/>
              </w:rPr>
              <w:t xml:space="preserve">APARIVA </w:t>
            </w:r>
            <w:r w:rsidR="00CC7D61" w:rsidRPr="00CC7D61">
              <w:rPr>
                <w:b/>
                <w:sz w:val="20"/>
                <w:szCs w:val="20"/>
              </w:rPr>
              <w:t>Sp. z o.o.</w:t>
            </w:r>
          </w:p>
          <w:p w14:paraId="0DEEC6EE" w14:textId="64C86FD1" w:rsidR="00E02E14" w:rsidRPr="00CC7D61" w:rsidRDefault="00E02E14" w:rsidP="000E08D8">
            <w:pPr>
              <w:spacing w:line="276" w:lineRule="auto"/>
              <w:rPr>
                <w:sz w:val="20"/>
                <w:szCs w:val="20"/>
              </w:rPr>
            </w:pPr>
            <w:r w:rsidRPr="00CC7D61">
              <w:rPr>
                <w:sz w:val="20"/>
                <w:szCs w:val="20"/>
              </w:rPr>
              <w:t>ul.</w:t>
            </w:r>
            <w:r w:rsidR="00CC7D61" w:rsidRPr="00CC7D61">
              <w:rPr>
                <w:sz w:val="20"/>
                <w:szCs w:val="20"/>
              </w:rPr>
              <w:t xml:space="preserve"> </w:t>
            </w:r>
            <w:r w:rsidRPr="00CC7D61">
              <w:rPr>
                <w:sz w:val="20"/>
                <w:szCs w:val="20"/>
              </w:rPr>
              <w:t>Prądnicka 10</w:t>
            </w:r>
          </w:p>
          <w:p w14:paraId="1C5254C8" w14:textId="77777777" w:rsidR="00E02E14" w:rsidRPr="00CC7D61" w:rsidRDefault="00E02E14" w:rsidP="000E08D8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CC7D61">
              <w:rPr>
                <w:sz w:val="20"/>
                <w:szCs w:val="20"/>
              </w:rPr>
              <w:t>30-002 Kraków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8B389A" w14:textId="77777777" w:rsidR="00E02E14" w:rsidRPr="00CC7D61" w:rsidRDefault="00E02E14" w:rsidP="000E08D8">
            <w:pPr>
              <w:spacing w:before="40" w:after="40"/>
              <w:rPr>
                <w:sz w:val="20"/>
                <w:szCs w:val="20"/>
              </w:rPr>
            </w:pPr>
            <w:r w:rsidRPr="00CC7D61">
              <w:rPr>
                <w:sz w:val="20"/>
                <w:szCs w:val="20"/>
              </w:rPr>
              <w:t>1 - Cena - 300.00</w:t>
            </w:r>
          </w:p>
          <w:p w14:paraId="01072B6A" w14:textId="77777777" w:rsidR="00E02E14" w:rsidRPr="00CC7D61" w:rsidRDefault="00E02E14" w:rsidP="000E08D8">
            <w:pPr>
              <w:spacing w:before="40" w:after="40"/>
              <w:rPr>
                <w:sz w:val="20"/>
                <w:szCs w:val="20"/>
              </w:rPr>
            </w:pPr>
            <w:r w:rsidRPr="00CC7D61">
              <w:rPr>
                <w:sz w:val="20"/>
                <w:szCs w:val="20"/>
              </w:rPr>
              <w:t>2 - Autoryzacja - 0.00</w:t>
            </w:r>
          </w:p>
          <w:p w14:paraId="0B192F38" w14:textId="77777777" w:rsidR="00E02E14" w:rsidRPr="00CC7D61" w:rsidRDefault="00E02E14" w:rsidP="000E08D8">
            <w:pPr>
              <w:spacing w:before="40" w:after="40"/>
              <w:rPr>
                <w:sz w:val="20"/>
                <w:szCs w:val="20"/>
              </w:rPr>
            </w:pPr>
            <w:r w:rsidRPr="00CC7D61">
              <w:rPr>
                <w:sz w:val="20"/>
                <w:szCs w:val="20"/>
              </w:rPr>
              <w:t>3 - Czas wykonania zleconych usług od chwili przekazania zlecenia - 50.00</w:t>
            </w:r>
          </w:p>
          <w:p w14:paraId="6035232D" w14:textId="77777777" w:rsidR="00E02E14" w:rsidRPr="00CC7D61" w:rsidRDefault="00E02E14" w:rsidP="000E08D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C7D61">
              <w:rPr>
                <w:sz w:val="20"/>
                <w:szCs w:val="20"/>
              </w:rPr>
              <w:t>4 - Zaoferowanie wsparcia w postaci dedykowanego konsultanta - 25.00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9364A7" w14:textId="77777777" w:rsidR="00E02E14" w:rsidRPr="00CC7D61" w:rsidRDefault="00E02E14" w:rsidP="000E08D8">
            <w:pPr>
              <w:jc w:val="center"/>
              <w:rPr>
                <w:color w:val="000000"/>
                <w:sz w:val="20"/>
                <w:szCs w:val="20"/>
              </w:rPr>
            </w:pPr>
            <w:r w:rsidRPr="00CC7D61">
              <w:rPr>
                <w:sz w:val="20"/>
                <w:szCs w:val="20"/>
              </w:rPr>
              <w:t xml:space="preserve">  375,00</w:t>
            </w:r>
          </w:p>
        </w:tc>
      </w:tr>
      <w:tr w:rsidR="00E02E14" w:rsidRPr="00DD00F6" w14:paraId="2A06ED6F" w14:textId="77777777" w:rsidTr="00CC7D6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903B74" w14:textId="77777777" w:rsidR="00E02E14" w:rsidRPr="00CC7D61" w:rsidRDefault="00E02E14" w:rsidP="000E08D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C7D61">
              <w:rPr>
                <w:sz w:val="20"/>
                <w:szCs w:val="20"/>
              </w:rPr>
              <w:t>75 - Pakiet nr 75 - Ultrasonografy Siemens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45946D" w14:textId="77777777" w:rsidR="00E02E14" w:rsidRPr="00CC7D61" w:rsidRDefault="00E02E14" w:rsidP="000E08D8">
            <w:pPr>
              <w:spacing w:before="40" w:line="276" w:lineRule="auto"/>
              <w:rPr>
                <w:b/>
                <w:bCs/>
                <w:sz w:val="20"/>
                <w:szCs w:val="20"/>
              </w:rPr>
            </w:pPr>
            <w:r w:rsidRPr="00CC7D61">
              <w:rPr>
                <w:b/>
                <w:bCs/>
                <w:sz w:val="20"/>
                <w:szCs w:val="20"/>
              </w:rPr>
              <w:t>Siemens Healthcare Sp. z o.o.</w:t>
            </w:r>
          </w:p>
          <w:p w14:paraId="225BF7C9" w14:textId="78768595" w:rsidR="00E02E14" w:rsidRPr="00CC7D61" w:rsidRDefault="00E02E14" w:rsidP="000E08D8">
            <w:pPr>
              <w:spacing w:line="276" w:lineRule="auto"/>
              <w:rPr>
                <w:sz w:val="20"/>
                <w:szCs w:val="20"/>
              </w:rPr>
            </w:pPr>
            <w:r w:rsidRPr="00CC7D61">
              <w:rPr>
                <w:sz w:val="20"/>
                <w:szCs w:val="20"/>
              </w:rPr>
              <w:t>ul.</w:t>
            </w:r>
            <w:r w:rsidR="00CC7D61" w:rsidRPr="00CC7D61">
              <w:rPr>
                <w:sz w:val="20"/>
                <w:szCs w:val="20"/>
              </w:rPr>
              <w:t xml:space="preserve"> </w:t>
            </w:r>
            <w:r w:rsidRPr="00CC7D61">
              <w:rPr>
                <w:sz w:val="20"/>
                <w:szCs w:val="20"/>
              </w:rPr>
              <w:t>Polna 11</w:t>
            </w:r>
          </w:p>
          <w:p w14:paraId="3D3D99DC" w14:textId="77777777" w:rsidR="00E02E14" w:rsidRPr="00CC7D61" w:rsidRDefault="00E02E14" w:rsidP="000E08D8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CC7D61">
              <w:rPr>
                <w:sz w:val="20"/>
                <w:szCs w:val="20"/>
              </w:rPr>
              <w:t>00-633 Warszawa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445D77" w14:textId="77777777" w:rsidR="00E02E14" w:rsidRPr="00CC7D61" w:rsidRDefault="00E02E14" w:rsidP="000E08D8">
            <w:pPr>
              <w:spacing w:before="40" w:after="40"/>
              <w:rPr>
                <w:sz w:val="20"/>
                <w:szCs w:val="20"/>
              </w:rPr>
            </w:pPr>
            <w:r w:rsidRPr="00CC7D61">
              <w:rPr>
                <w:sz w:val="20"/>
                <w:szCs w:val="20"/>
              </w:rPr>
              <w:t>1 - Cena - 74.30</w:t>
            </w:r>
          </w:p>
          <w:p w14:paraId="7CC2A88B" w14:textId="77777777" w:rsidR="00E02E14" w:rsidRPr="00CC7D61" w:rsidRDefault="00E02E14" w:rsidP="000E08D8">
            <w:pPr>
              <w:spacing w:before="40" w:after="40"/>
              <w:rPr>
                <w:sz w:val="20"/>
                <w:szCs w:val="20"/>
              </w:rPr>
            </w:pPr>
            <w:r w:rsidRPr="00CC7D61">
              <w:rPr>
                <w:sz w:val="20"/>
                <w:szCs w:val="20"/>
              </w:rPr>
              <w:t>2 - Autoryzacja - 125.00</w:t>
            </w:r>
          </w:p>
          <w:p w14:paraId="52C8E8B0" w14:textId="77777777" w:rsidR="00E02E14" w:rsidRPr="00CC7D61" w:rsidRDefault="00E02E14" w:rsidP="000E08D8">
            <w:pPr>
              <w:spacing w:before="40" w:after="40"/>
              <w:rPr>
                <w:sz w:val="20"/>
                <w:szCs w:val="20"/>
              </w:rPr>
            </w:pPr>
            <w:r w:rsidRPr="00CC7D61">
              <w:rPr>
                <w:sz w:val="20"/>
                <w:szCs w:val="20"/>
              </w:rPr>
              <w:t>3 - Czas wykonania zleconych usług od chwili przekazania zlecenia - 50.00</w:t>
            </w:r>
          </w:p>
          <w:p w14:paraId="00937C16" w14:textId="77777777" w:rsidR="00E02E14" w:rsidRPr="00CC7D61" w:rsidRDefault="00E02E14" w:rsidP="000E08D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C7D61">
              <w:rPr>
                <w:sz w:val="20"/>
                <w:szCs w:val="20"/>
              </w:rPr>
              <w:t>4 - Zaoferowanie wsparcia w postaci dedykowanego konsultanta - 25.00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0C0ACB" w14:textId="77777777" w:rsidR="00E02E14" w:rsidRPr="00CC7D61" w:rsidRDefault="00E02E14" w:rsidP="000E08D8">
            <w:pPr>
              <w:jc w:val="center"/>
              <w:rPr>
                <w:color w:val="000000"/>
                <w:sz w:val="20"/>
                <w:szCs w:val="20"/>
              </w:rPr>
            </w:pPr>
            <w:r w:rsidRPr="00CC7D61">
              <w:rPr>
                <w:sz w:val="20"/>
                <w:szCs w:val="20"/>
              </w:rPr>
              <w:t xml:space="preserve">  274,30</w:t>
            </w:r>
          </w:p>
        </w:tc>
      </w:tr>
      <w:tr w:rsidR="00E02E14" w:rsidRPr="00DD00F6" w14:paraId="79D69925" w14:textId="77777777" w:rsidTr="00CC7D6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CF7893" w14:textId="77777777" w:rsidR="00E02E14" w:rsidRPr="00CC7D61" w:rsidRDefault="00E02E14" w:rsidP="000E08D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C7D61">
              <w:rPr>
                <w:sz w:val="20"/>
                <w:szCs w:val="20"/>
              </w:rPr>
              <w:lastRenderedPageBreak/>
              <w:t>76 - Pakiet nr 76 - Ultrasonograf Samsung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519F45" w14:textId="01B86CE5" w:rsidR="00E02E14" w:rsidRPr="00CC7D61" w:rsidRDefault="00E02E14" w:rsidP="000E08D8">
            <w:pPr>
              <w:spacing w:before="40" w:line="276" w:lineRule="auto"/>
              <w:rPr>
                <w:b/>
                <w:bCs/>
                <w:sz w:val="20"/>
                <w:szCs w:val="20"/>
              </w:rPr>
            </w:pPr>
            <w:r w:rsidRPr="00CC7D61">
              <w:rPr>
                <w:b/>
                <w:bCs/>
                <w:sz w:val="20"/>
                <w:szCs w:val="20"/>
              </w:rPr>
              <w:t xml:space="preserve">APARIVA </w:t>
            </w:r>
            <w:r w:rsidR="00CC7D61" w:rsidRPr="00CC7D61">
              <w:rPr>
                <w:b/>
                <w:sz w:val="20"/>
                <w:szCs w:val="20"/>
              </w:rPr>
              <w:t>Sp. z o.o.</w:t>
            </w:r>
          </w:p>
          <w:p w14:paraId="1657DF9A" w14:textId="1B3637D4" w:rsidR="00E02E14" w:rsidRPr="00CC7D61" w:rsidRDefault="00E02E14" w:rsidP="000E08D8">
            <w:pPr>
              <w:spacing w:line="276" w:lineRule="auto"/>
              <w:rPr>
                <w:sz w:val="20"/>
                <w:szCs w:val="20"/>
              </w:rPr>
            </w:pPr>
            <w:r w:rsidRPr="00CC7D61">
              <w:rPr>
                <w:sz w:val="20"/>
                <w:szCs w:val="20"/>
              </w:rPr>
              <w:t>ul.</w:t>
            </w:r>
            <w:r w:rsidR="00CC7D61" w:rsidRPr="00CC7D61">
              <w:rPr>
                <w:sz w:val="20"/>
                <w:szCs w:val="20"/>
              </w:rPr>
              <w:t xml:space="preserve"> </w:t>
            </w:r>
            <w:r w:rsidRPr="00CC7D61">
              <w:rPr>
                <w:sz w:val="20"/>
                <w:szCs w:val="20"/>
              </w:rPr>
              <w:t>Prądnicka 10</w:t>
            </w:r>
          </w:p>
          <w:p w14:paraId="4429E000" w14:textId="77777777" w:rsidR="00E02E14" w:rsidRPr="00CC7D61" w:rsidRDefault="00E02E14" w:rsidP="000E08D8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CC7D61">
              <w:rPr>
                <w:sz w:val="20"/>
                <w:szCs w:val="20"/>
              </w:rPr>
              <w:t>30-002 Kraków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833DAA" w14:textId="77777777" w:rsidR="00E02E14" w:rsidRPr="00CC7D61" w:rsidRDefault="00E02E14" w:rsidP="000E08D8">
            <w:pPr>
              <w:spacing w:before="40" w:after="40"/>
              <w:rPr>
                <w:sz w:val="20"/>
                <w:szCs w:val="20"/>
              </w:rPr>
            </w:pPr>
            <w:r w:rsidRPr="00CC7D61">
              <w:rPr>
                <w:sz w:val="20"/>
                <w:szCs w:val="20"/>
              </w:rPr>
              <w:t>1 - Cena - 300.00</w:t>
            </w:r>
          </w:p>
          <w:p w14:paraId="66E1582E" w14:textId="77777777" w:rsidR="00E02E14" w:rsidRPr="00CC7D61" w:rsidRDefault="00E02E14" w:rsidP="000E08D8">
            <w:pPr>
              <w:spacing w:before="40" w:after="40"/>
              <w:rPr>
                <w:sz w:val="20"/>
                <w:szCs w:val="20"/>
              </w:rPr>
            </w:pPr>
            <w:r w:rsidRPr="00CC7D61">
              <w:rPr>
                <w:sz w:val="20"/>
                <w:szCs w:val="20"/>
              </w:rPr>
              <w:t>2 - Autoryzacja - 0.00</w:t>
            </w:r>
          </w:p>
          <w:p w14:paraId="6E00CA1B" w14:textId="77777777" w:rsidR="00E02E14" w:rsidRPr="00CC7D61" w:rsidRDefault="00E02E14" w:rsidP="000E08D8">
            <w:pPr>
              <w:spacing w:before="40" w:after="40"/>
              <w:rPr>
                <w:sz w:val="20"/>
                <w:szCs w:val="20"/>
              </w:rPr>
            </w:pPr>
            <w:r w:rsidRPr="00CC7D61">
              <w:rPr>
                <w:sz w:val="20"/>
                <w:szCs w:val="20"/>
              </w:rPr>
              <w:t>3 - Czas wykonania zleconych usług od chwili przekazania zlecenia - 0.00</w:t>
            </w:r>
          </w:p>
          <w:p w14:paraId="2F564F24" w14:textId="77777777" w:rsidR="00E02E14" w:rsidRPr="00CC7D61" w:rsidRDefault="00E02E14" w:rsidP="000E08D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C7D61">
              <w:rPr>
                <w:sz w:val="20"/>
                <w:szCs w:val="20"/>
              </w:rPr>
              <w:t>4 - Zaoferowanie wsparcia w postaci dedykowanego konsultanta - 25.00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26F01F" w14:textId="77777777" w:rsidR="00E02E14" w:rsidRPr="00CC7D61" w:rsidRDefault="00E02E14" w:rsidP="000E08D8">
            <w:pPr>
              <w:jc w:val="center"/>
              <w:rPr>
                <w:color w:val="000000"/>
                <w:sz w:val="20"/>
                <w:szCs w:val="20"/>
              </w:rPr>
            </w:pPr>
            <w:r w:rsidRPr="00CC7D61">
              <w:rPr>
                <w:sz w:val="20"/>
                <w:szCs w:val="20"/>
              </w:rPr>
              <w:t xml:space="preserve">  325,00</w:t>
            </w:r>
          </w:p>
        </w:tc>
      </w:tr>
      <w:tr w:rsidR="00E02E14" w:rsidRPr="00DD00F6" w14:paraId="65EED17F" w14:textId="77777777" w:rsidTr="00CC7D6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BE1003" w14:textId="77777777" w:rsidR="00E02E14" w:rsidRPr="00CC7D61" w:rsidRDefault="00E02E14" w:rsidP="000E08D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C7D61">
              <w:rPr>
                <w:sz w:val="20"/>
                <w:szCs w:val="20"/>
              </w:rPr>
              <w:t>76 - Pakiet nr 76 - Ultrasonograf Samsung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790865" w14:textId="77777777" w:rsidR="00E02E14" w:rsidRPr="00CC7D61" w:rsidRDefault="00E02E14" w:rsidP="000E08D8">
            <w:pPr>
              <w:spacing w:before="40" w:line="276" w:lineRule="auto"/>
              <w:rPr>
                <w:b/>
                <w:bCs/>
                <w:sz w:val="20"/>
                <w:szCs w:val="20"/>
              </w:rPr>
            </w:pPr>
            <w:r w:rsidRPr="00CC7D61">
              <w:rPr>
                <w:b/>
                <w:bCs/>
                <w:sz w:val="20"/>
                <w:szCs w:val="20"/>
              </w:rPr>
              <w:t>Gemed Elias Sp. J.</w:t>
            </w:r>
          </w:p>
          <w:p w14:paraId="34440B92" w14:textId="77777777" w:rsidR="00E02E14" w:rsidRPr="00CC7D61" w:rsidRDefault="00E02E14" w:rsidP="000E08D8">
            <w:pPr>
              <w:spacing w:line="276" w:lineRule="auto"/>
              <w:rPr>
                <w:sz w:val="20"/>
                <w:szCs w:val="20"/>
              </w:rPr>
            </w:pPr>
            <w:r w:rsidRPr="00CC7D61">
              <w:rPr>
                <w:sz w:val="20"/>
                <w:szCs w:val="20"/>
              </w:rPr>
              <w:t>ul. Stefana Batorego 19</w:t>
            </w:r>
          </w:p>
          <w:p w14:paraId="317CA3B3" w14:textId="77777777" w:rsidR="00E02E14" w:rsidRPr="00CC7D61" w:rsidRDefault="00E02E14" w:rsidP="000E08D8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CC7D61">
              <w:rPr>
                <w:sz w:val="20"/>
                <w:szCs w:val="20"/>
              </w:rPr>
              <w:t>41-506 Chorzów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A0E4B2" w14:textId="77777777" w:rsidR="00E02E14" w:rsidRPr="00CC7D61" w:rsidRDefault="00E02E14" w:rsidP="000E08D8">
            <w:pPr>
              <w:spacing w:before="40" w:after="40"/>
              <w:rPr>
                <w:sz w:val="20"/>
                <w:szCs w:val="20"/>
              </w:rPr>
            </w:pPr>
            <w:r w:rsidRPr="00CC7D61">
              <w:rPr>
                <w:sz w:val="20"/>
                <w:szCs w:val="20"/>
              </w:rPr>
              <w:t>1 - Cena - 118.80</w:t>
            </w:r>
          </w:p>
          <w:p w14:paraId="58722BE6" w14:textId="77777777" w:rsidR="00E02E14" w:rsidRPr="00CC7D61" w:rsidRDefault="00E02E14" w:rsidP="000E08D8">
            <w:pPr>
              <w:spacing w:before="40" w:after="40"/>
              <w:rPr>
                <w:sz w:val="20"/>
                <w:szCs w:val="20"/>
              </w:rPr>
            </w:pPr>
            <w:r w:rsidRPr="00CC7D61">
              <w:rPr>
                <w:sz w:val="20"/>
                <w:szCs w:val="20"/>
              </w:rPr>
              <w:t>2 - Autoryzacja - 125.00</w:t>
            </w:r>
          </w:p>
          <w:p w14:paraId="2F0AE8FA" w14:textId="77777777" w:rsidR="00E02E14" w:rsidRPr="00CC7D61" w:rsidRDefault="00E02E14" w:rsidP="000E08D8">
            <w:pPr>
              <w:spacing w:before="40" w:after="40"/>
              <w:rPr>
                <w:sz w:val="20"/>
                <w:szCs w:val="20"/>
              </w:rPr>
            </w:pPr>
            <w:r w:rsidRPr="00CC7D61">
              <w:rPr>
                <w:sz w:val="20"/>
                <w:szCs w:val="20"/>
              </w:rPr>
              <w:t>3 - Czas wykonania zleconych usług od chwili przekazania zlecenia - 0.00</w:t>
            </w:r>
          </w:p>
          <w:p w14:paraId="5098912A" w14:textId="77777777" w:rsidR="00E02E14" w:rsidRPr="00CC7D61" w:rsidRDefault="00E02E14" w:rsidP="000E08D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C7D61">
              <w:rPr>
                <w:sz w:val="20"/>
                <w:szCs w:val="20"/>
              </w:rPr>
              <w:t>4 - Zaoferowanie wsparcia w postaci dedykowanego konsultanta - 25.00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05EA01" w14:textId="77777777" w:rsidR="00E02E14" w:rsidRPr="00CC7D61" w:rsidRDefault="00E02E14" w:rsidP="000E08D8">
            <w:pPr>
              <w:jc w:val="center"/>
              <w:rPr>
                <w:color w:val="000000"/>
                <w:sz w:val="20"/>
                <w:szCs w:val="20"/>
              </w:rPr>
            </w:pPr>
            <w:r w:rsidRPr="00CC7D61">
              <w:rPr>
                <w:sz w:val="20"/>
                <w:szCs w:val="20"/>
              </w:rPr>
              <w:t xml:space="preserve">  268,80</w:t>
            </w:r>
          </w:p>
        </w:tc>
      </w:tr>
      <w:tr w:rsidR="00E02E14" w:rsidRPr="00DD00F6" w14:paraId="42732AC2" w14:textId="77777777" w:rsidTr="00CC7D6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E7EAA1" w14:textId="77777777" w:rsidR="00E02E14" w:rsidRPr="00CC7D61" w:rsidRDefault="00E02E14" w:rsidP="000E08D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C7D61">
              <w:rPr>
                <w:sz w:val="20"/>
                <w:szCs w:val="20"/>
              </w:rPr>
              <w:t>77 - Pakiet nr 77 - Ultrasonograf BK Medical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20CEC4" w14:textId="034BDA0B" w:rsidR="00E02E14" w:rsidRPr="00CC7D61" w:rsidRDefault="00E02E14" w:rsidP="000E08D8">
            <w:pPr>
              <w:spacing w:before="40" w:line="276" w:lineRule="auto"/>
              <w:rPr>
                <w:b/>
                <w:bCs/>
                <w:sz w:val="20"/>
                <w:szCs w:val="20"/>
              </w:rPr>
            </w:pPr>
            <w:r w:rsidRPr="00CC7D61">
              <w:rPr>
                <w:b/>
                <w:bCs/>
                <w:sz w:val="20"/>
                <w:szCs w:val="20"/>
              </w:rPr>
              <w:t xml:space="preserve">APARIVA </w:t>
            </w:r>
            <w:r w:rsidR="00CC7D61" w:rsidRPr="00CC7D61">
              <w:rPr>
                <w:b/>
                <w:sz w:val="20"/>
                <w:szCs w:val="20"/>
              </w:rPr>
              <w:t>Sp. z o.o.</w:t>
            </w:r>
          </w:p>
          <w:p w14:paraId="6EA942D1" w14:textId="0FF89750" w:rsidR="00E02E14" w:rsidRPr="00CC7D61" w:rsidRDefault="00E02E14" w:rsidP="000E08D8">
            <w:pPr>
              <w:spacing w:line="276" w:lineRule="auto"/>
              <w:rPr>
                <w:sz w:val="20"/>
                <w:szCs w:val="20"/>
              </w:rPr>
            </w:pPr>
            <w:r w:rsidRPr="00CC7D61">
              <w:rPr>
                <w:sz w:val="20"/>
                <w:szCs w:val="20"/>
              </w:rPr>
              <w:t>ul.</w:t>
            </w:r>
            <w:r w:rsidR="00CC7D61" w:rsidRPr="00CC7D61">
              <w:rPr>
                <w:sz w:val="20"/>
                <w:szCs w:val="20"/>
              </w:rPr>
              <w:t xml:space="preserve"> </w:t>
            </w:r>
            <w:r w:rsidRPr="00CC7D61">
              <w:rPr>
                <w:sz w:val="20"/>
                <w:szCs w:val="20"/>
              </w:rPr>
              <w:t>Prądnicka 10</w:t>
            </w:r>
          </w:p>
          <w:p w14:paraId="6E753173" w14:textId="77777777" w:rsidR="00E02E14" w:rsidRPr="00CC7D61" w:rsidRDefault="00E02E14" w:rsidP="000E08D8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CC7D61">
              <w:rPr>
                <w:sz w:val="20"/>
                <w:szCs w:val="20"/>
              </w:rPr>
              <w:t>30-002 Kraków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F70DC7" w14:textId="77777777" w:rsidR="00E02E14" w:rsidRPr="00CC7D61" w:rsidRDefault="00E02E14" w:rsidP="000E08D8">
            <w:pPr>
              <w:spacing w:before="40" w:after="40"/>
              <w:rPr>
                <w:sz w:val="20"/>
                <w:szCs w:val="20"/>
              </w:rPr>
            </w:pPr>
            <w:r w:rsidRPr="00CC7D61">
              <w:rPr>
                <w:sz w:val="20"/>
                <w:szCs w:val="20"/>
              </w:rPr>
              <w:t>1 - Cena - 300.00</w:t>
            </w:r>
          </w:p>
          <w:p w14:paraId="40D84EA7" w14:textId="77777777" w:rsidR="00E02E14" w:rsidRPr="00CC7D61" w:rsidRDefault="00E02E14" w:rsidP="000E08D8">
            <w:pPr>
              <w:spacing w:before="40" w:after="40"/>
              <w:rPr>
                <w:sz w:val="20"/>
                <w:szCs w:val="20"/>
              </w:rPr>
            </w:pPr>
            <w:r w:rsidRPr="00CC7D61">
              <w:rPr>
                <w:sz w:val="20"/>
                <w:szCs w:val="20"/>
              </w:rPr>
              <w:t>2 - Autoryzacja - 0.00</w:t>
            </w:r>
          </w:p>
          <w:p w14:paraId="454E41D2" w14:textId="77777777" w:rsidR="00E02E14" w:rsidRPr="00CC7D61" w:rsidRDefault="00E02E14" w:rsidP="000E08D8">
            <w:pPr>
              <w:spacing w:before="40" w:after="40"/>
              <w:rPr>
                <w:sz w:val="20"/>
                <w:szCs w:val="20"/>
              </w:rPr>
            </w:pPr>
            <w:r w:rsidRPr="00CC7D61">
              <w:rPr>
                <w:sz w:val="20"/>
                <w:szCs w:val="20"/>
              </w:rPr>
              <w:t>3 - Czas wykonania zleconych usług od chwili przekazania zlecenia - 50.00</w:t>
            </w:r>
          </w:p>
          <w:p w14:paraId="663FF75E" w14:textId="77777777" w:rsidR="00E02E14" w:rsidRPr="00CC7D61" w:rsidRDefault="00E02E14" w:rsidP="000E08D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C7D61">
              <w:rPr>
                <w:sz w:val="20"/>
                <w:szCs w:val="20"/>
              </w:rPr>
              <w:t>4 - Zaoferowanie wsparcia w postaci dedykowanego konsultanta - 25.00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01C86F" w14:textId="77777777" w:rsidR="00E02E14" w:rsidRPr="00CC7D61" w:rsidRDefault="00E02E14" w:rsidP="000E08D8">
            <w:pPr>
              <w:jc w:val="center"/>
              <w:rPr>
                <w:color w:val="000000"/>
                <w:sz w:val="20"/>
                <w:szCs w:val="20"/>
              </w:rPr>
            </w:pPr>
            <w:r w:rsidRPr="00CC7D61">
              <w:rPr>
                <w:sz w:val="20"/>
                <w:szCs w:val="20"/>
              </w:rPr>
              <w:t xml:space="preserve">  375,00</w:t>
            </w:r>
          </w:p>
        </w:tc>
      </w:tr>
      <w:tr w:rsidR="00E02E14" w:rsidRPr="00DD00F6" w14:paraId="2A2DD996" w14:textId="77777777" w:rsidTr="00CC7D61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3C258C" w14:textId="77777777" w:rsidR="00E02E14" w:rsidRPr="00CC7D61" w:rsidRDefault="00E02E14" w:rsidP="000E08D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C7D61">
              <w:rPr>
                <w:sz w:val="20"/>
                <w:szCs w:val="20"/>
              </w:rPr>
              <w:t>78 - Pakiet nr 78 - Ultrasonograf Clarius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795A3B" w14:textId="5AAED59B" w:rsidR="00E02E14" w:rsidRPr="00CC7D61" w:rsidRDefault="00E02E14" w:rsidP="000E08D8">
            <w:pPr>
              <w:spacing w:before="40" w:line="276" w:lineRule="auto"/>
              <w:rPr>
                <w:b/>
                <w:bCs/>
                <w:sz w:val="20"/>
                <w:szCs w:val="20"/>
              </w:rPr>
            </w:pPr>
            <w:r w:rsidRPr="00CC7D61">
              <w:rPr>
                <w:b/>
                <w:bCs/>
                <w:sz w:val="20"/>
                <w:szCs w:val="20"/>
              </w:rPr>
              <w:t xml:space="preserve">APARIVA </w:t>
            </w:r>
            <w:r w:rsidR="00CC7D61" w:rsidRPr="00CC7D61">
              <w:rPr>
                <w:b/>
                <w:sz w:val="20"/>
                <w:szCs w:val="20"/>
              </w:rPr>
              <w:t>Sp. z o.o.</w:t>
            </w:r>
          </w:p>
          <w:p w14:paraId="7F875243" w14:textId="0045754D" w:rsidR="00E02E14" w:rsidRPr="00CC7D61" w:rsidRDefault="00E02E14" w:rsidP="000E08D8">
            <w:pPr>
              <w:spacing w:line="276" w:lineRule="auto"/>
              <w:rPr>
                <w:sz w:val="20"/>
                <w:szCs w:val="20"/>
              </w:rPr>
            </w:pPr>
            <w:r w:rsidRPr="00CC7D61">
              <w:rPr>
                <w:sz w:val="20"/>
                <w:szCs w:val="20"/>
              </w:rPr>
              <w:t>ul.</w:t>
            </w:r>
            <w:r w:rsidR="00CC7D61" w:rsidRPr="00CC7D61">
              <w:rPr>
                <w:sz w:val="20"/>
                <w:szCs w:val="20"/>
              </w:rPr>
              <w:t xml:space="preserve"> </w:t>
            </w:r>
            <w:r w:rsidRPr="00CC7D61">
              <w:rPr>
                <w:sz w:val="20"/>
                <w:szCs w:val="20"/>
              </w:rPr>
              <w:t>Prądnicka 10</w:t>
            </w:r>
          </w:p>
          <w:p w14:paraId="056BC376" w14:textId="77777777" w:rsidR="00E02E14" w:rsidRPr="00CC7D61" w:rsidRDefault="00E02E14" w:rsidP="000E08D8">
            <w:pPr>
              <w:spacing w:after="40" w:line="276" w:lineRule="auto"/>
              <w:rPr>
                <w:color w:val="000000"/>
                <w:sz w:val="20"/>
                <w:szCs w:val="20"/>
              </w:rPr>
            </w:pPr>
            <w:r w:rsidRPr="00CC7D61">
              <w:rPr>
                <w:sz w:val="20"/>
                <w:szCs w:val="20"/>
              </w:rPr>
              <w:t>30-002 Kraków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3647BB" w14:textId="77777777" w:rsidR="00E02E14" w:rsidRPr="00CC7D61" w:rsidRDefault="00E02E14" w:rsidP="000E08D8">
            <w:pPr>
              <w:spacing w:before="40" w:after="40"/>
              <w:rPr>
                <w:sz w:val="20"/>
                <w:szCs w:val="20"/>
              </w:rPr>
            </w:pPr>
            <w:r w:rsidRPr="00CC7D61">
              <w:rPr>
                <w:sz w:val="20"/>
                <w:szCs w:val="20"/>
              </w:rPr>
              <w:t>1 - Cena - 300.00</w:t>
            </w:r>
          </w:p>
          <w:p w14:paraId="476A9DCF" w14:textId="77777777" w:rsidR="00E02E14" w:rsidRPr="00CC7D61" w:rsidRDefault="00E02E14" w:rsidP="000E08D8">
            <w:pPr>
              <w:spacing w:before="40" w:after="40"/>
              <w:rPr>
                <w:sz w:val="20"/>
                <w:szCs w:val="20"/>
              </w:rPr>
            </w:pPr>
            <w:r w:rsidRPr="00CC7D61">
              <w:rPr>
                <w:sz w:val="20"/>
                <w:szCs w:val="20"/>
              </w:rPr>
              <w:t>2 - Autoryzacja - 0.00</w:t>
            </w:r>
          </w:p>
          <w:p w14:paraId="6034F5F9" w14:textId="77777777" w:rsidR="00E02E14" w:rsidRPr="00CC7D61" w:rsidRDefault="00E02E14" w:rsidP="000E08D8">
            <w:pPr>
              <w:spacing w:before="40" w:after="40"/>
              <w:rPr>
                <w:sz w:val="20"/>
                <w:szCs w:val="20"/>
              </w:rPr>
            </w:pPr>
            <w:r w:rsidRPr="00CC7D61">
              <w:rPr>
                <w:sz w:val="20"/>
                <w:szCs w:val="20"/>
              </w:rPr>
              <w:t>3 - Czas wykonania zleconych usług od chwili przekazania zlecenia - 50.00</w:t>
            </w:r>
          </w:p>
          <w:p w14:paraId="6ACD413F" w14:textId="77777777" w:rsidR="00E02E14" w:rsidRPr="00CC7D61" w:rsidRDefault="00E02E14" w:rsidP="000E08D8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CC7D61">
              <w:rPr>
                <w:sz w:val="20"/>
                <w:szCs w:val="20"/>
              </w:rPr>
              <w:t>4 - Zaoferowanie wsparcia w postaci dedykowanego konsultanta - 25.00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4D0E63" w14:textId="77777777" w:rsidR="00E02E14" w:rsidRPr="00CC7D61" w:rsidRDefault="00E02E14" w:rsidP="000E08D8">
            <w:pPr>
              <w:jc w:val="center"/>
              <w:rPr>
                <w:color w:val="000000"/>
                <w:sz w:val="20"/>
                <w:szCs w:val="20"/>
              </w:rPr>
            </w:pPr>
            <w:r w:rsidRPr="00CC7D61">
              <w:rPr>
                <w:sz w:val="20"/>
                <w:szCs w:val="20"/>
              </w:rPr>
              <w:t xml:space="preserve">  375,00</w:t>
            </w:r>
          </w:p>
        </w:tc>
      </w:tr>
      <w:bookmarkEnd w:id="0"/>
    </w:tbl>
    <w:p w14:paraId="121D24C1" w14:textId="03B1C439" w:rsidR="008642B3" w:rsidRPr="00DD00F6" w:rsidRDefault="008642B3" w:rsidP="00CC7D61">
      <w:pPr>
        <w:spacing w:before="720" w:after="480" w:line="360" w:lineRule="auto"/>
        <w:ind w:left="3119" w:firstLine="425"/>
        <w:jc w:val="right"/>
      </w:pPr>
    </w:p>
    <w:sectPr w:rsidR="008642B3" w:rsidRPr="00DD00F6" w:rsidSect="00CC7D6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134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E70133F" w14:textId="77777777" w:rsidR="00101993" w:rsidRDefault="00101993">
      <w:r>
        <w:separator/>
      </w:r>
    </w:p>
  </w:endnote>
  <w:endnote w:type="continuationSeparator" w:id="0">
    <w:p w14:paraId="641AE91B" w14:textId="77777777" w:rsidR="00101993" w:rsidRDefault="001019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37F7C" w14:textId="77777777" w:rsidR="00E02E14" w:rsidRDefault="00E02E1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B69D10" w14:textId="77777777"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31B41FF7" w14:textId="5770B642" w:rsidR="00992FF5" w:rsidRDefault="00992FF5" w:rsidP="00CC7D61">
    <w:pPr>
      <w:pStyle w:val="Stopka"/>
      <w:tabs>
        <w:tab w:val="clear" w:pos="4536"/>
      </w:tabs>
      <w:spacing w:before="60"/>
      <w:jc w:val="right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14:paraId="663B2690" w14:textId="77777777"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37F169" w14:textId="77777777" w:rsidR="00E02E14" w:rsidRDefault="00E02E1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55A052" w14:textId="77777777" w:rsidR="00101993" w:rsidRDefault="00101993">
      <w:r>
        <w:separator/>
      </w:r>
    </w:p>
  </w:footnote>
  <w:footnote w:type="continuationSeparator" w:id="0">
    <w:p w14:paraId="4BB1CFC6" w14:textId="77777777" w:rsidR="00101993" w:rsidRDefault="001019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9A4F61" w14:textId="77777777" w:rsidR="00E02E14" w:rsidRDefault="00E02E1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D42A18" w14:textId="77777777" w:rsidR="00E02E14" w:rsidRDefault="00E02E1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3C00C2" w14:textId="77777777" w:rsidR="00E02E14" w:rsidRDefault="00E02E1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01993"/>
    <w:rsid w:val="00022322"/>
    <w:rsid w:val="00042497"/>
    <w:rsid w:val="000C1E6F"/>
    <w:rsid w:val="000E4E56"/>
    <w:rsid w:val="00101993"/>
    <w:rsid w:val="001849C6"/>
    <w:rsid w:val="001A1468"/>
    <w:rsid w:val="001B7815"/>
    <w:rsid w:val="001D1EEC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419A3"/>
    <w:rsid w:val="008567C7"/>
    <w:rsid w:val="008642B3"/>
    <w:rsid w:val="008A6C10"/>
    <w:rsid w:val="008E5102"/>
    <w:rsid w:val="00915B9E"/>
    <w:rsid w:val="00952256"/>
    <w:rsid w:val="0097748A"/>
    <w:rsid w:val="00992FF5"/>
    <w:rsid w:val="009F0E5C"/>
    <w:rsid w:val="00A029B8"/>
    <w:rsid w:val="00A91321"/>
    <w:rsid w:val="00AA02AC"/>
    <w:rsid w:val="00B048DA"/>
    <w:rsid w:val="00B32D12"/>
    <w:rsid w:val="00B464D3"/>
    <w:rsid w:val="00B51A2B"/>
    <w:rsid w:val="00B8185B"/>
    <w:rsid w:val="00BC6F7F"/>
    <w:rsid w:val="00BD2174"/>
    <w:rsid w:val="00C423DD"/>
    <w:rsid w:val="00C60D7B"/>
    <w:rsid w:val="00C65E53"/>
    <w:rsid w:val="00CA0B33"/>
    <w:rsid w:val="00CA3511"/>
    <w:rsid w:val="00CC7D61"/>
    <w:rsid w:val="00D01E5B"/>
    <w:rsid w:val="00D04203"/>
    <w:rsid w:val="00D168A0"/>
    <w:rsid w:val="00D26ED6"/>
    <w:rsid w:val="00D42C90"/>
    <w:rsid w:val="00D8427E"/>
    <w:rsid w:val="00DD00F6"/>
    <w:rsid w:val="00E02E14"/>
    <w:rsid w:val="00E30B2D"/>
    <w:rsid w:val="00E62859"/>
    <w:rsid w:val="00E85D70"/>
    <w:rsid w:val="00F223E4"/>
    <w:rsid w:val="00F33C66"/>
    <w:rsid w:val="00F82C4B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9588FBB"/>
  <w15:chartTrackingRefBased/>
  <w15:docId w15:val="{10521532-8825-4C03-B7A3-E1C386F6B2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15</TotalTime>
  <Pages>6</Pages>
  <Words>1854</Words>
  <Characters>9664</Characters>
  <Application>Microsoft Office Word</Application>
  <DocSecurity>0</DocSecurity>
  <Lines>80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11496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Karolina Kosek</dc:creator>
  <cp:keywords/>
  <dc:description/>
  <cp:lastModifiedBy>Monika Dziubdziela</cp:lastModifiedBy>
  <cp:revision>4</cp:revision>
  <cp:lastPrinted>1899-12-31T23:00:00Z</cp:lastPrinted>
  <dcterms:created xsi:type="dcterms:W3CDTF">2026-06-09T10:37:00Z</dcterms:created>
  <dcterms:modified xsi:type="dcterms:W3CDTF">2026-06-12T10:29:00Z</dcterms:modified>
</cp:coreProperties>
</file>