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ACD3B" w14:textId="1413CA46" w:rsidR="00D665F5" w:rsidRPr="007458A1" w:rsidRDefault="00445C56" w:rsidP="007458A1">
      <w:pPr>
        <w:spacing w:after="240"/>
        <w:jc w:val="right"/>
        <w:rPr>
          <w:sz w:val="24"/>
          <w:szCs w:val="24"/>
        </w:rPr>
      </w:pPr>
      <w:bookmarkStart w:id="0" w:name="_Hlk52197885"/>
      <w:r w:rsidRPr="007458A1">
        <w:rPr>
          <w:sz w:val="24"/>
          <w:szCs w:val="24"/>
        </w:rPr>
        <w:t>Kraków</w:t>
      </w:r>
      <w:r w:rsidR="00D665F5" w:rsidRPr="007458A1">
        <w:rPr>
          <w:sz w:val="24"/>
          <w:szCs w:val="24"/>
        </w:rPr>
        <w:t xml:space="preserve"> dnia: </w:t>
      </w:r>
      <w:r w:rsidRPr="007458A1">
        <w:rPr>
          <w:sz w:val="24"/>
          <w:szCs w:val="24"/>
        </w:rPr>
        <w:t>2026-06-12</w:t>
      </w:r>
    </w:p>
    <w:p w14:paraId="2AF010F3" w14:textId="77777777" w:rsidR="00445C56" w:rsidRPr="007458A1" w:rsidRDefault="00445C56" w:rsidP="00577BC6">
      <w:pPr>
        <w:spacing w:after="40"/>
        <w:rPr>
          <w:b/>
          <w:bCs/>
          <w:sz w:val="24"/>
          <w:szCs w:val="24"/>
        </w:rPr>
      </w:pPr>
      <w:r w:rsidRPr="007458A1">
        <w:rPr>
          <w:b/>
          <w:bCs/>
          <w:sz w:val="24"/>
          <w:szCs w:val="24"/>
        </w:rPr>
        <w:t>Szpital Miejski Specjalistyczny</w:t>
      </w:r>
    </w:p>
    <w:p w14:paraId="56C6FCD0" w14:textId="77777777" w:rsidR="00445C56" w:rsidRPr="007458A1" w:rsidRDefault="00445C56" w:rsidP="00577BC6">
      <w:pPr>
        <w:spacing w:after="40"/>
        <w:rPr>
          <w:b/>
          <w:bCs/>
          <w:sz w:val="24"/>
          <w:szCs w:val="24"/>
        </w:rPr>
      </w:pPr>
      <w:r w:rsidRPr="007458A1">
        <w:rPr>
          <w:b/>
          <w:bCs/>
          <w:sz w:val="24"/>
          <w:szCs w:val="24"/>
        </w:rPr>
        <w:t>im. Gabriela Narutowicza w Krakowie</w:t>
      </w:r>
    </w:p>
    <w:p w14:paraId="12D4DA6F" w14:textId="77777777" w:rsidR="00D665F5" w:rsidRPr="007458A1" w:rsidRDefault="00445C56" w:rsidP="00D665F5">
      <w:pPr>
        <w:rPr>
          <w:sz w:val="24"/>
          <w:szCs w:val="24"/>
        </w:rPr>
      </w:pPr>
      <w:r w:rsidRPr="007458A1">
        <w:rPr>
          <w:sz w:val="24"/>
          <w:szCs w:val="24"/>
        </w:rPr>
        <w:t>ul. Prądnicka</w:t>
      </w:r>
      <w:r w:rsidR="00D665F5" w:rsidRPr="007458A1">
        <w:rPr>
          <w:sz w:val="24"/>
          <w:szCs w:val="24"/>
        </w:rPr>
        <w:t xml:space="preserve"> </w:t>
      </w:r>
      <w:r w:rsidRPr="007458A1">
        <w:rPr>
          <w:sz w:val="24"/>
          <w:szCs w:val="24"/>
        </w:rPr>
        <w:t>35-37</w:t>
      </w:r>
    </w:p>
    <w:p w14:paraId="146F02C9" w14:textId="20950F6E" w:rsidR="00D665F5" w:rsidRPr="007458A1" w:rsidRDefault="00445C56" w:rsidP="007458A1">
      <w:pPr>
        <w:rPr>
          <w:sz w:val="24"/>
          <w:szCs w:val="24"/>
        </w:rPr>
      </w:pPr>
      <w:r w:rsidRPr="007458A1">
        <w:rPr>
          <w:sz w:val="24"/>
          <w:szCs w:val="24"/>
        </w:rPr>
        <w:t>31-202</w:t>
      </w:r>
      <w:r w:rsidR="00D665F5" w:rsidRPr="007458A1">
        <w:rPr>
          <w:sz w:val="24"/>
          <w:szCs w:val="24"/>
        </w:rPr>
        <w:t xml:space="preserve"> </w:t>
      </w:r>
      <w:r w:rsidRPr="007458A1">
        <w:rPr>
          <w:sz w:val="24"/>
          <w:szCs w:val="24"/>
        </w:rPr>
        <w:t>Kraków</w:t>
      </w:r>
    </w:p>
    <w:p w14:paraId="01CA902C" w14:textId="77777777" w:rsidR="00A80738" w:rsidRPr="007458A1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458A1">
        <w:rPr>
          <w:sz w:val="24"/>
          <w:szCs w:val="24"/>
        </w:rPr>
        <w:t>Znak sprawy:</w:t>
      </w:r>
      <w:r w:rsidRPr="007458A1">
        <w:rPr>
          <w:b/>
          <w:sz w:val="24"/>
          <w:szCs w:val="24"/>
        </w:rPr>
        <w:t xml:space="preserve"> </w:t>
      </w:r>
      <w:r w:rsidR="00445C56" w:rsidRPr="007458A1">
        <w:rPr>
          <w:b/>
          <w:sz w:val="24"/>
          <w:szCs w:val="24"/>
        </w:rPr>
        <w:t>ZP/30/2026</w:t>
      </w:r>
      <w:r w:rsidR="00A80738" w:rsidRPr="007458A1">
        <w:rPr>
          <w:sz w:val="24"/>
          <w:szCs w:val="24"/>
        </w:rPr>
        <w:tab/>
        <w:t xml:space="preserve"> </w:t>
      </w:r>
    </w:p>
    <w:p w14:paraId="30D1E43C" w14:textId="77777777" w:rsidR="00A80738" w:rsidRPr="007458A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2DA304" w14:textId="77777777" w:rsidR="00A80738" w:rsidRPr="007458A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D3CCC3" w14:textId="77777777" w:rsidR="00A80738" w:rsidRPr="007458A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458A1">
        <w:rPr>
          <w:b/>
          <w:spacing w:val="20"/>
          <w:sz w:val="28"/>
        </w:rPr>
        <w:t>INFORMACJA Z OTWARCIA OFERT</w:t>
      </w:r>
    </w:p>
    <w:p w14:paraId="1C631581" w14:textId="77777777" w:rsidR="00A80738" w:rsidRPr="007458A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03CC657" w14:textId="24146528" w:rsidR="00C659E2" w:rsidRPr="007458A1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458A1">
        <w:rPr>
          <w:bCs/>
          <w:sz w:val="24"/>
          <w:szCs w:val="24"/>
        </w:rPr>
        <w:t xml:space="preserve">Dotyczy </w:t>
      </w:r>
      <w:r w:rsidRPr="007458A1">
        <w:rPr>
          <w:sz w:val="24"/>
          <w:szCs w:val="24"/>
        </w:rPr>
        <w:t xml:space="preserve">postępowania o udzielenie zamówienia publicznego prowadzonego w trybie </w:t>
      </w:r>
      <w:r w:rsidR="00445C56" w:rsidRPr="007458A1">
        <w:rPr>
          <w:sz w:val="24"/>
          <w:szCs w:val="24"/>
        </w:rPr>
        <w:t>podstawowy</w:t>
      </w:r>
      <w:r w:rsidR="007458A1">
        <w:rPr>
          <w:sz w:val="24"/>
          <w:szCs w:val="24"/>
        </w:rPr>
        <w:t>m</w:t>
      </w:r>
      <w:r w:rsidR="00445C56" w:rsidRPr="007458A1">
        <w:rPr>
          <w:sz w:val="24"/>
          <w:szCs w:val="24"/>
        </w:rPr>
        <w:t xml:space="preserve"> bez negocjacji - art. 275 pkt. 1 ustawy </w:t>
      </w:r>
      <w:proofErr w:type="spellStart"/>
      <w:r w:rsidR="00445C56" w:rsidRPr="007458A1">
        <w:rPr>
          <w:sz w:val="24"/>
          <w:szCs w:val="24"/>
        </w:rPr>
        <w:t>Pzp</w:t>
      </w:r>
      <w:proofErr w:type="spellEnd"/>
      <w:r w:rsidRPr="007458A1">
        <w:rPr>
          <w:sz w:val="24"/>
          <w:szCs w:val="24"/>
        </w:rPr>
        <w:t xml:space="preserve"> na:</w:t>
      </w:r>
    </w:p>
    <w:p w14:paraId="5691AE3A" w14:textId="3D79815A" w:rsidR="00A80738" w:rsidRPr="007458A1" w:rsidRDefault="007458A1" w:rsidP="00577BC6">
      <w:pPr>
        <w:pStyle w:val="Tekstpodstawowywcity"/>
        <w:spacing w:before="120" w:after="480"/>
        <w:ind w:firstLine="0"/>
        <w:jc w:val="center"/>
        <w:rPr>
          <w:i/>
          <w:iCs/>
          <w:szCs w:val="24"/>
        </w:rPr>
      </w:pPr>
      <w:r w:rsidRPr="007458A1">
        <w:rPr>
          <w:b/>
          <w:i/>
          <w:iCs/>
          <w:szCs w:val="24"/>
        </w:rPr>
        <w:br/>
      </w:r>
      <w:r w:rsidR="00445C56" w:rsidRPr="007458A1">
        <w:rPr>
          <w:b/>
          <w:i/>
          <w:iCs/>
          <w:szCs w:val="24"/>
        </w:rPr>
        <w:t>Przeglądy techniczne oraz opieka serwisowa aparatury medycznej II</w:t>
      </w:r>
    </w:p>
    <w:p w14:paraId="2DD5D0DF" w14:textId="77777777" w:rsidR="00D665F5" w:rsidRPr="007458A1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7458A1">
        <w:rPr>
          <w:sz w:val="22"/>
          <w:szCs w:val="22"/>
        </w:rPr>
        <w:t>Zamawiający, działając na podstawie art. 22</w:t>
      </w:r>
      <w:r w:rsidR="00FC7F5E" w:rsidRPr="007458A1">
        <w:rPr>
          <w:sz w:val="22"/>
          <w:szCs w:val="22"/>
        </w:rPr>
        <w:t>2</w:t>
      </w:r>
      <w:r w:rsidRPr="007458A1">
        <w:rPr>
          <w:sz w:val="22"/>
          <w:szCs w:val="22"/>
        </w:rPr>
        <w:t xml:space="preserve"> ust. 5 </w:t>
      </w:r>
      <w:r w:rsidRPr="007458A1">
        <w:rPr>
          <w:bCs/>
          <w:sz w:val="22"/>
          <w:szCs w:val="22"/>
        </w:rPr>
        <w:t>ustawy z dnia 11 września 2019 r. Prawo zamówień publicznych</w:t>
      </w:r>
      <w:r w:rsidRPr="007458A1">
        <w:rPr>
          <w:sz w:val="22"/>
          <w:szCs w:val="22"/>
        </w:rPr>
        <w:t xml:space="preserve"> </w:t>
      </w:r>
      <w:r w:rsidR="00445C56" w:rsidRPr="007458A1">
        <w:rPr>
          <w:sz w:val="22"/>
          <w:szCs w:val="22"/>
        </w:rPr>
        <w:t>(</w:t>
      </w:r>
      <w:proofErr w:type="spellStart"/>
      <w:r w:rsidR="00445C56" w:rsidRPr="007458A1">
        <w:rPr>
          <w:sz w:val="22"/>
          <w:szCs w:val="22"/>
        </w:rPr>
        <w:t>t.j</w:t>
      </w:r>
      <w:proofErr w:type="spellEnd"/>
      <w:r w:rsidR="00445C56" w:rsidRPr="007458A1">
        <w:rPr>
          <w:sz w:val="22"/>
          <w:szCs w:val="22"/>
        </w:rPr>
        <w:t>. Dz. U. z 2024 r. poz. 1320 ze zm.)</w:t>
      </w:r>
      <w:r w:rsidR="00490DC0" w:rsidRPr="007458A1">
        <w:rPr>
          <w:sz w:val="22"/>
          <w:szCs w:val="22"/>
        </w:rPr>
        <w:t xml:space="preserve"> </w:t>
      </w:r>
      <w:r w:rsidRPr="007458A1">
        <w:rPr>
          <w:sz w:val="22"/>
          <w:szCs w:val="22"/>
        </w:rPr>
        <w:t>udostępnia</w:t>
      </w:r>
      <w:r w:rsidR="00F95C33" w:rsidRPr="007458A1">
        <w:rPr>
          <w:sz w:val="22"/>
          <w:szCs w:val="22"/>
        </w:rPr>
        <w:t xml:space="preserve"> </w:t>
      </w:r>
      <w:r w:rsidR="004C7E9B" w:rsidRPr="007458A1">
        <w:rPr>
          <w:sz w:val="22"/>
          <w:szCs w:val="22"/>
        </w:rPr>
        <w:t>informacj</w:t>
      </w:r>
      <w:r w:rsidR="00577BC6" w:rsidRPr="007458A1">
        <w:rPr>
          <w:sz w:val="22"/>
          <w:szCs w:val="22"/>
        </w:rPr>
        <w:t>ę</w:t>
      </w:r>
      <w:r w:rsidR="00035488" w:rsidRPr="007458A1">
        <w:rPr>
          <w:sz w:val="22"/>
          <w:szCs w:val="22"/>
        </w:rPr>
        <w:t xml:space="preserve"> z otwarcia ofert</w:t>
      </w:r>
      <w:r w:rsidR="00577BC6" w:rsidRPr="007458A1">
        <w:rPr>
          <w:sz w:val="22"/>
          <w:szCs w:val="22"/>
        </w:rPr>
        <w:t>.</w:t>
      </w:r>
    </w:p>
    <w:p w14:paraId="7EBAC0C4" w14:textId="77777777" w:rsidR="00A80738" w:rsidRPr="007458A1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7458A1">
        <w:rPr>
          <w:sz w:val="22"/>
          <w:szCs w:val="22"/>
        </w:rPr>
        <w:t>Podczas otwarcia ofert, mającego miejsce</w:t>
      </w:r>
      <w:r w:rsidR="00FF4AB1" w:rsidRPr="007458A1">
        <w:rPr>
          <w:sz w:val="22"/>
          <w:szCs w:val="22"/>
        </w:rPr>
        <w:t xml:space="preserve"> w dniu  o godz. </w:t>
      </w:r>
      <w:r w:rsidRPr="007458A1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458A1" w14:paraId="2659B062" w14:textId="77777777" w:rsidTr="00C82837">
        <w:tc>
          <w:tcPr>
            <w:tcW w:w="993" w:type="dxa"/>
            <w:vAlign w:val="center"/>
          </w:tcPr>
          <w:p w14:paraId="5D822386" w14:textId="77777777" w:rsidR="006B27ED" w:rsidRPr="007458A1" w:rsidRDefault="006B27ED" w:rsidP="00C82837">
            <w:pPr>
              <w:spacing w:before="120" w:after="120"/>
              <w:jc w:val="center"/>
            </w:pPr>
            <w:r w:rsidRPr="007458A1">
              <w:t>Nr oferty</w:t>
            </w:r>
          </w:p>
        </w:tc>
        <w:tc>
          <w:tcPr>
            <w:tcW w:w="1134" w:type="dxa"/>
            <w:vAlign w:val="center"/>
          </w:tcPr>
          <w:p w14:paraId="6499C37D" w14:textId="77777777" w:rsidR="006B27ED" w:rsidRPr="007458A1" w:rsidRDefault="006B27ED" w:rsidP="00C82837">
            <w:pPr>
              <w:spacing w:before="120" w:after="120"/>
              <w:jc w:val="center"/>
            </w:pPr>
            <w:r w:rsidRPr="007458A1">
              <w:t>Nr</w:t>
            </w:r>
            <w:r w:rsidR="00C82837" w:rsidRPr="007458A1">
              <w:t xml:space="preserve"> </w:t>
            </w:r>
            <w:r w:rsidRPr="007458A1">
              <w:t>zadania</w:t>
            </w:r>
          </w:p>
        </w:tc>
        <w:tc>
          <w:tcPr>
            <w:tcW w:w="4110" w:type="dxa"/>
            <w:vAlign w:val="center"/>
          </w:tcPr>
          <w:p w14:paraId="79ED7D41" w14:textId="77777777" w:rsidR="006B27ED" w:rsidRPr="007458A1" w:rsidRDefault="006B27ED" w:rsidP="00BB547B">
            <w:pPr>
              <w:spacing w:before="120" w:after="120"/>
              <w:jc w:val="center"/>
            </w:pPr>
            <w:r w:rsidRPr="007458A1">
              <w:t>Nazwa i adres wykonawcy</w:t>
            </w:r>
          </w:p>
        </w:tc>
        <w:tc>
          <w:tcPr>
            <w:tcW w:w="2835" w:type="dxa"/>
            <w:vAlign w:val="center"/>
          </w:tcPr>
          <w:p w14:paraId="26EB2791" w14:textId="77777777" w:rsidR="006B27ED" w:rsidRPr="007458A1" w:rsidRDefault="006B27ED" w:rsidP="00C82837">
            <w:pPr>
              <w:spacing w:before="120" w:after="120"/>
              <w:jc w:val="center"/>
            </w:pPr>
            <w:r w:rsidRPr="007458A1">
              <w:t>Cena oferty</w:t>
            </w:r>
          </w:p>
        </w:tc>
      </w:tr>
      <w:tr w:rsidR="00445C56" w:rsidRPr="007458A1" w14:paraId="5D082CC4" w14:textId="77777777" w:rsidTr="006D4AC3">
        <w:tc>
          <w:tcPr>
            <w:tcW w:w="993" w:type="dxa"/>
            <w:vAlign w:val="center"/>
          </w:tcPr>
          <w:p w14:paraId="59D056BF" w14:textId="77777777" w:rsidR="00445C56" w:rsidRPr="007458A1" w:rsidRDefault="00445C56" w:rsidP="006D4AC3">
            <w:pPr>
              <w:spacing w:before="80" w:after="80"/>
              <w:jc w:val="center"/>
            </w:pPr>
            <w:r w:rsidRPr="007458A1">
              <w:t>1</w:t>
            </w:r>
          </w:p>
        </w:tc>
        <w:tc>
          <w:tcPr>
            <w:tcW w:w="1134" w:type="dxa"/>
            <w:vAlign w:val="center"/>
          </w:tcPr>
          <w:p w14:paraId="289CD19A" w14:textId="77777777" w:rsidR="00445C56" w:rsidRPr="007458A1" w:rsidRDefault="00445C56" w:rsidP="006D4AC3">
            <w:pPr>
              <w:spacing w:before="80" w:after="80"/>
              <w:jc w:val="center"/>
            </w:pPr>
            <w:r w:rsidRPr="007458A1">
              <w:t>44</w:t>
            </w:r>
          </w:p>
        </w:tc>
        <w:tc>
          <w:tcPr>
            <w:tcW w:w="4110" w:type="dxa"/>
          </w:tcPr>
          <w:p w14:paraId="2321D039" w14:textId="77777777" w:rsidR="00445C56" w:rsidRPr="007458A1" w:rsidRDefault="00445C56" w:rsidP="006D4AC3">
            <w:pPr>
              <w:spacing w:before="80"/>
            </w:pPr>
            <w:r w:rsidRPr="007458A1">
              <w:t>Media-MED Sp. z o.o.</w:t>
            </w:r>
          </w:p>
          <w:p w14:paraId="633DD4ED" w14:textId="77777777" w:rsidR="00445C56" w:rsidRPr="007458A1" w:rsidRDefault="00445C56" w:rsidP="006D4AC3">
            <w:r w:rsidRPr="007458A1">
              <w:t>ul. Promienistych</w:t>
            </w:r>
            <w:r w:rsidRPr="007458A1">
              <w:t xml:space="preserve"> </w:t>
            </w:r>
            <w:r w:rsidRPr="007458A1">
              <w:t>7</w:t>
            </w:r>
            <w:r w:rsidRPr="007458A1">
              <w:t xml:space="preserve"> </w:t>
            </w:r>
          </w:p>
          <w:p w14:paraId="561E671B" w14:textId="77777777" w:rsidR="00445C56" w:rsidRPr="007458A1" w:rsidRDefault="00445C56" w:rsidP="006D4AC3">
            <w:pPr>
              <w:spacing w:after="80"/>
              <w:jc w:val="both"/>
            </w:pPr>
            <w:r w:rsidRPr="007458A1">
              <w:t>31-481</w:t>
            </w:r>
            <w:r w:rsidRPr="007458A1">
              <w:t xml:space="preserve"> </w:t>
            </w:r>
            <w:r w:rsidRPr="007458A1">
              <w:t>Kraków</w:t>
            </w:r>
          </w:p>
        </w:tc>
        <w:tc>
          <w:tcPr>
            <w:tcW w:w="2835" w:type="dxa"/>
            <w:vAlign w:val="center"/>
          </w:tcPr>
          <w:p w14:paraId="67665CEF" w14:textId="77777777" w:rsidR="00445C56" w:rsidRPr="007458A1" w:rsidRDefault="00445C56" w:rsidP="006D4AC3">
            <w:pPr>
              <w:spacing w:before="80" w:after="80"/>
              <w:jc w:val="center"/>
            </w:pPr>
            <w:r w:rsidRPr="007458A1">
              <w:t>10 578.00 zł</w:t>
            </w:r>
          </w:p>
        </w:tc>
      </w:tr>
      <w:tr w:rsidR="00445C56" w:rsidRPr="007458A1" w14:paraId="65359799" w14:textId="77777777" w:rsidTr="006D4AC3">
        <w:tc>
          <w:tcPr>
            <w:tcW w:w="993" w:type="dxa"/>
            <w:vAlign w:val="center"/>
          </w:tcPr>
          <w:p w14:paraId="1DAA4348" w14:textId="77777777" w:rsidR="00445C56" w:rsidRPr="007458A1" w:rsidRDefault="00445C56" w:rsidP="006D4AC3">
            <w:pPr>
              <w:spacing w:before="80" w:after="80"/>
              <w:jc w:val="center"/>
            </w:pPr>
            <w:r w:rsidRPr="007458A1">
              <w:t>2</w:t>
            </w:r>
          </w:p>
        </w:tc>
        <w:tc>
          <w:tcPr>
            <w:tcW w:w="1134" w:type="dxa"/>
            <w:vAlign w:val="center"/>
          </w:tcPr>
          <w:p w14:paraId="27E3E019" w14:textId="77777777" w:rsidR="00445C56" w:rsidRPr="007458A1" w:rsidRDefault="00445C56" w:rsidP="006D4AC3">
            <w:pPr>
              <w:spacing w:before="80" w:after="80"/>
              <w:jc w:val="center"/>
            </w:pPr>
            <w:r w:rsidRPr="007458A1">
              <w:t>32</w:t>
            </w:r>
          </w:p>
        </w:tc>
        <w:tc>
          <w:tcPr>
            <w:tcW w:w="4110" w:type="dxa"/>
          </w:tcPr>
          <w:p w14:paraId="6C18E8BC" w14:textId="77777777" w:rsidR="00445C56" w:rsidRPr="007458A1" w:rsidRDefault="00445C56" w:rsidP="006D4AC3">
            <w:pPr>
              <w:spacing w:before="80"/>
            </w:pPr>
            <w:r w:rsidRPr="007458A1">
              <w:t>VARIMED Sp. z o.o.</w:t>
            </w:r>
          </w:p>
          <w:p w14:paraId="12A56358" w14:textId="77777777" w:rsidR="00445C56" w:rsidRPr="007458A1" w:rsidRDefault="00445C56" w:rsidP="006D4AC3">
            <w:r w:rsidRPr="007458A1">
              <w:t>ul. Tadeusza Kościuszki</w:t>
            </w:r>
            <w:r w:rsidRPr="007458A1">
              <w:t xml:space="preserve"> </w:t>
            </w:r>
            <w:r w:rsidRPr="007458A1">
              <w:t>115/4U</w:t>
            </w:r>
            <w:r w:rsidRPr="007458A1">
              <w:t xml:space="preserve"> </w:t>
            </w:r>
          </w:p>
          <w:p w14:paraId="6DE0E1EF" w14:textId="77777777" w:rsidR="00445C56" w:rsidRPr="007458A1" w:rsidRDefault="00445C56" w:rsidP="006D4AC3">
            <w:pPr>
              <w:spacing w:after="80"/>
              <w:jc w:val="both"/>
            </w:pPr>
            <w:r w:rsidRPr="007458A1">
              <w:t>50-442</w:t>
            </w:r>
            <w:r w:rsidRPr="007458A1">
              <w:t xml:space="preserve"> </w:t>
            </w:r>
            <w:r w:rsidRPr="007458A1">
              <w:t>Wrocław</w:t>
            </w:r>
          </w:p>
        </w:tc>
        <w:tc>
          <w:tcPr>
            <w:tcW w:w="2835" w:type="dxa"/>
            <w:vAlign w:val="center"/>
          </w:tcPr>
          <w:p w14:paraId="67488C27" w14:textId="77777777" w:rsidR="00445C56" w:rsidRPr="007458A1" w:rsidRDefault="00445C56" w:rsidP="006D4AC3">
            <w:pPr>
              <w:spacing w:before="80" w:after="80"/>
              <w:jc w:val="center"/>
            </w:pPr>
            <w:r w:rsidRPr="007458A1">
              <w:t>10 368.00 zł</w:t>
            </w:r>
          </w:p>
        </w:tc>
      </w:tr>
      <w:tr w:rsidR="00445C56" w:rsidRPr="007458A1" w14:paraId="7744519D" w14:textId="77777777" w:rsidTr="006D4AC3">
        <w:tc>
          <w:tcPr>
            <w:tcW w:w="993" w:type="dxa"/>
            <w:vAlign w:val="center"/>
          </w:tcPr>
          <w:p w14:paraId="5405A3D8" w14:textId="77777777" w:rsidR="00445C56" w:rsidRPr="007458A1" w:rsidRDefault="00445C56" w:rsidP="006D4AC3">
            <w:pPr>
              <w:spacing w:before="80" w:after="80"/>
              <w:jc w:val="center"/>
            </w:pPr>
            <w:r w:rsidRPr="007458A1">
              <w:t>3</w:t>
            </w:r>
          </w:p>
        </w:tc>
        <w:tc>
          <w:tcPr>
            <w:tcW w:w="1134" w:type="dxa"/>
            <w:vAlign w:val="center"/>
          </w:tcPr>
          <w:p w14:paraId="776B7872" w14:textId="77777777" w:rsidR="00445C56" w:rsidRPr="007458A1" w:rsidRDefault="00445C56" w:rsidP="006D4AC3">
            <w:pPr>
              <w:spacing w:before="80" w:after="80"/>
              <w:jc w:val="center"/>
            </w:pPr>
            <w:r w:rsidRPr="007458A1">
              <w:t>18</w:t>
            </w:r>
          </w:p>
        </w:tc>
        <w:tc>
          <w:tcPr>
            <w:tcW w:w="4110" w:type="dxa"/>
          </w:tcPr>
          <w:p w14:paraId="70F8AB97" w14:textId="77777777" w:rsidR="00445C56" w:rsidRPr="007458A1" w:rsidRDefault="00445C56" w:rsidP="006D4AC3">
            <w:pPr>
              <w:spacing w:before="80"/>
            </w:pPr>
            <w:r w:rsidRPr="007458A1">
              <w:t xml:space="preserve">Karl </w:t>
            </w:r>
            <w:proofErr w:type="spellStart"/>
            <w:r w:rsidRPr="007458A1">
              <w:t>Storz</w:t>
            </w:r>
            <w:proofErr w:type="spellEnd"/>
            <w:r w:rsidRPr="007458A1">
              <w:t xml:space="preserve"> Polska Sp. z o.o.</w:t>
            </w:r>
          </w:p>
          <w:p w14:paraId="0EDBBB91" w14:textId="77777777" w:rsidR="00445C56" w:rsidRPr="007458A1" w:rsidRDefault="00445C56" w:rsidP="006D4AC3">
            <w:r w:rsidRPr="007458A1">
              <w:t xml:space="preserve">ul. </w:t>
            </w:r>
            <w:proofErr w:type="spellStart"/>
            <w:r w:rsidRPr="007458A1">
              <w:t>Hołubcowa</w:t>
            </w:r>
            <w:proofErr w:type="spellEnd"/>
            <w:r w:rsidRPr="007458A1">
              <w:t xml:space="preserve"> </w:t>
            </w:r>
            <w:r w:rsidRPr="007458A1">
              <w:t>123/-</w:t>
            </w:r>
            <w:r w:rsidRPr="007458A1">
              <w:t xml:space="preserve"> </w:t>
            </w:r>
          </w:p>
          <w:p w14:paraId="1EB758F5" w14:textId="77777777" w:rsidR="00445C56" w:rsidRPr="007458A1" w:rsidRDefault="00445C56" w:rsidP="006D4AC3">
            <w:pPr>
              <w:spacing w:after="80"/>
              <w:jc w:val="both"/>
            </w:pPr>
            <w:r w:rsidRPr="007458A1">
              <w:t>02-854</w:t>
            </w:r>
            <w:r w:rsidRPr="007458A1">
              <w:t xml:space="preserve"> </w:t>
            </w:r>
            <w:r w:rsidRPr="007458A1">
              <w:t>Warszawa</w:t>
            </w:r>
          </w:p>
        </w:tc>
        <w:tc>
          <w:tcPr>
            <w:tcW w:w="2835" w:type="dxa"/>
            <w:vAlign w:val="center"/>
          </w:tcPr>
          <w:p w14:paraId="7ADC7A14" w14:textId="77777777" w:rsidR="00445C56" w:rsidRPr="007458A1" w:rsidRDefault="00445C56" w:rsidP="006D4AC3">
            <w:pPr>
              <w:spacing w:before="80" w:after="80"/>
              <w:jc w:val="center"/>
            </w:pPr>
            <w:r w:rsidRPr="007458A1">
              <w:t>2 700.00 zł</w:t>
            </w:r>
          </w:p>
        </w:tc>
      </w:tr>
      <w:tr w:rsidR="00445C56" w:rsidRPr="007458A1" w14:paraId="05494129" w14:textId="77777777" w:rsidTr="006D4AC3">
        <w:tc>
          <w:tcPr>
            <w:tcW w:w="993" w:type="dxa"/>
            <w:vAlign w:val="center"/>
          </w:tcPr>
          <w:p w14:paraId="12FBFA16" w14:textId="77777777" w:rsidR="00445C56" w:rsidRPr="007458A1" w:rsidRDefault="00445C56" w:rsidP="006D4AC3">
            <w:pPr>
              <w:spacing w:before="80" w:after="80"/>
              <w:jc w:val="center"/>
            </w:pPr>
            <w:r w:rsidRPr="007458A1">
              <w:t>3</w:t>
            </w:r>
          </w:p>
        </w:tc>
        <w:tc>
          <w:tcPr>
            <w:tcW w:w="1134" w:type="dxa"/>
            <w:vAlign w:val="center"/>
          </w:tcPr>
          <w:p w14:paraId="67B5CFD1" w14:textId="77777777" w:rsidR="00445C56" w:rsidRPr="007458A1" w:rsidRDefault="00445C56" w:rsidP="006D4AC3">
            <w:pPr>
              <w:spacing w:before="80" w:after="80"/>
              <w:jc w:val="center"/>
            </w:pPr>
            <w:r w:rsidRPr="007458A1">
              <w:t>20</w:t>
            </w:r>
          </w:p>
        </w:tc>
        <w:tc>
          <w:tcPr>
            <w:tcW w:w="4110" w:type="dxa"/>
          </w:tcPr>
          <w:p w14:paraId="44F27D1C" w14:textId="77777777" w:rsidR="00445C56" w:rsidRPr="007458A1" w:rsidRDefault="00445C56" w:rsidP="006D4AC3">
            <w:pPr>
              <w:spacing w:before="80"/>
            </w:pPr>
            <w:r w:rsidRPr="007458A1">
              <w:t xml:space="preserve">Karl </w:t>
            </w:r>
            <w:proofErr w:type="spellStart"/>
            <w:r w:rsidRPr="007458A1">
              <w:t>Storz</w:t>
            </w:r>
            <w:proofErr w:type="spellEnd"/>
            <w:r w:rsidRPr="007458A1">
              <w:t xml:space="preserve"> Polska Sp. z o.o.</w:t>
            </w:r>
          </w:p>
          <w:p w14:paraId="25B68280" w14:textId="77777777" w:rsidR="00445C56" w:rsidRPr="007458A1" w:rsidRDefault="00445C56" w:rsidP="006D4AC3">
            <w:r w:rsidRPr="007458A1">
              <w:t xml:space="preserve">ul. </w:t>
            </w:r>
            <w:proofErr w:type="spellStart"/>
            <w:r w:rsidRPr="007458A1">
              <w:t>Hołubcowa</w:t>
            </w:r>
            <w:proofErr w:type="spellEnd"/>
            <w:r w:rsidRPr="007458A1">
              <w:t xml:space="preserve"> </w:t>
            </w:r>
            <w:r w:rsidRPr="007458A1">
              <w:t>123/-</w:t>
            </w:r>
            <w:r w:rsidRPr="007458A1">
              <w:t xml:space="preserve"> </w:t>
            </w:r>
          </w:p>
          <w:p w14:paraId="65B92E7B" w14:textId="77777777" w:rsidR="00445C56" w:rsidRPr="007458A1" w:rsidRDefault="00445C56" w:rsidP="006D4AC3">
            <w:pPr>
              <w:spacing w:after="80"/>
              <w:jc w:val="both"/>
            </w:pPr>
            <w:r w:rsidRPr="007458A1">
              <w:t>02-854</w:t>
            </w:r>
            <w:r w:rsidRPr="007458A1">
              <w:t xml:space="preserve"> </w:t>
            </w:r>
            <w:r w:rsidRPr="007458A1">
              <w:t>Warszawa</w:t>
            </w:r>
          </w:p>
        </w:tc>
        <w:tc>
          <w:tcPr>
            <w:tcW w:w="2835" w:type="dxa"/>
            <w:vAlign w:val="center"/>
          </w:tcPr>
          <w:p w14:paraId="0C39178D" w14:textId="77777777" w:rsidR="00445C56" w:rsidRPr="007458A1" w:rsidRDefault="00445C56" w:rsidP="006D4AC3">
            <w:pPr>
              <w:spacing w:before="80" w:after="80"/>
              <w:jc w:val="center"/>
            </w:pPr>
            <w:r w:rsidRPr="007458A1">
              <w:t>35 964.00 zł</w:t>
            </w:r>
          </w:p>
        </w:tc>
      </w:tr>
      <w:tr w:rsidR="00445C56" w:rsidRPr="007458A1" w14:paraId="37BA0760" w14:textId="77777777" w:rsidTr="006D4AC3">
        <w:tc>
          <w:tcPr>
            <w:tcW w:w="993" w:type="dxa"/>
            <w:vAlign w:val="center"/>
          </w:tcPr>
          <w:p w14:paraId="66557990" w14:textId="77777777" w:rsidR="00445C56" w:rsidRPr="007458A1" w:rsidRDefault="00445C56" w:rsidP="006D4AC3">
            <w:pPr>
              <w:spacing w:before="80" w:after="80"/>
              <w:jc w:val="center"/>
            </w:pPr>
            <w:r w:rsidRPr="007458A1">
              <w:t>4</w:t>
            </w:r>
          </w:p>
        </w:tc>
        <w:tc>
          <w:tcPr>
            <w:tcW w:w="1134" w:type="dxa"/>
            <w:vAlign w:val="center"/>
          </w:tcPr>
          <w:p w14:paraId="782587F0" w14:textId="77777777" w:rsidR="00445C56" w:rsidRPr="007458A1" w:rsidRDefault="00445C56" w:rsidP="006D4AC3">
            <w:pPr>
              <w:spacing w:before="80" w:after="80"/>
              <w:jc w:val="center"/>
            </w:pPr>
            <w:r w:rsidRPr="007458A1">
              <w:t>28</w:t>
            </w:r>
          </w:p>
        </w:tc>
        <w:tc>
          <w:tcPr>
            <w:tcW w:w="4110" w:type="dxa"/>
          </w:tcPr>
          <w:p w14:paraId="52DD0157" w14:textId="17667493" w:rsidR="00445C56" w:rsidRPr="007458A1" w:rsidRDefault="00445C56" w:rsidP="006D4AC3">
            <w:pPr>
              <w:spacing w:before="80"/>
            </w:pPr>
            <w:r w:rsidRPr="007458A1">
              <w:t xml:space="preserve">PLS SERVICES </w:t>
            </w:r>
            <w:r w:rsidR="007458A1">
              <w:t>Sp. z o.o.</w:t>
            </w:r>
          </w:p>
          <w:p w14:paraId="038949E4" w14:textId="77777777" w:rsidR="00445C56" w:rsidRPr="007458A1" w:rsidRDefault="00445C56" w:rsidP="006D4AC3">
            <w:r w:rsidRPr="007458A1">
              <w:t>ul. Bukszpanowa</w:t>
            </w:r>
            <w:r w:rsidRPr="007458A1">
              <w:t xml:space="preserve"> </w:t>
            </w:r>
            <w:r w:rsidRPr="007458A1">
              <w:t>4/15</w:t>
            </w:r>
            <w:r w:rsidRPr="007458A1">
              <w:t xml:space="preserve"> </w:t>
            </w:r>
          </w:p>
          <w:p w14:paraId="44E456CA" w14:textId="77777777" w:rsidR="00445C56" w:rsidRPr="007458A1" w:rsidRDefault="00445C56" w:rsidP="006D4AC3">
            <w:pPr>
              <w:spacing w:after="80"/>
              <w:jc w:val="both"/>
            </w:pPr>
            <w:r w:rsidRPr="007458A1">
              <w:t>15-585</w:t>
            </w:r>
            <w:r w:rsidRPr="007458A1">
              <w:t xml:space="preserve"> </w:t>
            </w:r>
            <w:r w:rsidRPr="007458A1">
              <w:t>Białystok</w:t>
            </w:r>
          </w:p>
        </w:tc>
        <w:tc>
          <w:tcPr>
            <w:tcW w:w="2835" w:type="dxa"/>
            <w:vAlign w:val="center"/>
          </w:tcPr>
          <w:p w14:paraId="06E26E9C" w14:textId="77777777" w:rsidR="00445C56" w:rsidRPr="007458A1" w:rsidRDefault="00445C56" w:rsidP="006D4AC3">
            <w:pPr>
              <w:spacing w:before="80" w:after="80"/>
              <w:jc w:val="center"/>
            </w:pPr>
            <w:r w:rsidRPr="007458A1">
              <w:t>10 049.10 zł</w:t>
            </w:r>
          </w:p>
        </w:tc>
      </w:tr>
      <w:tr w:rsidR="00445C56" w:rsidRPr="007458A1" w14:paraId="01A07206" w14:textId="77777777" w:rsidTr="006D4AC3">
        <w:tc>
          <w:tcPr>
            <w:tcW w:w="993" w:type="dxa"/>
            <w:vAlign w:val="center"/>
          </w:tcPr>
          <w:p w14:paraId="76B9CA42" w14:textId="77777777" w:rsidR="00445C56" w:rsidRPr="007458A1" w:rsidRDefault="00445C56" w:rsidP="006D4AC3">
            <w:pPr>
              <w:spacing w:before="80" w:after="80"/>
              <w:jc w:val="center"/>
            </w:pPr>
            <w:r w:rsidRPr="007458A1">
              <w:t>4</w:t>
            </w:r>
          </w:p>
        </w:tc>
        <w:tc>
          <w:tcPr>
            <w:tcW w:w="1134" w:type="dxa"/>
            <w:vAlign w:val="center"/>
          </w:tcPr>
          <w:p w14:paraId="509144C1" w14:textId="77777777" w:rsidR="00445C56" w:rsidRPr="007458A1" w:rsidRDefault="00445C56" w:rsidP="006D4AC3">
            <w:pPr>
              <w:spacing w:before="80" w:after="80"/>
              <w:jc w:val="center"/>
            </w:pPr>
            <w:r w:rsidRPr="007458A1">
              <w:t>29</w:t>
            </w:r>
          </w:p>
        </w:tc>
        <w:tc>
          <w:tcPr>
            <w:tcW w:w="4110" w:type="dxa"/>
          </w:tcPr>
          <w:p w14:paraId="700786D6" w14:textId="6D46F79A" w:rsidR="00445C56" w:rsidRPr="007458A1" w:rsidRDefault="00445C56" w:rsidP="006D4AC3">
            <w:pPr>
              <w:spacing w:before="80"/>
            </w:pPr>
            <w:r w:rsidRPr="007458A1">
              <w:t xml:space="preserve">PLS SERVICES </w:t>
            </w:r>
            <w:r w:rsidR="007458A1">
              <w:t>Sp. z o.o.</w:t>
            </w:r>
          </w:p>
          <w:p w14:paraId="6BCCC111" w14:textId="77777777" w:rsidR="00445C56" w:rsidRPr="007458A1" w:rsidRDefault="00445C56" w:rsidP="006D4AC3">
            <w:r w:rsidRPr="007458A1">
              <w:t>ul. Bukszpanowa</w:t>
            </w:r>
            <w:r w:rsidRPr="007458A1">
              <w:t xml:space="preserve"> </w:t>
            </w:r>
            <w:r w:rsidRPr="007458A1">
              <w:t>4/15</w:t>
            </w:r>
            <w:r w:rsidRPr="007458A1">
              <w:t xml:space="preserve"> </w:t>
            </w:r>
          </w:p>
          <w:p w14:paraId="291796CC" w14:textId="77777777" w:rsidR="00445C56" w:rsidRPr="007458A1" w:rsidRDefault="00445C56" w:rsidP="006D4AC3">
            <w:pPr>
              <w:spacing w:after="80"/>
              <w:jc w:val="both"/>
            </w:pPr>
            <w:r w:rsidRPr="007458A1">
              <w:t>15-585</w:t>
            </w:r>
            <w:r w:rsidRPr="007458A1">
              <w:t xml:space="preserve"> </w:t>
            </w:r>
            <w:r w:rsidRPr="007458A1">
              <w:t>Białystok</w:t>
            </w:r>
          </w:p>
        </w:tc>
        <w:tc>
          <w:tcPr>
            <w:tcW w:w="2835" w:type="dxa"/>
            <w:vAlign w:val="center"/>
          </w:tcPr>
          <w:p w14:paraId="0900E010" w14:textId="77777777" w:rsidR="00445C56" w:rsidRPr="007458A1" w:rsidRDefault="00445C56" w:rsidP="006D4AC3">
            <w:pPr>
              <w:spacing w:before="80" w:after="80"/>
              <w:jc w:val="center"/>
            </w:pPr>
            <w:r w:rsidRPr="007458A1">
              <w:t>7 195.50 zł</w:t>
            </w:r>
          </w:p>
        </w:tc>
      </w:tr>
      <w:tr w:rsidR="00445C56" w:rsidRPr="007458A1" w14:paraId="4470F7D2" w14:textId="77777777" w:rsidTr="006D4AC3">
        <w:tc>
          <w:tcPr>
            <w:tcW w:w="993" w:type="dxa"/>
            <w:vAlign w:val="center"/>
          </w:tcPr>
          <w:p w14:paraId="03430A1A" w14:textId="77777777" w:rsidR="00445C56" w:rsidRPr="007458A1" w:rsidRDefault="00445C56" w:rsidP="006D4AC3">
            <w:pPr>
              <w:spacing w:before="80" w:after="80"/>
              <w:jc w:val="center"/>
            </w:pPr>
            <w:r w:rsidRPr="007458A1">
              <w:t>4</w:t>
            </w:r>
          </w:p>
        </w:tc>
        <w:tc>
          <w:tcPr>
            <w:tcW w:w="1134" w:type="dxa"/>
            <w:vAlign w:val="center"/>
          </w:tcPr>
          <w:p w14:paraId="3DE74A95" w14:textId="77777777" w:rsidR="00445C56" w:rsidRPr="007458A1" w:rsidRDefault="00445C56" w:rsidP="006D4AC3">
            <w:pPr>
              <w:spacing w:before="80" w:after="80"/>
              <w:jc w:val="center"/>
            </w:pPr>
            <w:r w:rsidRPr="007458A1">
              <w:t>34</w:t>
            </w:r>
          </w:p>
        </w:tc>
        <w:tc>
          <w:tcPr>
            <w:tcW w:w="4110" w:type="dxa"/>
          </w:tcPr>
          <w:p w14:paraId="6D2511E0" w14:textId="4BC89B85" w:rsidR="00445C56" w:rsidRPr="007458A1" w:rsidRDefault="00445C56" w:rsidP="006D4AC3">
            <w:pPr>
              <w:spacing w:before="80"/>
            </w:pPr>
            <w:r w:rsidRPr="007458A1">
              <w:t xml:space="preserve">PLS SERVICES </w:t>
            </w:r>
            <w:r w:rsidR="007458A1">
              <w:t>Sp. z o.o.</w:t>
            </w:r>
          </w:p>
          <w:p w14:paraId="422BA481" w14:textId="77777777" w:rsidR="00445C56" w:rsidRPr="007458A1" w:rsidRDefault="00445C56" w:rsidP="006D4AC3">
            <w:r w:rsidRPr="007458A1">
              <w:t>ul. Bukszpanowa</w:t>
            </w:r>
            <w:r w:rsidRPr="007458A1">
              <w:t xml:space="preserve"> </w:t>
            </w:r>
            <w:r w:rsidRPr="007458A1">
              <w:t>4/15</w:t>
            </w:r>
            <w:r w:rsidRPr="007458A1">
              <w:t xml:space="preserve"> </w:t>
            </w:r>
          </w:p>
          <w:p w14:paraId="1F52B285" w14:textId="77777777" w:rsidR="00445C56" w:rsidRPr="007458A1" w:rsidRDefault="00445C56" w:rsidP="006D4AC3">
            <w:pPr>
              <w:spacing w:after="80"/>
              <w:jc w:val="both"/>
            </w:pPr>
            <w:r w:rsidRPr="007458A1">
              <w:t>15-585</w:t>
            </w:r>
            <w:r w:rsidRPr="007458A1">
              <w:t xml:space="preserve"> </w:t>
            </w:r>
            <w:r w:rsidRPr="007458A1">
              <w:t>Białystok</w:t>
            </w:r>
          </w:p>
        </w:tc>
        <w:tc>
          <w:tcPr>
            <w:tcW w:w="2835" w:type="dxa"/>
            <w:vAlign w:val="center"/>
          </w:tcPr>
          <w:p w14:paraId="429760FF" w14:textId="77777777" w:rsidR="00445C56" w:rsidRPr="007458A1" w:rsidRDefault="00445C56" w:rsidP="006D4AC3">
            <w:pPr>
              <w:spacing w:before="80" w:after="80"/>
              <w:jc w:val="center"/>
            </w:pPr>
            <w:r w:rsidRPr="007458A1">
              <w:t>29 636.85 zł</w:t>
            </w:r>
          </w:p>
        </w:tc>
      </w:tr>
      <w:tr w:rsidR="00445C56" w:rsidRPr="007458A1" w14:paraId="5B026048" w14:textId="77777777" w:rsidTr="006D4AC3">
        <w:tc>
          <w:tcPr>
            <w:tcW w:w="993" w:type="dxa"/>
            <w:vAlign w:val="center"/>
          </w:tcPr>
          <w:p w14:paraId="3CDFFD52" w14:textId="77777777" w:rsidR="00445C56" w:rsidRPr="007458A1" w:rsidRDefault="00445C56" w:rsidP="006D4AC3">
            <w:pPr>
              <w:spacing w:before="80" w:after="80"/>
              <w:jc w:val="center"/>
            </w:pPr>
            <w:r w:rsidRPr="007458A1">
              <w:t>5</w:t>
            </w:r>
          </w:p>
        </w:tc>
        <w:tc>
          <w:tcPr>
            <w:tcW w:w="1134" w:type="dxa"/>
            <w:vAlign w:val="center"/>
          </w:tcPr>
          <w:p w14:paraId="7805F7F2" w14:textId="77777777" w:rsidR="00445C56" w:rsidRPr="007458A1" w:rsidRDefault="00445C56" w:rsidP="006D4AC3">
            <w:pPr>
              <w:spacing w:before="80" w:after="80"/>
              <w:jc w:val="center"/>
            </w:pPr>
            <w:r w:rsidRPr="007458A1">
              <w:t>7</w:t>
            </w:r>
          </w:p>
        </w:tc>
        <w:tc>
          <w:tcPr>
            <w:tcW w:w="4110" w:type="dxa"/>
          </w:tcPr>
          <w:p w14:paraId="1805F1DB" w14:textId="77777777" w:rsidR="00445C56" w:rsidRPr="007458A1" w:rsidRDefault="00445C56" w:rsidP="006D4AC3">
            <w:pPr>
              <w:spacing w:before="80"/>
            </w:pPr>
            <w:r w:rsidRPr="007458A1">
              <w:t>COMED S.C. Krzysztof Pilarski, Wojciech Grunwald</w:t>
            </w:r>
          </w:p>
          <w:p w14:paraId="371C2A9D" w14:textId="77777777" w:rsidR="00445C56" w:rsidRPr="007458A1" w:rsidRDefault="00445C56" w:rsidP="006D4AC3">
            <w:r w:rsidRPr="007458A1">
              <w:t>ul. 1 Maja</w:t>
            </w:r>
            <w:r w:rsidRPr="007458A1">
              <w:t xml:space="preserve"> </w:t>
            </w:r>
            <w:r w:rsidRPr="007458A1">
              <w:t>20/1</w:t>
            </w:r>
            <w:r w:rsidRPr="007458A1">
              <w:t xml:space="preserve"> </w:t>
            </w:r>
          </w:p>
          <w:p w14:paraId="4E9B8A86" w14:textId="77777777" w:rsidR="00445C56" w:rsidRPr="007458A1" w:rsidRDefault="00445C56" w:rsidP="006D4AC3">
            <w:pPr>
              <w:spacing w:after="80"/>
              <w:jc w:val="both"/>
            </w:pPr>
            <w:r w:rsidRPr="007458A1">
              <w:t>75-800</w:t>
            </w:r>
            <w:r w:rsidRPr="007458A1">
              <w:t xml:space="preserve"> </w:t>
            </w:r>
            <w:r w:rsidRPr="007458A1">
              <w:t>Koszalin</w:t>
            </w:r>
          </w:p>
        </w:tc>
        <w:tc>
          <w:tcPr>
            <w:tcW w:w="2835" w:type="dxa"/>
            <w:vAlign w:val="center"/>
          </w:tcPr>
          <w:p w14:paraId="401E0714" w14:textId="77777777" w:rsidR="00445C56" w:rsidRPr="007458A1" w:rsidRDefault="00445C56" w:rsidP="006D4AC3">
            <w:pPr>
              <w:spacing w:before="80" w:after="80"/>
              <w:jc w:val="center"/>
            </w:pPr>
            <w:r w:rsidRPr="007458A1">
              <w:t>6 372.00 zł</w:t>
            </w:r>
          </w:p>
        </w:tc>
      </w:tr>
      <w:bookmarkEnd w:id="0"/>
    </w:tbl>
    <w:p w14:paraId="4DBAFCA6" w14:textId="2CBB9F59" w:rsidR="00C236D3" w:rsidRPr="007458A1" w:rsidRDefault="00C236D3" w:rsidP="007458A1">
      <w:pPr>
        <w:rPr>
          <w:sz w:val="22"/>
          <w:szCs w:val="22"/>
        </w:rPr>
      </w:pPr>
    </w:p>
    <w:sectPr w:rsidR="00C236D3" w:rsidRPr="007458A1" w:rsidSect="007458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5860F" w14:textId="77777777" w:rsidR="000B3BB2" w:rsidRDefault="000B3BB2">
      <w:r>
        <w:separator/>
      </w:r>
    </w:p>
  </w:endnote>
  <w:endnote w:type="continuationSeparator" w:id="0">
    <w:p w14:paraId="7E87DC7A" w14:textId="77777777" w:rsidR="000B3BB2" w:rsidRDefault="000B3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AC0C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9299E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3088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AF85F4F">
        <v:line id="_x0000_s1025" style="position:absolute;left:0;text-align:left;z-index:251657728" from="-3.85pt,8.7pt" to="455.15pt,8.7pt"/>
      </w:pict>
    </w:r>
  </w:p>
  <w:p w14:paraId="2F3A27F0" w14:textId="509CAD70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5BE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8B7460" w14:textId="77777777" w:rsidR="009F189D" w:rsidRDefault="009F189D">
    <w:pPr>
      <w:pStyle w:val="Stopka"/>
      <w:tabs>
        <w:tab w:val="clear" w:pos="4536"/>
      </w:tabs>
      <w:jc w:val="center"/>
    </w:pPr>
  </w:p>
  <w:p w14:paraId="3DFC69A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0541E" w14:textId="77777777" w:rsidR="000B3BB2" w:rsidRDefault="000B3BB2">
      <w:r>
        <w:separator/>
      </w:r>
    </w:p>
  </w:footnote>
  <w:footnote w:type="continuationSeparator" w:id="0">
    <w:p w14:paraId="70AAAFFF" w14:textId="77777777" w:rsidR="000B3BB2" w:rsidRDefault="000B3B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3520E" w14:textId="77777777" w:rsidR="00445C56" w:rsidRDefault="00445C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EC3F7" w14:textId="77777777" w:rsidR="00445C56" w:rsidRDefault="00445C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27E0E" w14:textId="77777777" w:rsidR="00445C56" w:rsidRDefault="00445C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3BB2"/>
    <w:rsid w:val="00007727"/>
    <w:rsid w:val="00017720"/>
    <w:rsid w:val="00035488"/>
    <w:rsid w:val="000B3BB2"/>
    <w:rsid w:val="000D7F25"/>
    <w:rsid w:val="000E00E5"/>
    <w:rsid w:val="00173B20"/>
    <w:rsid w:val="001C69FF"/>
    <w:rsid w:val="0023318D"/>
    <w:rsid w:val="003D72FD"/>
    <w:rsid w:val="00423179"/>
    <w:rsid w:val="00445C56"/>
    <w:rsid w:val="00490DC0"/>
    <w:rsid w:val="00493F8C"/>
    <w:rsid w:val="004C7E9B"/>
    <w:rsid w:val="005614F2"/>
    <w:rsid w:val="00577BC6"/>
    <w:rsid w:val="0069085C"/>
    <w:rsid w:val="006B27ED"/>
    <w:rsid w:val="007458A1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48D736"/>
  <w15:chartTrackingRefBased/>
  <w15:docId w15:val="{1DE0D3F8-12C2-488A-8724-7B77631A7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232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2026-06-12T10:18:00Z</cp:lastPrinted>
  <dcterms:created xsi:type="dcterms:W3CDTF">2026-06-12T10:16:00Z</dcterms:created>
  <dcterms:modified xsi:type="dcterms:W3CDTF">2026-06-12T10:18:00Z</dcterms:modified>
</cp:coreProperties>
</file>