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0CE1C" w14:textId="7932164D" w:rsidR="008D2AB8" w:rsidRPr="001351B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 xml:space="preserve">Załącznik nr </w:t>
      </w:r>
      <w:r w:rsidR="00012286" w:rsidRPr="001351BE">
        <w:rPr>
          <w:rFonts w:ascii="Verdana" w:hAnsi="Verdana"/>
          <w:sz w:val="18"/>
          <w:szCs w:val="18"/>
        </w:rPr>
        <w:t>1</w:t>
      </w:r>
    </w:p>
    <w:p w14:paraId="5DDFC131" w14:textId="77777777" w:rsidR="008D2AB8" w:rsidRPr="001351B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73D0C1E" w14:textId="7D244888" w:rsidR="008D2AB8" w:rsidRPr="001351BE" w:rsidRDefault="008D2AB8" w:rsidP="009F72E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FORMULARZ OFERTY</w:t>
      </w:r>
    </w:p>
    <w:p w14:paraId="1670E353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03CDB7B4" w14:textId="77777777" w:rsidR="00691B91" w:rsidRPr="001351BE" w:rsidRDefault="00691B91" w:rsidP="00691B91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060D31FC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43434FDD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085B976C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>TEL.</w:t>
      </w: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3CCCBE4F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 xml:space="preserve">FAX </w:t>
      </w: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15ADBFC2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1351BE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45A22DE6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1351BE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41251BE6" w14:textId="79C7A1C6" w:rsidR="008D2AB8" w:rsidRPr="001351BE" w:rsidRDefault="00691B91" w:rsidP="00691B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47AC0AE4" w14:textId="77777777" w:rsidR="008D2AB8" w:rsidRPr="001351B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Do: Nazwa i siedziba Zamawiającego:</w:t>
      </w:r>
    </w:p>
    <w:p w14:paraId="2E2A997B" w14:textId="77777777" w:rsidR="00463FBC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Akademia Górniczo - Hutnicza</w:t>
      </w:r>
    </w:p>
    <w:p w14:paraId="334ED68E" w14:textId="77777777" w:rsidR="00463FBC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im. Stanisława Staszica w Krakowie</w:t>
      </w:r>
    </w:p>
    <w:p w14:paraId="7289DB60" w14:textId="77777777" w:rsidR="008D2AB8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Dział Zamówień Publicznych</w:t>
      </w:r>
      <w:r w:rsidR="008D2AB8" w:rsidRPr="001351BE">
        <w:rPr>
          <w:rFonts w:ascii="Verdana" w:hAnsi="Verdana"/>
          <w:b/>
          <w:sz w:val="18"/>
          <w:szCs w:val="18"/>
        </w:rPr>
        <w:t xml:space="preserve">  </w:t>
      </w:r>
    </w:p>
    <w:p w14:paraId="2DB1F141" w14:textId="77777777" w:rsidR="008D2AB8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Al. Mickiewicza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30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</w:p>
    <w:p w14:paraId="1E811C5D" w14:textId="77777777" w:rsidR="008D2AB8" w:rsidRPr="001351BE" w:rsidRDefault="00463FBC" w:rsidP="008D2AB8">
      <w:pPr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30-059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Kraków</w:t>
      </w:r>
      <w:r w:rsidR="008D2AB8" w:rsidRPr="001351BE">
        <w:rPr>
          <w:rFonts w:ascii="Verdana" w:hAnsi="Verdana"/>
          <w:b/>
          <w:sz w:val="18"/>
          <w:szCs w:val="18"/>
        </w:rPr>
        <w:t xml:space="preserve">,  </w:t>
      </w:r>
    </w:p>
    <w:p w14:paraId="5A29D5C7" w14:textId="77777777" w:rsidR="008D2AB8" w:rsidRPr="001351BE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1FB23C3" w14:textId="207FFBED" w:rsidR="008D2AB8" w:rsidRPr="001351BE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5572F" w:rsidRPr="001351BE">
        <w:rPr>
          <w:rFonts w:ascii="Verdana" w:hAnsi="Verdana"/>
          <w:b/>
          <w:sz w:val="18"/>
          <w:szCs w:val="18"/>
        </w:rPr>
        <w:t>dostawa czujników siły do badań parametrów siłowych dla WMN - KC-DE-zp.25.259.2026</w:t>
      </w:r>
      <w:r w:rsidRPr="001351BE">
        <w:rPr>
          <w:rFonts w:ascii="Verdana" w:hAnsi="Verdana"/>
          <w:b/>
          <w:sz w:val="18"/>
          <w:szCs w:val="18"/>
        </w:rPr>
        <w:t xml:space="preserve">, </w:t>
      </w:r>
      <w:r w:rsidRPr="001351B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A97BBF7" w14:textId="77777777" w:rsidR="008D2AB8" w:rsidRPr="001351BE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A12E18C" w14:textId="287D7FC5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Cena netto</w:t>
      </w:r>
      <w:r w:rsidR="00511649" w:rsidRPr="001351BE">
        <w:rPr>
          <w:rFonts w:ascii="Verdana" w:hAnsi="Verdana"/>
          <w:b/>
          <w:sz w:val="18"/>
          <w:szCs w:val="18"/>
        </w:rPr>
        <w:t xml:space="preserve"> za całość zamówienia</w:t>
      </w:r>
      <w:r w:rsidRPr="001351BE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AC65F0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PLN</w:t>
      </w:r>
    </w:p>
    <w:p w14:paraId="2163AA80" w14:textId="77777777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790C6E5" w14:textId="6342B771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Cena brutto</w:t>
      </w:r>
      <w:r w:rsidR="00511649" w:rsidRPr="001351BE">
        <w:rPr>
          <w:rFonts w:ascii="Verdana" w:hAnsi="Verdana"/>
          <w:b/>
          <w:sz w:val="18"/>
          <w:szCs w:val="18"/>
        </w:rPr>
        <w:t xml:space="preserve"> za całość zamówienia</w:t>
      </w:r>
      <w:r w:rsidRPr="001351BE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AC65F0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PLN</w:t>
      </w:r>
    </w:p>
    <w:p w14:paraId="582B033A" w14:textId="77777777" w:rsidR="008D2AB8" w:rsidRPr="001351B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5279F37" w14:textId="6B803424" w:rsidR="008D2AB8" w:rsidRPr="001351B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Słownie brutto:</w:t>
      </w:r>
      <w:r w:rsidR="00AF0AC6" w:rsidRPr="001351BE">
        <w:rPr>
          <w:rFonts w:ascii="Verdana" w:hAnsi="Verdana"/>
          <w:sz w:val="18"/>
          <w:szCs w:val="18"/>
        </w:rPr>
        <w:t xml:space="preserve"> </w:t>
      </w:r>
      <w:r w:rsidRPr="001351BE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6CCB66FF" w14:textId="77777777" w:rsidR="001351BE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C13BDF9" w14:textId="3601C661" w:rsidR="008D2AB8" w:rsidRDefault="003357A7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Producent/model zaoferowan</w:t>
      </w:r>
      <w:r w:rsidR="0025572F" w:rsidRPr="001351BE">
        <w:rPr>
          <w:rFonts w:ascii="Verdana" w:hAnsi="Verdana"/>
          <w:b/>
          <w:sz w:val="18"/>
          <w:szCs w:val="18"/>
        </w:rPr>
        <w:t>ych czujników</w:t>
      </w:r>
      <w:r w:rsidRPr="001351BE">
        <w:rPr>
          <w:rFonts w:ascii="Verdana" w:hAnsi="Verdana"/>
          <w:b/>
          <w:sz w:val="18"/>
          <w:szCs w:val="18"/>
        </w:rPr>
        <w:t xml:space="preserve">: </w:t>
      </w:r>
      <w:r w:rsidR="001B3EFD" w:rsidRPr="001351BE">
        <w:rPr>
          <w:rFonts w:ascii="Verdana" w:hAnsi="Verdana"/>
          <w:bCs/>
          <w:sz w:val="18"/>
          <w:szCs w:val="18"/>
        </w:rPr>
        <w:t>…………………………………………………</w:t>
      </w:r>
      <w:r w:rsidR="0025572F" w:rsidRPr="001351BE">
        <w:rPr>
          <w:rFonts w:ascii="Verdana" w:hAnsi="Verdana"/>
          <w:bCs/>
          <w:sz w:val="18"/>
          <w:szCs w:val="18"/>
        </w:rPr>
        <w:t>……………………</w:t>
      </w:r>
      <w:r w:rsidR="009F72EA">
        <w:rPr>
          <w:rFonts w:ascii="Verdana" w:hAnsi="Verdana"/>
          <w:bCs/>
          <w:sz w:val="18"/>
          <w:szCs w:val="18"/>
        </w:rPr>
        <w:t>………</w:t>
      </w:r>
    </w:p>
    <w:p w14:paraId="424EF195" w14:textId="77777777" w:rsidR="001351BE" w:rsidRPr="001351BE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sz w:val="18"/>
          <w:szCs w:val="18"/>
        </w:rPr>
      </w:pPr>
    </w:p>
    <w:p w14:paraId="60EC15E5" w14:textId="0F6E23E3" w:rsidR="00EF425C" w:rsidRPr="001351BE" w:rsidRDefault="00EF425C" w:rsidP="00EF425C">
      <w:pPr>
        <w:pStyle w:val="Tekstpodstawowy"/>
        <w:rPr>
          <w:rFonts w:ascii="Verdana" w:hAnsi="Verdana"/>
          <w:b w:val="0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Termin realizacji umowy: …………. dni od daty </w:t>
      </w:r>
      <w:r w:rsidR="0025572F" w:rsidRPr="001351BE">
        <w:rPr>
          <w:rFonts w:ascii="Verdana" w:hAnsi="Verdana"/>
          <w:sz w:val="18"/>
          <w:szCs w:val="18"/>
        </w:rPr>
        <w:t>podpisania umowy</w:t>
      </w:r>
      <w:r w:rsidRPr="001351BE">
        <w:rPr>
          <w:rFonts w:ascii="Verdana" w:hAnsi="Verdana"/>
          <w:sz w:val="18"/>
          <w:szCs w:val="18"/>
        </w:rPr>
        <w:t xml:space="preserve"> </w:t>
      </w:r>
      <w:r w:rsidRPr="001351BE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69A4A853" w14:textId="77777777" w:rsidR="00EF425C" w:rsidRPr="001351BE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351BE">
        <w:rPr>
          <w:rFonts w:ascii="Verdana" w:hAnsi="Verdana"/>
          <w:b/>
          <w:sz w:val="18"/>
          <w:szCs w:val="18"/>
        </w:rPr>
        <w:t xml:space="preserve"> TAK/NIE</w:t>
      </w:r>
    </w:p>
    <w:p w14:paraId="0778877A" w14:textId="77777777" w:rsidR="00965D07" w:rsidRPr="001351BE" w:rsidRDefault="00965D07" w:rsidP="00965D07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70992445" w14:textId="77777777" w:rsidR="00EF425C" w:rsidRPr="001351BE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351BE">
        <w:rPr>
          <w:rFonts w:ascii="Verdana" w:hAnsi="Verdana"/>
          <w:b/>
          <w:sz w:val="18"/>
          <w:szCs w:val="18"/>
        </w:rPr>
        <w:t xml:space="preserve"> TAK/NIE</w:t>
      </w:r>
    </w:p>
    <w:p w14:paraId="3E0D9F39" w14:textId="73FF8CAE" w:rsidR="00EF425C" w:rsidRPr="001351BE" w:rsidRDefault="00EF425C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 xml:space="preserve">Termin płatności: </w:t>
      </w:r>
      <w:r w:rsidRPr="001351BE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BA22D78" w14:textId="77777777" w:rsidR="00EF425C" w:rsidRPr="001351BE" w:rsidRDefault="00EF425C" w:rsidP="00EF425C">
      <w:pPr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ZOBOWIĄZUJEMY SIĘ</w:t>
      </w:r>
      <w:r w:rsidRPr="001351BE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084DF3D" w14:textId="77777777" w:rsidR="008D2AB8" w:rsidRPr="001351BE" w:rsidRDefault="008D2AB8" w:rsidP="008D2AB8">
      <w:pPr>
        <w:jc w:val="both"/>
        <w:rPr>
          <w:rFonts w:ascii="Verdana" w:hAnsi="Verdana"/>
          <w:sz w:val="18"/>
          <w:szCs w:val="18"/>
        </w:rPr>
      </w:pPr>
    </w:p>
    <w:p w14:paraId="2028EF89" w14:textId="77777777" w:rsidR="00FE545C" w:rsidRPr="001351BE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1351BE">
        <w:rPr>
          <w:rFonts w:ascii="Verdana" w:hAnsi="Verdana"/>
          <w:sz w:val="18"/>
          <w:szCs w:val="18"/>
        </w:rPr>
        <w:br w:type="page"/>
      </w:r>
      <w:r w:rsidR="00FE545C" w:rsidRPr="001351BE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5D0E3CC1" w14:textId="77777777" w:rsidR="006A465F" w:rsidRPr="001351B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351B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63DAD9B" w14:textId="77777777" w:rsidR="006A465F" w:rsidRPr="001351B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351BE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351BE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4A81210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C9B45F" w14:textId="77777777" w:rsidR="006A465F" w:rsidRPr="001351B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1B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198211" w14:textId="77777777" w:rsidR="006A465F" w:rsidRPr="001351B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1B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9FB30D" w14:textId="77777777" w:rsidR="006A465F" w:rsidRPr="001351BE" w:rsidRDefault="006A465F" w:rsidP="006A465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465F" w:rsidRPr="001351BE" w14:paraId="39754250" w14:textId="77777777" w:rsidTr="00AC4F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4AA5A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8141E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1987912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98DE4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Nazwa podwykonawcy</w:t>
            </w:r>
            <w:r w:rsidRPr="001351B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A465F" w:rsidRPr="001351BE" w14:paraId="62AF9D2E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DD2C6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BDC5C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17483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A465F" w:rsidRPr="001351BE" w14:paraId="08C17C70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DD484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8786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1E2AB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CF7EA7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03A755B" w14:textId="77777777" w:rsidR="006A465F" w:rsidRPr="001351BE" w:rsidRDefault="006A465F" w:rsidP="006A465F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1351BE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DB4EFBD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1BE">
        <w:rPr>
          <w:rFonts w:ascii="Verdana" w:hAnsi="Verdana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ab/>
      </w:r>
    </w:p>
    <w:p w14:paraId="115E01AD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E72FF6B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1BE">
        <w:rPr>
          <w:rFonts w:ascii="Verdana" w:hAnsi="Verdana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ab/>
        <w:t xml:space="preserve"> </w:t>
      </w:r>
    </w:p>
    <w:p w14:paraId="7CBDA733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2C44EFC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351BE">
        <w:rPr>
          <w:rFonts w:ascii="Verdana" w:hAnsi="Verdana"/>
          <w:sz w:val="18"/>
          <w:szCs w:val="18"/>
        </w:rPr>
        <w:t>ych</w:t>
      </w:r>
      <w:proofErr w:type="spellEnd"/>
      <w:r w:rsidRPr="001351BE">
        <w:rPr>
          <w:rFonts w:ascii="Verdana" w:hAnsi="Verdana"/>
          <w:sz w:val="18"/>
          <w:szCs w:val="18"/>
        </w:rPr>
        <w:t>) dokumentu(ów)</w:t>
      </w:r>
    </w:p>
    <w:p w14:paraId="1016CBFA" w14:textId="77777777" w:rsidR="006A465F" w:rsidRPr="001351BE" w:rsidRDefault="006A465F" w:rsidP="006A465F">
      <w:p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59BF2A9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załącznikami do niniejszej oferty są:</w:t>
      </w:r>
    </w:p>
    <w:p w14:paraId="5AB92A1D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C9189E2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663536E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6B8482DE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59D6BAB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338640D" w14:textId="77777777" w:rsidR="006A465F" w:rsidRPr="001351BE" w:rsidRDefault="006A465F" w:rsidP="006A465F">
      <w:pPr>
        <w:jc w:val="both"/>
        <w:rPr>
          <w:rFonts w:ascii="Verdana" w:hAnsi="Verdana"/>
          <w:sz w:val="18"/>
          <w:szCs w:val="18"/>
        </w:rPr>
      </w:pPr>
    </w:p>
    <w:p w14:paraId="756313E5" w14:textId="77777777" w:rsidR="006A465F" w:rsidRPr="001351BE" w:rsidRDefault="006A465F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7D19B120" w14:textId="77777777" w:rsidR="00910E03" w:rsidRPr="00910E03" w:rsidRDefault="00910E03" w:rsidP="00910E0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3F1374A1" w14:textId="4F35B2A9" w:rsidR="00FE545C" w:rsidRPr="001351BE" w:rsidRDefault="00FE545C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</w:p>
    <w:sectPr w:rsidR="00FE545C" w:rsidRPr="001351BE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1BFA5" w14:textId="77777777" w:rsidR="007B64E8" w:rsidRDefault="007B64E8">
      <w:r>
        <w:separator/>
      </w:r>
    </w:p>
  </w:endnote>
  <w:endnote w:type="continuationSeparator" w:id="0">
    <w:p w14:paraId="6F21D23A" w14:textId="77777777" w:rsidR="007B64E8" w:rsidRDefault="007B6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2D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EC9C7" w14:textId="77777777" w:rsidR="007B64E8" w:rsidRDefault="007B64E8">
      <w:r>
        <w:separator/>
      </w:r>
    </w:p>
  </w:footnote>
  <w:footnote w:type="continuationSeparator" w:id="0">
    <w:p w14:paraId="2A34380F" w14:textId="77777777" w:rsidR="007B64E8" w:rsidRDefault="007B64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0991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4242978" w14:textId="3C2F80EF" w:rsidR="00E817AB" w:rsidRDefault="009F72EA" w:rsidP="00E817AB">
    <w:pPr>
      <w:pStyle w:val="Nagwek"/>
      <w:jc w:val="center"/>
    </w:pPr>
    <w:r>
      <w:rPr>
        <w:rFonts w:eastAsia="Calibri"/>
        <w:b/>
        <w:bCs/>
        <w:i/>
        <w:iCs/>
      </w:rPr>
      <w:pict w14:anchorId="7AC78A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42pt;mso-position-horizontal-relative:char;mso-position-vertical-relative:line">
          <v:imagedata r:id="rId1" o:title=""/>
        </v:shape>
      </w:pict>
    </w:r>
  </w:p>
  <w:p w14:paraId="04EC5D64" w14:textId="77777777" w:rsidR="00E817AB" w:rsidRDefault="00E817AB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06660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02925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981709">
    <w:abstractNumId w:val="0"/>
  </w:num>
  <w:num w:numId="4" w16cid:durableId="695814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7ED"/>
    <w:rsid w:val="00012286"/>
    <w:rsid w:val="000704FC"/>
    <w:rsid w:val="00071CCC"/>
    <w:rsid w:val="0008234F"/>
    <w:rsid w:val="000847BB"/>
    <w:rsid w:val="000B731D"/>
    <w:rsid w:val="000D6134"/>
    <w:rsid w:val="000E09C7"/>
    <w:rsid w:val="000F1D90"/>
    <w:rsid w:val="000F6589"/>
    <w:rsid w:val="00106636"/>
    <w:rsid w:val="00116EC6"/>
    <w:rsid w:val="001351BE"/>
    <w:rsid w:val="00171029"/>
    <w:rsid w:val="0017682F"/>
    <w:rsid w:val="001801DD"/>
    <w:rsid w:val="001801F6"/>
    <w:rsid w:val="0019088C"/>
    <w:rsid w:val="001B3EFD"/>
    <w:rsid w:val="001D4612"/>
    <w:rsid w:val="002075E6"/>
    <w:rsid w:val="00207E98"/>
    <w:rsid w:val="0025572F"/>
    <w:rsid w:val="002723B0"/>
    <w:rsid w:val="002B389C"/>
    <w:rsid w:val="00301C9A"/>
    <w:rsid w:val="00315A4A"/>
    <w:rsid w:val="003357A7"/>
    <w:rsid w:val="00463FBC"/>
    <w:rsid w:val="004B7300"/>
    <w:rsid w:val="004C6753"/>
    <w:rsid w:val="00511649"/>
    <w:rsid w:val="00516AE2"/>
    <w:rsid w:val="00595C87"/>
    <w:rsid w:val="005D2C65"/>
    <w:rsid w:val="005E6D94"/>
    <w:rsid w:val="005F041B"/>
    <w:rsid w:val="006227ED"/>
    <w:rsid w:val="0063384F"/>
    <w:rsid w:val="00643C6F"/>
    <w:rsid w:val="00646202"/>
    <w:rsid w:val="0065290F"/>
    <w:rsid w:val="006815F6"/>
    <w:rsid w:val="00691B91"/>
    <w:rsid w:val="006A465F"/>
    <w:rsid w:val="006E45B6"/>
    <w:rsid w:val="00714207"/>
    <w:rsid w:val="007748F0"/>
    <w:rsid w:val="007A13F5"/>
    <w:rsid w:val="007A4321"/>
    <w:rsid w:val="007B64E8"/>
    <w:rsid w:val="007D6495"/>
    <w:rsid w:val="007D7034"/>
    <w:rsid w:val="00820B4E"/>
    <w:rsid w:val="00833933"/>
    <w:rsid w:val="00853083"/>
    <w:rsid w:val="008B2F0C"/>
    <w:rsid w:val="008B4928"/>
    <w:rsid w:val="008D2AB8"/>
    <w:rsid w:val="008F1C66"/>
    <w:rsid w:val="00910E03"/>
    <w:rsid w:val="00965D07"/>
    <w:rsid w:val="00970FE4"/>
    <w:rsid w:val="009C29AB"/>
    <w:rsid w:val="009F72EA"/>
    <w:rsid w:val="00A0022B"/>
    <w:rsid w:val="00A346FE"/>
    <w:rsid w:val="00A47B4D"/>
    <w:rsid w:val="00A83018"/>
    <w:rsid w:val="00AC65F0"/>
    <w:rsid w:val="00AF0AC6"/>
    <w:rsid w:val="00B774DC"/>
    <w:rsid w:val="00B840ED"/>
    <w:rsid w:val="00C749AD"/>
    <w:rsid w:val="00C969A6"/>
    <w:rsid w:val="00C96B31"/>
    <w:rsid w:val="00CA7D36"/>
    <w:rsid w:val="00D24208"/>
    <w:rsid w:val="00D26373"/>
    <w:rsid w:val="00D539B5"/>
    <w:rsid w:val="00D60C38"/>
    <w:rsid w:val="00D66893"/>
    <w:rsid w:val="00D90ACB"/>
    <w:rsid w:val="00DC1500"/>
    <w:rsid w:val="00E135D4"/>
    <w:rsid w:val="00E36090"/>
    <w:rsid w:val="00E44371"/>
    <w:rsid w:val="00E817AB"/>
    <w:rsid w:val="00E82C1F"/>
    <w:rsid w:val="00E90E78"/>
    <w:rsid w:val="00E949B0"/>
    <w:rsid w:val="00EC0BEA"/>
    <w:rsid w:val="00EF425C"/>
    <w:rsid w:val="00F00591"/>
    <w:rsid w:val="00F51688"/>
    <w:rsid w:val="00F53146"/>
    <w:rsid w:val="00F91018"/>
    <w:rsid w:val="00FA0F30"/>
    <w:rsid w:val="00FA51A4"/>
    <w:rsid w:val="00FE29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D710F4"/>
  <w15:chartTrackingRefBased/>
  <w15:docId w15:val="{3507E2F1-B645-435C-AC40-57328FDE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uiPriority w:val="9"/>
    <w:qFormat/>
    <w:rsid w:val="00D539B5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qFormat/>
    <w:rsid w:val="00D539B5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539B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D539B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539B5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539B5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539B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39B5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D539B5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D539B5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D539B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D539B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D539B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D539B5"/>
    <w:rPr>
      <w:rFonts w:ascii="Arial" w:hAnsi="Arial" w:cs="Arial"/>
      <w:sz w:val="22"/>
      <w:szCs w:val="22"/>
    </w:rPr>
  </w:style>
  <w:style w:type="character" w:customStyle="1" w:styleId="NagwekZnak">
    <w:name w:val="Nagłówek Znak"/>
    <w:link w:val="Nagwek"/>
    <w:rsid w:val="00E81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785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2026-06-03T11:32:00Z</dcterms:created>
  <dcterms:modified xsi:type="dcterms:W3CDTF">2026-06-03T11:32:00Z</dcterms:modified>
</cp:coreProperties>
</file>