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2A79C" w14:textId="77777777" w:rsidR="009432A1" w:rsidRPr="009432A1" w:rsidRDefault="00994BE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4BE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94BE4">
        <w:rPr>
          <w:rFonts w:ascii="Arial" w:hAnsi="Arial" w:cs="Arial"/>
          <w:sz w:val="24"/>
          <w:szCs w:val="24"/>
        </w:rPr>
        <w:t>2026-06-12</w:t>
      </w:r>
    </w:p>
    <w:p w14:paraId="7575056D" w14:textId="77777777" w:rsidR="009432A1" w:rsidRPr="009432A1" w:rsidRDefault="00994BE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4BE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55E2D2C" w14:textId="77777777" w:rsidR="009432A1" w:rsidRPr="009432A1" w:rsidRDefault="00994BE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94BE4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4BE4">
        <w:rPr>
          <w:rFonts w:ascii="Arial" w:hAnsi="Arial" w:cs="Arial"/>
          <w:sz w:val="24"/>
          <w:szCs w:val="24"/>
        </w:rPr>
        <w:t>66</w:t>
      </w:r>
    </w:p>
    <w:p w14:paraId="28F7AD27" w14:textId="77777777" w:rsidR="009432A1" w:rsidRPr="009432A1" w:rsidRDefault="00994BE4" w:rsidP="009432A1">
      <w:pPr>
        <w:rPr>
          <w:rFonts w:ascii="Arial" w:hAnsi="Arial" w:cs="Arial"/>
          <w:sz w:val="24"/>
          <w:szCs w:val="24"/>
        </w:rPr>
      </w:pPr>
      <w:r w:rsidRPr="00994BE4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4BE4">
        <w:rPr>
          <w:rFonts w:ascii="Arial" w:hAnsi="Arial" w:cs="Arial"/>
          <w:sz w:val="24"/>
          <w:szCs w:val="24"/>
        </w:rPr>
        <w:t>Kraków</w:t>
      </w:r>
    </w:p>
    <w:p w14:paraId="40BA858A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A1C6D7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843997A" w14:textId="0C855187" w:rsidR="00C073CC" w:rsidRPr="009432A1" w:rsidRDefault="00C073CC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Znak:DZP-271-21/26.643.EJK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3F02F6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55F96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04EA3D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05709B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61B702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EA615F2" w14:textId="77777777" w:rsidTr="00A652DF">
        <w:tc>
          <w:tcPr>
            <w:tcW w:w="2269" w:type="dxa"/>
          </w:tcPr>
          <w:p w14:paraId="25AAE32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DA5971" w14:textId="77777777" w:rsidR="009432A1" w:rsidRPr="004E4B64" w:rsidRDefault="00994BE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4BE4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4BE4" w:rsidRPr="004E4B64" w14:paraId="0C18BB90" w14:textId="77777777" w:rsidTr="00C5688D">
        <w:tc>
          <w:tcPr>
            <w:tcW w:w="2269" w:type="dxa"/>
          </w:tcPr>
          <w:p w14:paraId="44A4D335" w14:textId="77777777" w:rsidR="00994BE4" w:rsidRPr="004E4B64" w:rsidRDefault="00994BE4" w:rsidP="00C568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247807C" w14:textId="77777777" w:rsidR="00994BE4" w:rsidRPr="004E4B64" w:rsidRDefault="00994BE4" w:rsidP="00C568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4BE4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2BE044BB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4BE4" w:rsidRPr="00994BE4">
        <w:rPr>
          <w:rFonts w:ascii="Arial" w:hAnsi="Arial" w:cs="Arial"/>
          <w:sz w:val="24"/>
          <w:szCs w:val="24"/>
        </w:rPr>
        <w:t>(t.j.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5B973FE" w14:textId="77777777" w:rsidR="0069085C" w:rsidRPr="00382A4A" w:rsidRDefault="00994BE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94BE4">
        <w:rPr>
          <w:rFonts w:ascii="Arial" w:hAnsi="Arial" w:cs="Arial"/>
          <w:b/>
          <w:sz w:val="24"/>
          <w:szCs w:val="24"/>
        </w:rPr>
        <w:t>270 000.00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6A3BF7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F4EE7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96DABA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5E8CF1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00525E3" w14:textId="77777777" w:rsidR="00C073CC" w:rsidRPr="009432A1" w:rsidRDefault="00C073CC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073CC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0DFE3" w14:textId="77777777" w:rsidR="008465EE" w:rsidRDefault="008465EE">
      <w:r>
        <w:separator/>
      </w:r>
    </w:p>
  </w:endnote>
  <w:endnote w:type="continuationSeparator" w:id="0">
    <w:p w14:paraId="7BA2146B" w14:textId="77777777" w:rsidR="008465EE" w:rsidRDefault="0084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CC1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8A8B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7264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04DD9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B1A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D9DBF2" w14:textId="77777777" w:rsidR="009F189D" w:rsidRDefault="009F189D">
    <w:pPr>
      <w:pStyle w:val="Stopka"/>
      <w:tabs>
        <w:tab w:val="clear" w:pos="4536"/>
      </w:tabs>
      <w:jc w:val="center"/>
    </w:pPr>
  </w:p>
  <w:p w14:paraId="55D781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48008" w14:textId="77777777" w:rsidR="008465EE" w:rsidRDefault="008465EE">
      <w:r>
        <w:separator/>
      </w:r>
    </w:p>
  </w:footnote>
  <w:footnote w:type="continuationSeparator" w:id="0">
    <w:p w14:paraId="3E536F42" w14:textId="77777777" w:rsidR="008465EE" w:rsidRDefault="00846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02E61" w14:textId="77777777" w:rsidR="00994BE4" w:rsidRDefault="00994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0E1DB" w14:textId="77777777" w:rsidR="00994BE4" w:rsidRDefault="00994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64C14" w14:textId="77777777" w:rsidR="00994BE4" w:rsidRDefault="00994B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5E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465EE"/>
    <w:rsid w:val="00861E75"/>
    <w:rsid w:val="00890B92"/>
    <w:rsid w:val="009432A1"/>
    <w:rsid w:val="00994BE4"/>
    <w:rsid w:val="009D19BD"/>
    <w:rsid w:val="009F189D"/>
    <w:rsid w:val="00A652DF"/>
    <w:rsid w:val="00A80738"/>
    <w:rsid w:val="00B426D2"/>
    <w:rsid w:val="00C073C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25D1A"/>
  <w15:chartTrackingRefBased/>
  <w15:docId w15:val="{D982CCFA-08E7-4FE0-91DE-0E15C58BA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95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2026-06-12T06:35:00Z</dcterms:created>
  <dcterms:modified xsi:type="dcterms:W3CDTF">2026-06-12T06:38:00Z</dcterms:modified>
</cp:coreProperties>
</file>