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09E3E" w14:textId="563EFBBA" w:rsidR="00D34297" w:rsidRPr="00471F3F" w:rsidRDefault="00FC5487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C5487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C5487">
        <w:rPr>
          <w:rFonts w:ascii="Arial" w:hAnsi="Arial" w:cs="Arial"/>
          <w:sz w:val="24"/>
          <w:szCs w:val="24"/>
        </w:rPr>
        <w:t>2026-06-</w:t>
      </w:r>
      <w:r w:rsidR="008F65FF">
        <w:rPr>
          <w:rFonts w:ascii="Arial" w:hAnsi="Arial" w:cs="Arial"/>
          <w:sz w:val="24"/>
          <w:szCs w:val="24"/>
        </w:rPr>
        <w:t>11</w:t>
      </w:r>
    </w:p>
    <w:p w14:paraId="4A6381AC" w14:textId="77777777" w:rsidR="00D34297" w:rsidRPr="00471F3F" w:rsidRDefault="00FC5487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548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6727275" w14:textId="77777777" w:rsidR="00D34297" w:rsidRPr="00471F3F" w:rsidRDefault="00FC5487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C5487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C5487">
        <w:rPr>
          <w:rFonts w:ascii="Arial" w:hAnsi="Arial" w:cs="Arial"/>
          <w:sz w:val="24"/>
          <w:szCs w:val="24"/>
        </w:rPr>
        <w:t>66</w:t>
      </w:r>
    </w:p>
    <w:p w14:paraId="4F9DDD93" w14:textId="77777777" w:rsidR="00D34297" w:rsidRPr="00471F3F" w:rsidRDefault="00FC5487" w:rsidP="00D34297">
      <w:pPr>
        <w:rPr>
          <w:rFonts w:ascii="Arial" w:hAnsi="Arial" w:cs="Arial"/>
          <w:sz w:val="24"/>
          <w:szCs w:val="24"/>
        </w:rPr>
      </w:pPr>
      <w:r w:rsidRPr="00FC5487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C5487">
        <w:rPr>
          <w:rFonts w:ascii="Arial" w:hAnsi="Arial" w:cs="Arial"/>
          <w:sz w:val="24"/>
          <w:szCs w:val="24"/>
        </w:rPr>
        <w:t>Kraków</w:t>
      </w:r>
    </w:p>
    <w:p w14:paraId="764A3FE5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8218D3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B260B25" w14:textId="77367EF5" w:rsidR="000858EE" w:rsidRPr="000858EE" w:rsidRDefault="000858EE" w:rsidP="00D34297">
      <w:pPr>
        <w:spacing w:after="480"/>
        <w:jc w:val="both"/>
        <w:rPr>
          <w:bCs/>
          <w:sz w:val="24"/>
          <w:szCs w:val="24"/>
        </w:rPr>
      </w:pPr>
      <w:r w:rsidRPr="000858EE">
        <w:rPr>
          <w:rFonts w:ascii="Arial" w:hAnsi="Arial" w:cs="Arial"/>
          <w:bCs/>
          <w:sz w:val="24"/>
          <w:szCs w:val="24"/>
        </w:rPr>
        <w:t>DZP-271-15/26-</w:t>
      </w:r>
      <w:r w:rsidR="001E689C">
        <w:rPr>
          <w:rFonts w:ascii="Arial" w:hAnsi="Arial" w:cs="Arial"/>
          <w:bCs/>
          <w:sz w:val="24"/>
          <w:szCs w:val="24"/>
        </w:rPr>
        <w:t>637.UG</w:t>
      </w:r>
    </w:p>
    <w:p w14:paraId="2EFF080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8E3E94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EA74C4F" w14:textId="77777777" w:rsidTr="00D34297">
        <w:tc>
          <w:tcPr>
            <w:tcW w:w="9180" w:type="dxa"/>
            <w:shd w:val="clear" w:color="auto" w:fill="F2F2F2"/>
            <w:hideMark/>
          </w:tcPr>
          <w:p w14:paraId="2A7948D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9EC7092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327402E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3D5D12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73CF9C7" w14:textId="77777777" w:rsidTr="00310284">
        <w:tc>
          <w:tcPr>
            <w:tcW w:w="2269" w:type="dxa"/>
          </w:tcPr>
          <w:p w14:paraId="0CC54746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4BEFD9" w14:textId="77777777" w:rsidR="00D34297" w:rsidRPr="00D34297" w:rsidRDefault="00FC548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5487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</w:p>
        </w:tc>
      </w:tr>
      <w:tr w:rsidR="00FC5487" w:rsidRPr="00D34297" w14:paraId="2D8FDCB2" w14:textId="77777777" w:rsidTr="00432407">
        <w:tc>
          <w:tcPr>
            <w:tcW w:w="2269" w:type="dxa"/>
          </w:tcPr>
          <w:p w14:paraId="494705A2" w14:textId="77777777" w:rsidR="00FC5487" w:rsidRPr="00D34297" w:rsidRDefault="00FC5487" w:rsidP="004324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4AFF67C" w14:textId="77777777" w:rsidR="00FC5487" w:rsidRPr="00D34297" w:rsidRDefault="00FC5487" w:rsidP="004324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5487">
              <w:rPr>
                <w:rFonts w:ascii="Arial" w:hAnsi="Arial" w:cs="Arial"/>
                <w:bCs/>
                <w:sz w:val="24"/>
                <w:szCs w:val="24"/>
              </w:rPr>
              <w:t>DZP-271-15/26</w:t>
            </w:r>
          </w:p>
        </w:tc>
      </w:tr>
    </w:tbl>
    <w:p w14:paraId="031276DA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6664908" w14:textId="0C6679FD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C5487" w:rsidRPr="00FC548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C5487" w:rsidRPr="00FC5487">
        <w:rPr>
          <w:rFonts w:ascii="Arial" w:hAnsi="Arial" w:cs="Arial"/>
          <w:sz w:val="24"/>
          <w:szCs w:val="24"/>
        </w:rPr>
        <w:t>(</w:t>
      </w:r>
      <w:proofErr w:type="spellStart"/>
      <w:r w:rsidR="00FC5487" w:rsidRPr="00FC5487">
        <w:rPr>
          <w:rFonts w:ascii="Arial" w:hAnsi="Arial" w:cs="Arial"/>
          <w:sz w:val="24"/>
          <w:szCs w:val="24"/>
        </w:rPr>
        <w:t>t.j</w:t>
      </w:r>
      <w:proofErr w:type="spellEnd"/>
      <w:r w:rsidR="00FC5487" w:rsidRPr="00FC548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C5487" w:rsidRPr="00FC5487">
        <w:rPr>
          <w:rFonts w:ascii="Arial" w:hAnsi="Arial" w:cs="Arial"/>
          <w:sz w:val="24"/>
          <w:szCs w:val="24"/>
        </w:rPr>
        <w:t>p</w:t>
      </w:r>
      <w:r w:rsidR="000858EE">
        <w:rPr>
          <w:rFonts w:ascii="Arial" w:hAnsi="Arial" w:cs="Arial"/>
          <w:sz w:val="24"/>
          <w:szCs w:val="24"/>
        </w:rPr>
        <w:t>óź</w:t>
      </w:r>
      <w:r w:rsidR="00FC5487" w:rsidRPr="00FC5487">
        <w:rPr>
          <w:rFonts w:ascii="Arial" w:hAnsi="Arial" w:cs="Arial"/>
          <w:sz w:val="24"/>
          <w:szCs w:val="24"/>
        </w:rPr>
        <w:t>n</w:t>
      </w:r>
      <w:proofErr w:type="spellEnd"/>
      <w:r w:rsidR="00FC5487" w:rsidRPr="00FC5487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BD0D76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AED2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82E1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AF8F4B7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C5487" w:rsidRPr="00D34297" w14:paraId="72C10152" w14:textId="77777777" w:rsidTr="0043240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BE0E" w14:textId="77777777" w:rsidR="00FC5487" w:rsidRPr="00D34297" w:rsidRDefault="00FC5487" w:rsidP="0043240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48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D4F6" w14:textId="77777777" w:rsidR="00FC5487" w:rsidRPr="00D34297" w:rsidRDefault="00FC5487" w:rsidP="0043240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C5487">
              <w:rPr>
                <w:rFonts w:ascii="Arial" w:hAnsi="Arial" w:cs="Arial"/>
                <w:b/>
                <w:sz w:val="24"/>
                <w:szCs w:val="24"/>
              </w:rPr>
              <w:t>Opatrunki do nosa</w:t>
            </w:r>
          </w:p>
          <w:p w14:paraId="32CEABD9" w14:textId="77777777" w:rsidR="00FC5487" w:rsidRPr="00D34297" w:rsidRDefault="00FC5487" w:rsidP="0043240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A36C70" w14:textId="77777777" w:rsidR="00FC5487" w:rsidRPr="00D34297" w:rsidRDefault="00FC5487" w:rsidP="0043240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8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C548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183DEE7" w14:textId="77777777" w:rsidR="00FC5487" w:rsidRPr="00D34297" w:rsidRDefault="00FC5487" w:rsidP="0043240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0B1211" w14:textId="158D8B42" w:rsidR="00FC5487" w:rsidRPr="00D34297" w:rsidRDefault="00FC5487" w:rsidP="0043240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487">
              <w:rPr>
                <w:rFonts w:ascii="Arial" w:hAnsi="Arial" w:cs="Arial"/>
                <w:sz w:val="24"/>
                <w:szCs w:val="24"/>
              </w:rPr>
              <w:t>W przedmiotowej grupie została zło</w:t>
            </w:r>
            <w:r w:rsidR="000858EE">
              <w:rPr>
                <w:rFonts w:ascii="Arial" w:hAnsi="Arial" w:cs="Arial"/>
                <w:sz w:val="24"/>
                <w:szCs w:val="24"/>
              </w:rPr>
              <w:t>ż</w:t>
            </w:r>
            <w:r w:rsidRPr="00FC5487">
              <w:rPr>
                <w:rFonts w:ascii="Arial" w:hAnsi="Arial" w:cs="Arial"/>
                <w:sz w:val="24"/>
                <w:szCs w:val="24"/>
              </w:rPr>
              <w:t xml:space="preserve">ona jedna oferta Wykonawcy MEDAG </w:t>
            </w:r>
            <w:r w:rsidRPr="00FC5487">
              <w:rPr>
                <w:rFonts w:ascii="Arial" w:hAnsi="Arial" w:cs="Arial"/>
                <w:sz w:val="24"/>
                <w:szCs w:val="24"/>
              </w:rPr>
              <w:lastRenderedPageBreak/>
              <w:t>Aparatura Medyczna P.</w:t>
            </w:r>
            <w:r w:rsidR="000858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5487">
              <w:rPr>
                <w:rFonts w:ascii="Arial" w:hAnsi="Arial" w:cs="Arial"/>
                <w:sz w:val="24"/>
                <w:szCs w:val="24"/>
              </w:rPr>
              <w:t>Augustynowicz Sp. jawna, ul. Brylantowa 24/3,</w:t>
            </w:r>
            <w:r w:rsidR="000858EE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Pr="00FC5487">
              <w:rPr>
                <w:rFonts w:ascii="Arial" w:hAnsi="Arial" w:cs="Arial"/>
                <w:sz w:val="24"/>
                <w:szCs w:val="24"/>
              </w:rPr>
              <w:t>52-214 Wrocław. Oferta została odrzucona na podstawie art. 226 ust. 1 pkt. 5 tj. jej treść jest niezgodna z warunkami zamówienia. Wykonawca nie zło</w:t>
            </w:r>
            <w:r w:rsidR="000858EE">
              <w:rPr>
                <w:rFonts w:ascii="Arial" w:hAnsi="Arial" w:cs="Arial"/>
                <w:sz w:val="24"/>
                <w:szCs w:val="24"/>
              </w:rPr>
              <w:t>ż</w:t>
            </w:r>
            <w:r w:rsidRPr="00FC5487">
              <w:rPr>
                <w:rFonts w:ascii="Arial" w:hAnsi="Arial" w:cs="Arial"/>
                <w:sz w:val="24"/>
                <w:szCs w:val="24"/>
              </w:rPr>
              <w:t>ył formularza ofertowego co skutkuje tym, że oferta jest nieprawidłowa i niekompletna.</w:t>
            </w:r>
          </w:p>
        </w:tc>
      </w:tr>
    </w:tbl>
    <w:p w14:paraId="715C9D66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1D418D17" w14:textId="77777777" w:rsidR="00053EEF" w:rsidRPr="00053EEF" w:rsidRDefault="00053EEF" w:rsidP="00053EE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053EEF">
        <w:rPr>
          <w:rFonts w:ascii="Arial" w:hAnsi="Arial" w:cs="Arial"/>
          <w:i/>
          <w:szCs w:val="24"/>
        </w:rPr>
        <w:t>Dyrektor Szpitala</w:t>
      </w:r>
    </w:p>
    <w:p w14:paraId="76CE7203" w14:textId="77777777" w:rsidR="00053EEF" w:rsidRPr="00053EEF" w:rsidRDefault="00053EEF" w:rsidP="00053EE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053EEF">
        <w:rPr>
          <w:rFonts w:ascii="Arial" w:hAnsi="Arial" w:cs="Arial"/>
          <w:i/>
          <w:szCs w:val="24"/>
        </w:rPr>
        <w:t xml:space="preserve">dr n. o </w:t>
      </w:r>
      <w:proofErr w:type="spellStart"/>
      <w:r w:rsidRPr="00053EEF">
        <w:rPr>
          <w:rFonts w:ascii="Arial" w:hAnsi="Arial" w:cs="Arial"/>
          <w:i/>
          <w:szCs w:val="24"/>
        </w:rPr>
        <w:t>zdr</w:t>
      </w:r>
      <w:proofErr w:type="spellEnd"/>
      <w:r w:rsidRPr="00053EEF">
        <w:rPr>
          <w:rFonts w:ascii="Arial" w:hAnsi="Arial" w:cs="Arial"/>
          <w:i/>
          <w:szCs w:val="24"/>
        </w:rPr>
        <w:t>. Jacek Żak</w:t>
      </w:r>
    </w:p>
    <w:p w14:paraId="3F470006" w14:textId="77777777" w:rsidR="00053EEF" w:rsidRPr="00D34297" w:rsidRDefault="00053EE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53EEF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C7E07" w14:textId="77777777" w:rsidR="00360C71" w:rsidRDefault="00360C71" w:rsidP="00D34297">
      <w:r>
        <w:separator/>
      </w:r>
    </w:p>
  </w:endnote>
  <w:endnote w:type="continuationSeparator" w:id="0">
    <w:p w14:paraId="12EA3439" w14:textId="77777777" w:rsidR="00360C71" w:rsidRDefault="00360C7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0D810" w14:textId="77777777" w:rsidR="00FC5487" w:rsidRDefault="00FC54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B99C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885B7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71FD4" w14:textId="77777777" w:rsidR="00FC5487" w:rsidRDefault="00FC5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7CA05" w14:textId="77777777" w:rsidR="00360C71" w:rsidRDefault="00360C71" w:rsidP="00D34297">
      <w:r>
        <w:separator/>
      </w:r>
    </w:p>
  </w:footnote>
  <w:footnote w:type="continuationSeparator" w:id="0">
    <w:p w14:paraId="3336445A" w14:textId="77777777" w:rsidR="00360C71" w:rsidRDefault="00360C7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817B6" w14:textId="77777777" w:rsidR="00FC5487" w:rsidRDefault="00FC5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4CF2F" w14:textId="77777777" w:rsidR="00FC5487" w:rsidRDefault="00FC5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5E97" w14:textId="77777777" w:rsidR="00FC5487" w:rsidRDefault="00FC54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C71"/>
    <w:rsid w:val="00010B31"/>
    <w:rsid w:val="00053EEF"/>
    <w:rsid w:val="000858EE"/>
    <w:rsid w:val="00104963"/>
    <w:rsid w:val="00150F65"/>
    <w:rsid w:val="001E689C"/>
    <w:rsid w:val="002A7DFF"/>
    <w:rsid w:val="00310284"/>
    <w:rsid w:val="00360C71"/>
    <w:rsid w:val="004E2226"/>
    <w:rsid w:val="005464E2"/>
    <w:rsid w:val="007D0BA4"/>
    <w:rsid w:val="00823326"/>
    <w:rsid w:val="00856A3E"/>
    <w:rsid w:val="00894412"/>
    <w:rsid w:val="008F65FF"/>
    <w:rsid w:val="009462DF"/>
    <w:rsid w:val="009500EB"/>
    <w:rsid w:val="00993EFC"/>
    <w:rsid w:val="00A670AF"/>
    <w:rsid w:val="00AB3E72"/>
    <w:rsid w:val="00AC1A4B"/>
    <w:rsid w:val="00D34297"/>
    <w:rsid w:val="00D41670"/>
    <w:rsid w:val="00D44D12"/>
    <w:rsid w:val="00D8293D"/>
    <w:rsid w:val="00DB7E3F"/>
    <w:rsid w:val="00E403D2"/>
    <w:rsid w:val="00E742E3"/>
    <w:rsid w:val="00EB1359"/>
    <w:rsid w:val="00FC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805AA"/>
  <w15:chartTrackingRefBased/>
  <w15:docId w15:val="{8247A472-DA04-46DF-B098-D7CDC576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193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dcterms:created xsi:type="dcterms:W3CDTF">2026-06-09T07:47:00Z</dcterms:created>
  <dcterms:modified xsi:type="dcterms:W3CDTF">2026-06-11T11:20:00Z</dcterms:modified>
</cp:coreProperties>
</file>