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254E9" w14:textId="77777777" w:rsidR="00B36EDA" w:rsidRPr="00353FDC" w:rsidRDefault="00503578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03578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503578">
        <w:rPr>
          <w:rFonts w:ascii="Arial" w:hAnsi="Arial" w:cs="Arial"/>
        </w:rPr>
        <w:t>2026-06-11</w:t>
      </w:r>
    </w:p>
    <w:p w14:paraId="52E041BD" w14:textId="77777777" w:rsidR="00B36EDA" w:rsidRPr="00353FDC" w:rsidRDefault="00503578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503578">
        <w:rPr>
          <w:rFonts w:ascii="Arial" w:hAnsi="Arial" w:cs="Arial"/>
          <w:b/>
          <w:bCs/>
        </w:rPr>
        <w:t>Szpital Specjalistyczny im. Stefana Żeromskiego SP ZOZ w Krakowie</w:t>
      </w:r>
    </w:p>
    <w:p w14:paraId="0046DA5D" w14:textId="77777777" w:rsidR="00B36EDA" w:rsidRPr="00353FDC" w:rsidRDefault="00503578" w:rsidP="00B36EDA">
      <w:pPr>
        <w:spacing w:line="360" w:lineRule="auto"/>
        <w:ind w:right="3969"/>
        <w:rPr>
          <w:rFonts w:ascii="Arial" w:hAnsi="Arial" w:cs="Arial"/>
        </w:rPr>
      </w:pPr>
      <w:r w:rsidRPr="00503578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503578">
        <w:rPr>
          <w:rFonts w:ascii="Arial" w:hAnsi="Arial" w:cs="Arial"/>
        </w:rPr>
        <w:t>66</w:t>
      </w:r>
    </w:p>
    <w:p w14:paraId="3933C813" w14:textId="77777777" w:rsidR="00B36EDA" w:rsidRPr="00353FDC" w:rsidRDefault="00503578" w:rsidP="00B36EDA">
      <w:pPr>
        <w:ind w:right="3969"/>
        <w:rPr>
          <w:rFonts w:ascii="Arial" w:hAnsi="Arial" w:cs="Arial"/>
        </w:rPr>
      </w:pPr>
      <w:r w:rsidRPr="00503578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503578">
        <w:rPr>
          <w:rFonts w:ascii="Arial" w:hAnsi="Arial" w:cs="Arial"/>
        </w:rPr>
        <w:t>Kraków</w:t>
      </w:r>
    </w:p>
    <w:p w14:paraId="128F53C7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8DB71C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3C1FF67" w14:textId="19F42D9B" w:rsidR="00A04237" w:rsidRPr="00A04237" w:rsidRDefault="00A04237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A04237">
        <w:rPr>
          <w:rFonts w:ascii="Arial" w:hAnsi="Arial" w:cs="Arial"/>
          <w:bCs/>
        </w:rPr>
        <w:t>DZP-271-15/26-638.UG</w:t>
      </w:r>
    </w:p>
    <w:p w14:paraId="1AB68165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6955B773" w14:textId="77777777" w:rsidTr="00B36EDA">
        <w:tc>
          <w:tcPr>
            <w:tcW w:w="9923" w:type="dxa"/>
            <w:shd w:val="clear" w:color="auto" w:fill="F2F2F2"/>
            <w:hideMark/>
          </w:tcPr>
          <w:p w14:paraId="668EB976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C6DBF6F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86BA47A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74918CCC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699A237" w14:textId="77777777" w:rsidTr="00B36EDA">
        <w:tc>
          <w:tcPr>
            <w:tcW w:w="2269" w:type="dxa"/>
          </w:tcPr>
          <w:p w14:paraId="0ED35BF5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5D7B8491" w14:textId="77777777" w:rsidR="00B36EDA" w:rsidRPr="00353FDC" w:rsidRDefault="0050357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Dostawa materiałów opatrunkowych</w:t>
            </w:r>
          </w:p>
        </w:tc>
      </w:tr>
      <w:tr w:rsidR="00503578" w:rsidRPr="00353FDC" w14:paraId="69DF7BBA" w14:textId="77777777" w:rsidTr="00E81BA1">
        <w:tc>
          <w:tcPr>
            <w:tcW w:w="2269" w:type="dxa"/>
          </w:tcPr>
          <w:p w14:paraId="2EF0F544" w14:textId="77777777" w:rsidR="00503578" w:rsidRPr="00353FDC" w:rsidRDefault="00503578" w:rsidP="00E81B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6CFE1102" w14:textId="77777777" w:rsidR="00503578" w:rsidRPr="00353FDC" w:rsidRDefault="00503578" w:rsidP="00E81B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DZP-271-15/26</w:t>
            </w:r>
          </w:p>
        </w:tc>
      </w:tr>
    </w:tbl>
    <w:p w14:paraId="3D9A6E1B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87ECBFC" w14:textId="0E1DBB19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03578" w:rsidRPr="00503578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503578" w:rsidRPr="00503578">
        <w:rPr>
          <w:rFonts w:ascii="Arial" w:hAnsi="Arial" w:cs="Arial"/>
        </w:rPr>
        <w:t>(</w:t>
      </w:r>
      <w:proofErr w:type="spellStart"/>
      <w:r w:rsidR="00503578" w:rsidRPr="00503578">
        <w:rPr>
          <w:rFonts w:ascii="Arial" w:hAnsi="Arial" w:cs="Arial"/>
        </w:rPr>
        <w:t>t.j</w:t>
      </w:r>
      <w:proofErr w:type="spellEnd"/>
      <w:r w:rsidR="00503578" w:rsidRPr="00503578">
        <w:rPr>
          <w:rFonts w:ascii="Arial" w:hAnsi="Arial" w:cs="Arial"/>
        </w:rPr>
        <w:t xml:space="preserve">. Dz. U. z 2024 r. poz. 1320 z </w:t>
      </w:r>
      <w:proofErr w:type="spellStart"/>
      <w:r w:rsidR="00503578" w:rsidRPr="00503578">
        <w:rPr>
          <w:rFonts w:ascii="Arial" w:hAnsi="Arial" w:cs="Arial"/>
        </w:rPr>
        <w:t>p</w:t>
      </w:r>
      <w:r w:rsidR="00157C3E">
        <w:rPr>
          <w:rFonts w:ascii="Arial" w:hAnsi="Arial" w:cs="Arial"/>
        </w:rPr>
        <w:t>óź</w:t>
      </w:r>
      <w:r w:rsidR="00503578" w:rsidRPr="00503578">
        <w:rPr>
          <w:rFonts w:ascii="Arial" w:hAnsi="Arial" w:cs="Arial"/>
        </w:rPr>
        <w:t>n</w:t>
      </w:r>
      <w:proofErr w:type="spellEnd"/>
      <w:r w:rsidR="00503578" w:rsidRPr="00503578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9848"/>
        <w:gridCol w:w="75"/>
      </w:tblGrid>
      <w:tr w:rsidR="00503578" w14:paraId="42055C14" w14:textId="77777777" w:rsidTr="00503578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47C01" w14:textId="77777777" w:rsidR="00503578" w:rsidRPr="00F245C5" w:rsidRDefault="00503578" w:rsidP="00E81BA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03578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503578">
              <w:rPr>
                <w:rFonts w:ascii="Arial" w:hAnsi="Arial" w:cs="Arial"/>
              </w:rPr>
              <w:t>Tupfery</w:t>
            </w:r>
            <w:proofErr w:type="spellEnd"/>
            <w:r w:rsidRPr="00503578">
              <w:rPr>
                <w:rFonts w:ascii="Arial" w:hAnsi="Arial" w:cs="Arial"/>
              </w:rPr>
              <w:t>, opaski, chusty oparzeniowe</w:t>
            </w:r>
          </w:p>
          <w:p w14:paraId="4357BE9B" w14:textId="5B569C84" w:rsidR="00A04237" w:rsidRDefault="00A04237" w:rsidP="00E81BA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Konsorcjum:</w:t>
            </w:r>
            <w:r>
              <w:rPr>
                <w:rFonts w:ascii="Arial" w:hAnsi="Arial" w:cs="Arial"/>
                <w:b/>
              </w:rPr>
              <w:br/>
            </w:r>
            <w:proofErr w:type="spellStart"/>
            <w:r>
              <w:rPr>
                <w:rFonts w:ascii="Arial" w:hAnsi="Arial" w:cs="Arial"/>
                <w:b/>
              </w:rPr>
              <w:t>CitoNet</w:t>
            </w:r>
            <w:proofErr w:type="spellEnd"/>
            <w:r>
              <w:rPr>
                <w:rFonts w:ascii="Arial" w:hAnsi="Arial" w:cs="Arial"/>
                <w:b/>
              </w:rPr>
              <w:t>-Kraków Sp. z o.o.</w:t>
            </w:r>
          </w:p>
          <w:p w14:paraId="758B7127" w14:textId="77777777" w:rsidR="00A04237" w:rsidRPr="00A04237" w:rsidRDefault="00A04237" w:rsidP="00E81BA1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A04237">
              <w:rPr>
                <w:rFonts w:ascii="Arial" w:hAnsi="Arial" w:cs="Arial"/>
                <w:bCs/>
              </w:rPr>
              <w:t>Gromadzka 52</w:t>
            </w:r>
          </w:p>
          <w:p w14:paraId="0E8BA1C8" w14:textId="77777777" w:rsidR="00A04237" w:rsidRPr="00A04237" w:rsidRDefault="00A04237" w:rsidP="00E81BA1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A04237">
              <w:rPr>
                <w:rFonts w:ascii="Arial" w:hAnsi="Arial" w:cs="Arial"/>
                <w:bCs/>
              </w:rPr>
              <w:t>30-719 Kraków</w:t>
            </w:r>
          </w:p>
          <w:p w14:paraId="20F61D10" w14:textId="2DA42E29" w:rsidR="00503578" w:rsidRPr="00F245C5" w:rsidRDefault="00503578" w:rsidP="00E81BA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03578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1CC5BB77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Żółkiewskiego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/26</w:t>
            </w:r>
          </w:p>
          <w:p w14:paraId="68B59719" w14:textId="77777777" w:rsidR="00503578" w:rsidRPr="00F245C5" w:rsidRDefault="00503578" w:rsidP="00E81BA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Toruń</w:t>
            </w:r>
          </w:p>
          <w:p w14:paraId="1972963E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03578">
              <w:rPr>
                <w:rFonts w:ascii="Arial" w:hAnsi="Arial" w:cs="Arial"/>
                <w:b/>
              </w:rPr>
              <w:t>63 320.40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BFA7B2C" w14:textId="77777777" w:rsidR="00503578" w:rsidRPr="00F245C5" w:rsidRDefault="00503578" w:rsidP="00E81BA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3543F18" w14:textId="77777777" w:rsidR="00503578" w:rsidRPr="00F245C5" w:rsidRDefault="00503578" w:rsidP="00E81B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357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503578" w14:paraId="4ADF53C5" w14:textId="77777777" w:rsidTr="00503578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A355E" w14:textId="77777777" w:rsidR="00503578" w:rsidRPr="00F245C5" w:rsidRDefault="00503578" w:rsidP="00E81BA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03578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03578">
              <w:rPr>
                <w:rFonts w:ascii="Arial" w:hAnsi="Arial" w:cs="Arial"/>
              </w:rPr>
              <w:t xml:space="preserve">Opatrunki </w:t>
            </w:r>
            <w:proofErr w:type="spellStart"/>
            <w:r w:rsidRPr="00503578">
              <w:rPr>
                <w:rFonts w:ascii="Arial" w:hAnsi="Arial" w:cs="Arial"/>
              </w:rPr>
              <w:t>wysokochłonne</w:t>
            </w:r>
            <w:proofErr w:type="spellEnd"/>
            <w:r w:rsidRPr="00503578">
              <w:rPr>
                <w:rFonts w:ascii="Arial" w:hAnsi="Arial" w:cs="Arial"/>
              </w:rPr>
              <w:t>, tampony</w:t>
            </w:r>
          </w:p>
          <w:p w14:paraId="36CE49A4" w14:textId="77777777" w:rsidR="00503578" w:rsidRPr="00F245C5" w:rsidRDefault="00503578" w:rsidP="00E81BA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03578">
              <w:rPr>
                <w:rFonts w:ascii="Arial" w:hAnsi="Arial" w:cs="Arial"/>
                <w:b/>
              </w:rPr>
              <w:t>Paul Hartmann Polska Sp. z o.o.</w:t>
            </w:r>
          </w:p>
          <w:p w14:paraId="22EBE109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ul. 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E24E28C" w14:textId="77777777" w:rsidR="00503578" w:rsidRPr="00F245C5" w:rsidRDefault="00503578" w:rsidP="00E81BA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Pabianice</w:t>
            </w:r>
          </w:p>
          <w:p w14:paraId="7813EB40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03578">
              <w:rPr>
                <w:rFonts w:ascii="Arial" w:hAnsi="Arial" w:cs="Arial"/>
                <w:b/>
              </w:rPr>
              <w:t>10 252.98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F34E0A6" w14:textId="77777777" w:rsidR="00503578" w:rsidRPr="00F245C5" w:rsidRDefault="00503578" w:rsidP="00E81BA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9B1773" w14:textId="77777777" w:rsidR="00503578" w:rsidRPr="00F245C5" w:rsidRDefault="00503578" w:rsidP="00E81B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357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503578" w14:paraId="30CE4FA1" w14:textId="77777777" w:rsidTr="00503578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D80DC" w14:textId="77777777" w:rsidR="00503578" w:rsidRPr="00F245C5" w:rsidRDefault="00503578" w:rsidP="00E81BA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03578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03578">
              <w:rPr>
                <w:rFonts w:ascii="Arial" w:hAnsi="Arial" w:cs="Arial"/>
              </w:rPr>
              <w:t>Opatrunek z neutralną maścią, opatrunek chłonny</w:t>
            </w:r>
          </w:p>
          <w:p w14:paraId="59655F06" w14:textId="77777777" w:rsidR="00503578" w:rsidRPr="00F245C5" w:rsidRDefault="00503578" w:rsidP="00E81BA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03578">
              <w:rPr>
                <w:rFonts w:ascii="Arial" w:hAnsi="Arial" w:cs="Arial"/>
                <w:b/>
              </w:rPr>
              <w:t>Medimax</w:t>
            </w:r>
            <w:proofErr w:type="spellEnd"/>
            <w:r w:rsidRPr="00503578">
              <w:rPr>
                <w:rFonts w:ascii="Arial" w:hAnsi="Arial" w:cs="Arial"/>
                <w:b/>
              </w:rPr>
              <w:t xml:space="preserve"> Monika Mazurkiewicz</w:t>
            </w:r>
          </w:p>
          <w:p w14:paraId="20FB40A0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Starego Dębu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/6</w:t>
            </w:r>
          </w:p>
          <w:p w14:paraId="61EAECA0" w14:textId="77777777" w:rsidR="00503578" w:rsidRPr="00F245C5" w:rsidRDefault="00503578" w:rsidP="00E81BA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31-355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Kraków</w:t>
            </w:r>
          </w:p>
          <w:p w14:paraId="0C84A04D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03578">
              <w:rPr>
                <w:rFonts w:ascii="Arial" w:hAnsi="Arial" w:cs="Arial"/>
                <w:b/>
              </w:rPr>
              <w:t>15 174.00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7066C35" w14:textId="77777777" w:rsidR="00503578" w:rsidRPr="00F245C5" w:rsidRDefault="00503578" w:rsidP="00E81BA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C721CF9" w14:textId="77777777" w:rsidR="00503578" w:rsidRPr="00F245C5" w:rsidRDefault="00503578" w:rsidP="00E81B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357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503578" w14:paraId="74BF4636" w14:textId="77777777" w:rsidTr="00503578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9ECA" w14:textId="77777777" w:rsidR="00503578" w:rsidRPr="00F245C5" w:rsidRDefault="00503578" w:rsidP="00E81BA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03578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03578">
              <w:rPr>
                <w:rFonts w:ascii="Arial" w:hAnsi="Arial" w:cs="Arial"/>
              </w:rPr>
              <w:t>Waciki bezpyłowe w rolce</w:t>
            </w:r>
          </w:p>
          <w:p w14:paraId="05C59A48" w14:textId="77777777" w:rsidR="00503578" w:rsidRPr="00F245C5" w:rsidRDefault="00503578" w:rsidP="00E81BA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03578">
              <w:rPr>
                <w:rFonts w:ascii="Arial" w:hAnsi="Arial" w:cs="Arial"/>
                <w:b/>
              </w:rPr>
              <w:t xml:space="preserve">BATIST </w:t>
            </w:r>
            <w:proofErr w:type="spellStart"/>
            <w:r w:rsidRPr="00503578">
              <w:rPr>
                <w:rFonts w:ascii="Arial" w:hAnsi="Arial" w:cs="Arial"/>
                <w:b/>
              </w:rPr>
              <w:t>Medical</w:t>
            </w:r>
            <w:proofErr w:type="spellEnd"/>
            <w:r w:rsidRPr="00503578">
              <w:rPr>
                <w:rFonts w:ascii="Arial" w:hAnsi="Arial" w:cs="Arial"/>
                <w:b/>
              </w:rPr>
              <w:t xml:space="preserve"> Polska Sp. z o.o.</w:t>
            </w:r>
          </w:p>
          <w:p w14:paraId="08BC690B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Kolista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F1676E8" w14:textId="77777777" w:rsidR="00503578" w:rsidRPr="00F245C5" w:rsidRDefault="00503578" w:rsidP="00E81BA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40-486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Katowice</w:t>
            </w:r>
          </w:p>
          <w:p w14:paraId="5BDC66B0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03578">
              <w:rPr>
                <w:rFonts w:ascii="Arial" w:hAnsi="Arial" w:cs="Arial"/>
                <w:b/>
              </w:rPr>
              <w:t>7 560.00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5C67EC" w14:textId="77777777" w:rsidR="00503578" w:rsidRPr="00F245C5" w:rsidRDefault="00503578" w:rsidP="00E81BA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10B977C" w14:textId="77777777" w:rsidR="00503578" w:rsidRPr="00F245C5" w:rsidRDefault="00503578" w:rsidP="00E81B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357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503578" w14:paraId="42399831" w14:textId="77777777" w:rsidTr="00503578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58179" w14:textId="77777777" w:rsidR="00503578" w:rsidRPr="00F245C5" w:rsidRDefault="00503578" w:rsidP="00E81BA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03578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03578">
              <w:rPr>
                <w:rFonts w:ascii="Arial" w:hAnsi="Arial" w:cs="Arial"/>
              </w:rPr>
              <w:t xml:space="preserve">Opatrunek chłonny, pasta z </w:t>
            </w:r>
            <w:proofErr w:type="spellStart"/>
            <w:r w:rsidRPr="00503578">
              <w:rPr>
                <w:rFonts w:ascii="Arial" w:hAnsi="Arial" w:cs="Arial"/>
              </w:rPr>
              <w:t>alganinem</w:t>
            </w:r>
            <w:proofErr w:type="spellEnd"/>
          </w:p>
          <w:p w14:paraId="2D74E28A" w14:textId="77777777" w:rsidR="00503578" w:rsidRPr="00F245C5" w:rsidRDefault="00503578" w:rsidP="00E81BA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03578">
              <w:rPr>
                <w:rFonts w:ascii="Arial" w:hAnsi="Arial" w:cs="Arial"/>
                <w:b/>
              </w:rPr>
              <w:t>Bialmed</w:t>
            </w:r>
            <w:proofErr w:type="spellEnd"/>
            <w:r w:rsidRPr="00503578">
              <w:rPr>
                <w:rFonts w:ascii="Arial" w:hAnsi="Arial" w:cs="Arial"/>
                <w:b/>
              </w:rPr>
              <w:t xml:space="preserve"> Sp. z o.o.</w:t>
            </w:r>
          </w:p>
          <w:p w14:paraId="78238AF7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46/48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/35</w:t>
            </w:r>
          </w:p>
          <w:p w14:paraId="069726D6" w14:textId="77777777" w:rsidR="00503578" w:rsidRPr="00F245C5" w:rsidRDefault="00503578" w:rsidP="00E81BA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Warszawa</w:t>
            </w:r>
          </w:p>
          <w:p w14:paraId="6FB99204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03578">
              <w:rPr>
                <w:rFonts w:ascii="Arial" w:hAnsi="Arial" w:cs="Arial"/>
                <w:b/>
              </w:rPr>
              <w:t>92 448.00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239F16" w14:textId="77777777" w:rsidR="00503578" w:rsidRPr="00F245C5" w:rsidRDefault="00503578" w:rsidP="00E81BA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9ADDBF" w14:textId="77777777" w:rsidR="00503578" w:rsidRPr="00F245C5" w:rsidRDefault="00503578" w:rsidP="00E81B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357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503578" w14:paraId="78D54664" w14:textId="77777777" w:rsidTr="00503578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0654B" w14:textId="77777777" w:rsidR="00503578" w:rsidRPr="00F245C5" w:rsidRDefault="00503578" w:rsidP="00E81BA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03578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03578">
              <w:rPr>
                <w:rFonts w:ascii="Arial" w:hAnsi="Arial" w:cs="Arial"/>
              </w:rPr>
              <w:t>Kompresy neurochirurgiczne</w:t>
            </w:r>
          </w:p>
          <w:p w14:paraId="64C0F9C0" w14:textId="77777777" w:rsidR="00A04237" w:rsidRDefault="00A04237" w:rsidP="00A0423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Konsorcjum:</w:t>
            </w:r>
            <w:r>
              <w:rPr>
                <w:rFonts w:ascii="Arial" w:hAnsi="Arial" w:cs="Arial"/>
                <w:b/>
              </w:rPr>
              <w:br/>
            </w:r>
            <w:proofErr w:type="spellStart"/>
            <w:r>
              <w:rPr>
                <w:rFonts w:ascii="Arial" w:hAnsi="Arial" w:cs="Arial"/>
                <w:b/>
              </w:rPr>
              <w:t>CitoNet</w:t>
            </w:r>
            <w:proofErr w:type="spellEnd"/>
            <w:r>
              <w:rPr>
                <w:rFonts w:ascii="Arial" w:hAnsi="Arial" w:cs="Arial"/>
                <w:b/>
              </w:rPr>
              <w:t>-Kraków Sp. z o.o.</w:t>
            </w:r>
          </w:p>
          <w:p w14:paraId="5A3A190C" w14:textId="77777777" w:rsidR="00A04237" w:rsidRPr="00A04237" w:rsidRDefault="00A04237" w:rsidP="00A04237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A04237">
              <w:rPr>
                <w:rFonts w:ascii="Arial" w:hAnsi="Arial" w:cs="Arial"/>
                <w:bCs/>
              </w:rPr>
              <w:t>Gromadzka 52</w:t>
            </w:r>
          </w:p>
          <w:p w14:paraId="01DFBEE0" w14:textId="77777777" w:rsidR="00A04237" w:rsidRPr="00A04237" w:rsidRDefault="00A04237" w:rsidP="00A04237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A04237">
              <w:rPr>
                <w:rFonts w:ascii="Arial" w:hAnsi="Arial" w:cs="Arial"/>
                <w:bCs/>
              </w:rPr>
              <w:t>30-719 Kraków</w:t>
            </w:r>
          </w:p>
          <w:p w14:paraId="5C8AD1C0" w14:textId="0096AB0D" w:rsidR="00503578" w:rsidRPr="00F245C5" w:rsidRDefault="00503578" w:rsidP="00E81BA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03578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549D94FB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Żółkiewskiego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/26</w:t>
            </w:r>
          </w:p>
          <w:p w14:paraId="3C69400B" w14:textId="77777777" w:rsidR="00503578" w:rsidRPr="00F245C5" w:rsidRDefault="00503578" w:rsidP="00E81BA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Toruń</w:t>
            </w:r>
          </w:p>
          <w:p w14:paraId="2CCABE30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03578">
              <w:rPr>
                <w:rFonts w:ascii="Arial" w:hAnsi="Arial" w:cs="Arial"/>
                <w:b/>
              </w:rPr>
              <w:t>5 171.04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8EF0942" w14:textId="77777777" w:rsidR="00503578" w:rsidRPr="00F245C5" w:rsidRDefault="00503578" w:rsidP="00E81BA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543104E" w14:textId="77777777" w:rsidR="00503578" w:rsidRPr="00F245C5" w:rsidRDefault="00503578" w:rsidP="00E81B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357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503578" w14:paraId="1352D848" w14:textId="77777777" w:rsidTr="00503578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A642A" w14:textId="77777777" w:rsidR="00503578" w:rsidRPr="00F245C5" w:rsidRDefault="00503578" w:rsidP="00E81BA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03578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03578">
              <w:rPr>
                <w:rFonts w:ascii="Arial" w:hAnsi="Arial" w:cs="Arial"/>
              </w:rPr>
              <w:t>Opatrunki specjalistyczne</w:t>
            </w:r>
          </w:p>
          <w:p w14:paraId="28E16039" w14:textId="77777777" w:rsidR="00503578" w:rsidRPr="00F245C5" w:rsidRDefault="00503578" w:rsidP="00E81BA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03578">
              <w:rPr>
                <w:rFonts w:ascii="Arial" w:hAnsi="Arial" w:cs="Arial"/>
                <w:b/>
              </w:rPr>
              <w:t>Paul Hartmann Polska Sp. z o.o.</w:t>
            </w:r>
          </w:p>
          <w:p w14:paraId="693530B0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ul. 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899C2CE" w14:textId="77777777" w:rsidR="00503578" w:rsidRPr="00F245C5" w:rsidRDefault="00503578" w:rsidP="00E81BA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Pabianice</w:t>
            </w:r>
          </w:p>
          <w:p w14:paraId="7DD31DC4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03578">
              <w:rPr>
                <w:rFonts w:ascii="Arial" w:hAnsi="Arial" w:cs="Arial"/>
                <w:b/>
              </w:rPr>
              <w:t>19 310.40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729EC9A" w14:textId="77777777" w:rsidR="00503578" w:rsidRPr="00F245C5" w:rsidRDefault="00503578" w:rsidP="00E81BA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E66A84A" w14:textId="77777777" w:rsidR="00503578" w:rsidRPr="00F245C5" w:rsidRDefault="00503578" w:rsidP="00E81B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357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503578" w14:paraId="47E671AE" w14:textId="77777777" w:rsidTr="00503578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FAE0" w14:textId="77777777" w:rsidR="00503578" w:rsidRPr="00F245C5" w:rsidRDefault="00503578" w:rsidP="00E81BA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03578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03578">
              <w:rPr>
                <w:rFonts w:ascii="Arial" w:hAnsi="Arial" w:cs="Arial"/>
              </w:rPr>
              <w:t>Opatrunki piankowe</w:t>
            </w:r>
          </w:p>
          <w:p w14:paraId="6D885078" w14:textId="77777777" w:rsidR="00503578" w:rsidRPr="00F245C5" w:rsidRDefault="00503578" w:rsidP="00E81BA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03578">
              <w:rPr>
                <w:rFonts w:ascii="Arial" w:hAnsi="Arial" w:cs="Arial"/>
                <w:b/>
              </w:rPr>
              <w:t xml:space="preserve">J. </w:t>
            </w:r>
            <w:proofErr w:type="spellStart"/>
            <w:r w:rsidRPr="00503578">
              <w:rPr>
                <w:rFonts w:ascii="Arial" w:hAnsi="Arial" w:cs="Arial"/>
                <w:b/>
              </w:rPr>
              <w:t>Chodacki</w:t>
            </w:r>
            <w:proofErr w:type="spellEnd"/>
            <w:r w:rsidRPr="00503578">
              <w:rPr>
                <w:rFonts w:ascii="Arial" w:hAnsi="Arial" w:cs="Arial"/>
                <w:b/>
              </w:rPr>
              <w:t>, A. Misztal „</w:t>
            </w:r>
            <w:proofErr w:type="spellStart"/>
            <w:r w:rsidRPr="00503578">
              <w:rPr>
                <w:rFonts w:ascii="Arial" w:hAnsi="Arial" w:cs="Arial"/>
                <w:b/>
              </w:rPr>
              <w:t>Medica</w:t>
            </w:r>
            <w:proofErr w:type="spellEnd"/>
            <w:r w:rsidRPr="00503578">
              <w:rPr>
                <w:rFonts w:ascii="Arial" w:hAnsi="Arial" w:cs="Arial"/>
                <w:b/>
              </w:rPr>
              <w:t>” Spółka Jawna</w:t>
            </w:r>
          </w:p>
          <w:p w14:paraId="2183F76B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PRZEMYSŁOWA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4A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EB78608" w14:textId="77777777" w:rsidR="00503578" w:rsidRPr="00F245C5" w:rsidRDefault="00503578" w:rsidP="00E81BA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59-300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LUBIN</w:t>
            </w:r>
          </w:p>
          <w:p w14:paraId="419DC9A8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03578">
              <w:rPr>
                <w:rFonts w:ascii="Arial" w:hAnsi="Arial" w:cs="Arial"/>
                <w:b/>
              </w:rPr>
              <w:t>15 458.04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D4E0952" w14:textId="77777777" w:rsidR="00503578" w:rsidRPr="00F245C5" w:rsidRDefault="00503578" w:rsidP="00E81BA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5C88015" w14:textId="77777777" w:rsidR="00503578" w:rsidRPr="00F245C5" w:rsidRDefault="00503578" w:rsidP="00E81B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357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503578" w14:paraId="3FE74700" w14:textId="77777777" w:rsidTr="00503578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4080F" w14:textId="77777777" w:rsidR="00503578" w:rsidRPr="00F245C5" w:rsidRDefault="00503578" w:rsidP="00E81BA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03578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03578">
              <w:rPr>
                <w:rFonts w:ascii="Arial" w:hAnsi="Arial" w:cs="Arial"/>
              </w:rPr>
              <w:t>Preparaty do leczenia ran</w:t>
            </w:r>
          </w:p>
          <w:p w14:paraId="25D61E36" w14:textId="77777777" w:rsidR="00503578" w:rsidRPr="00F245C5" w:rsidRDefault="00503578" w:rsidP="00E81BA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03578">
              <w:rPr>
                <w:rFonts w:ascii="Arial" w:hAnsi="Arial" w:cs="Arial"/>
                <w:b/>
              </w:rPr>
              <w:t>Medi-Pro Sp. z o.o.</w:t>
            </w:r>
          </w:p>
          <w:p w14:paraId="2251D3B6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Wysockiego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6b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833BBA5" w14:textId="77777777" w:rsidR="00503578" w:rsidRPr="00F245C5" w:rsidRDefault="00503578" w:rsidP="00E81BA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03578">
              <w:rPr>
                <w:rFonts w:ascii="Arial" w:hAnsi="Arial" w:cs="Arial"/>
                <w:bCs/>
              </w:rPr>
              <w:t>03-371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03578">
              <w:rPr>
                <w:rFonts w:ascii="Arial" w:hAnsi="Arial" w:cs="Arial"/>
                <w:bCs/>
              </w:rPr>
              <w:t>Warszawa</w:t>
            </w:r>
          </w:p>
          <w:p w14:paraId="33B26A34" w14:textId="77777777" w:rsidR="00503578" w:rsidRPr="00F245C5" w:rsidRDefault="00503578" w:rsidP="00E81BA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03578">
              <w:rPr>
                <w:rFonts w:ascii="Arial" w:hAnsi="Arial" w:cs="Arial"/>
                <w:b/>
              </w:rPr>
              <w:t>91 000.80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EA12EBF" w14:textId="77777777" w:rsidR="00503578" w:rsidRPr="00F245C5" w:rsidRDefault="00503578" w:rsidP="00E81BA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88B37C4" w14:textId="77777777" w:rsidR="00503578" w:rsidRPr="00F245C5" w:rsidRDefault="00503578" w:rsidP="00E81B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3578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</w:tbl>
    <w:p w14:paraId="269B9AF3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B36EDA" w14:paraId="34E8F479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942ED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D61B1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DB110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29568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03578" w14:paraId="63809CD5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9CB9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503578">
              <w:rPr>
                <w:rFonts w:ascii="Arial" w:hAnsi="Arial" w:cs="Arial"/>
                <w:sz w:val="22"/>
                <w:szCs w:val="22"/>
              </w:rPr>
              <w:t>Tupfery</w:t>
            </w:r>
            <w:proofErr w:type="spellEnd"/>
            <w:r w:rsidRPr="00503578">
              <w:rPr>
                <w:rFonts w:ascii="Arial" w:hAnsi="Arial" w:cs="Arial"/>
                <w:sz w:val="22"/>
                <w:szCs w:val="22"/>
              </w:rPr>
              <w:t>, opaski, chusty oparzeniowe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0915E" w14:textId="77777777" w:rsidR="00A04237" w:rsidRPr="00A04237" w:rsidRDefault="00A04237" w:rsidP="00A04237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04237">
              <w:rPr>
                <w:rFonts w:ascii="Arial" w:hAnsi="Arial" w:cs="Arial"/>
                <w:b/>
                <w:sz w:val="22"/>
                <w:szCs w:val="22"/>
              </w:rPr>
              <w:t>Konsorcjum:</w:t>
            </w:r>
            <w:r w:rsidRPr="00A04237">
              <w:rPr>
                <w:rFonts w:ascii="Arial" w:hAnsi="Arial" w:cs="Arial"/>
                <w:b/>
                <w:sz w:val="22"/>
                <w:szCs w:val="22"/>
              </w:rPr>
              <w:br/>
            </w:r>
            <w:proofErr w:type="spellStart"/>
            <w:r w:rsidRPr="00A04237">
              <w:rPr>
                <w:rFonts w:ascii="Arial" w:hAnsi="Arial" w:cs="Arial"/>
                <w:b/>
                <w:sz w:val="22"/>
                <w:szCs w:val="22"/>
              </w:rPr>
              <w:t>CitoNet</w:t>
            </w:r>
            <w:proofErr w:type="spellEnd"/>
            <w:r w:rsidRPr="00A04237">
              <w:rPr>
                <w:rFonts w:ascii="Arial" w:hAnsi="Arial" w:cs="Arial"/>
                <w:b/>
                <w:sz w:val="22"/>
                <w:szCs w:val="22"/>
              </w:rPr>
              <w:t>-Kraków Sp. z o.o.</w:t>
            </w:r>
          </w:p>
          <w:p w14:paraId="75A5C4FF" w14:textId="77777777" w:rsidR="00A04237" w:rsidRPr="00A04237" w:rsidRDefault="00A04237" w:rsidP="00A04237">
            <w:pPr>
              <w:spacing w:before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04237">
              <w:rPr>
                <w:rFonts w:ascii="Arial" w:hAnsi="Arial" w:cs="Arial"/>
                <w:bCs/>
                <w:sz w:val="22"/>
                <w:szCs w:val="22"/>
              </w:rPr>
              <w:t>Gromadzka 52</w:t>
            </w:r>
          </w:p>
          <w:p w14:paraId="73836298" w14:textId="77777777" w:rsidR="00A04237" w:rsidRPr="00A04237" w:rsidRDefault="00A04237" w:rsidP="00A04237">
            <w:pPr>
              <w:spacing w:before="60"/>
              <w:jc w:val="both"/>
              <w:rPr>
                <w:rFonts w:ascii="Arial" w:hAnsi="Arial" w:cs="Arial"/>
                <w:bCs/>
              </w:rPr>
            </w:pPr>
            <w:r w:rsidRPr="00A04237">
              <w:rPr>
                <w:rFonts w:ascii="Arial" w:hAnsi="Arial" w:cs="Arial"/>
                <w:bCs/>
                <w:sz w:val="22"/>
                <w:szCs w:val="22"/>
              </w:rPr>
              <w:t>30-719 Kraków</w:t>
            </w:r>
          </w:p>
          <w:p w14:paraId="21444C16" w14:textId="683E02C6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5427AA87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10C5E246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65A1E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BFDB3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03578" w14:paraId="7370AC68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D8B4B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 xml:space="preserve">Opatrunki </w:t>
            </w:r>
            <w:proofErr w:type="spellStart"/>
            <w:r w:rsidRPr="00503578">
              <w:rPr>
                <w:rFonts w:ascii="Arial" w:hAnsi="Arial" w:cs="Arial"/>
                <w:sz w:val="22"/>
                <w:szCs w:val="22"/>
              </w:rPr>
              <w:t>wysokochłonne</w:t>
            </w:r>
            <w:proofErr w:type="spellEnd"/>
            <w:r w:rsidRPr="00503578">
              <w:rPr>
                <w:rFonts w:ascii="Arial" w:hAnsi="Arial" w:cs="Arial"/>
                <w:sz w:val="22"/>
                <w:szCs w:val="22"/>
              </w:rPr>
              <w:t>, tampony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59603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5D78BBCB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7BC93841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009D3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D95D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03578" w14:paraId="07316046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1A00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>Opatrunek z neutralną maścią, opatrunek chłonny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95488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Medimax</w:t>
            </w:r>
            <w:proofErr w:type="spellEnd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Monika Mazurkiewicz</w:t>
            </w:r>
          </w:p>
          <w:p w14:paraId="300CB9C7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Starego Dębu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12/6</w:t>
            </w:r>
          </w:p>
          <w:p w14:paraId="733FCEFF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31-355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50651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5107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03578" w14:paraId="7B3F714A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1208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>Waciki bezpyłowe w rolce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B8404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BATIST </w:t>
            </w:r>
            <w:proofErr w:type="spellStart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C544F65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Kolista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1976832D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40-486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312A3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EE763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03578" w14:paraId="1299DB50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A2A27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>Waciki bezpyłowe w rolce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0730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0C00A14B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F38809B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834B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- 69.86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B8492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69,86</w:t>
            </w:r>
          </w:p>
        </w:tc>
      </w:tr>
      <w:tr w:rsidR="00503578" w14:paraId="26528444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F52B9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 xml:space="preserve">Opatrunek chłonny, pasta z </w:t>
            </w:r>
            <w:proofErr w:type="spellStart"/>
            <w:r w:rsidRPr="00503578">
              <w:rPr>
                <w:rFonts w:ascii="Arial" w:hAnsi="Arial" w:cs="Arial"/>
                <w:sz w:val="22"/>
                <w:szCs w:val="22"/>
              </w:rPr>
              <w:t>alganinem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541B3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706363D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45B7D34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F12D4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207D0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03578" w14:paraId="2BDA6164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8E60A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 xml:space="preserve">Kompresy </w:t>
            </w:r>
            <w:r w:rsidRPr="00503578">
              <w:rPr>
                <w:rFonts w:ascii="Arial" w:hAnsi="Arial" w:cs="Arial"/>
                <w:sz w:val="22"/>
                <w:szCs w:val="22"/>
              </w:rPr>
              <w:lastRenderedPageBreak/>
              <w:t>neurochirurgiczne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1BC14" w14:textId="77777777" w:rsidR="00A04237" w:rsidRPr="00A04237" w:rsidRDefault="00A04237" w:rsidP="00A04237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04237">
              <w:rPr>
                <w:rFonts w:ascii="Arial" w:hAnsi="Arial" w:cs="Arial"/>
                <w:b/>
                <w:sz w:val="22"/>
                <w:szCs w:val="22"/>
              </w:rPr>
              <w:lastRenderedPageBreak/>
              <w:t>Konsorcjum:</w:t>
            </w:r>
            <w:r w:rsidRPr="00A04237">
              <w:rPr>
                <w:rFonts w:ascii="Arial" w:hAnsi="Arial" w:cs="Arial"/>
                <w:b/>
                <w:sz w:val="22"/>
                <w:szCs w:val="22"/>
              </w:rPr>
              <w:br/>
            </w:r>
            <w:proofErr w:type="spellStart"/>
            <w:r w:rsidRPr="00A04237">
              <w:rPr>
                <w:rFonts w:ascii="Arial" w:hAnsi="Arial" w:cs="Arial"/>
                <w:b/>
                <w:sz w:val="22"/>
                <w:szCs w:val="22"/>
              </w:rPr>
              <w:lastRenderedPageBreak/>
              <w:t>CitoNet</w:t>
            </w:r>
            <w:proofErr w:type="spellEnd"/>
            <w:r w:rsidRPr="00A04237">
              <w:rPr>
                <w:rFonts w:ascii="Arial" w:hAnsi="Arial" w:cs="Arial"/>
                <w:b/>
                <w:sz w:val="22"/>
                <w:szCs w:val="22"/>
              </w:rPr>
              <w:t>-Kraków Sp. z o.o.</w:t>
            </w:r>
          </w:p>
          <w:p w14:paraId="7B7948FE" w14:textId="77777777" w:rsidR="00A04237" w:rsidRPr="00A04237" w:rsidRDefault="00A04237" w:rsidP="00A04237">
            <w:pPr>
              <w:spacing w:before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04237">
              <w:rPr>
                <w:rFonts w:ascii="Arial" w:hAnsi="Arial" w:cs="Arial"/>
                <w:bCs/>
                <w:sz w:val="22"/>
                <w:szCs w:val="22"/>
              </w:rPr>
              <w:t>Gromadzka 52</w:t>
            </w:r>
          </w:p>
          <w:p w14:paraId="76F230AE" w14:textId="77777777" w:rsidR="00A04237" w:rsidRPr="00A04237" w:rsidRDefault="00A04237" w:rsidP="00A04237">
            <w:pPr>
              <w:spacing w:before="60"/>
              <w:jc w:val="both"/>
              <w:rPr>
                <w:rFonts w:ascii="Arial" w:hAnsi="Arial" w:cs="Arial"/>
                <w:bCs/>
              </w:rPr>
            </w:pPr>
            <w:r w:rsidRPr="00A04237">
              <w:rPr>
                <w:rFonts w:ascii="Arial" w:hAnsi="Arial" w:cs="Arial"/>
                <w:bCs/>
                <w:sz w:val="22"/>
                <w:szCs w:val="22"/>
              </w:rPr>
              <w:t>30-719 Kraków</w:t>
            </w:r>
          </w:p>
          <w:p w14:paraId="588DF675" w14:textId="7DE9A576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5934C4C3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586D5A02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2F184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3948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03578" w14:paraId="084CAA16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F1D2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>Kompresy neurochirurgiczne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03D9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Comef</w:t>
            </w:r>
            <w:proofErr w:type="spellEnd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688475F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ul. Gdańska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3526A915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40-719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14C7E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- 96.73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4AA7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96,73</w:t>
            </w:r>
          </w:p>
        </w:tc>
      </w:tr>
      <w:tr w:rsidR="00503578" w14:paraId="2E883225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5B110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>Opatrunki specjalistyczne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66697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2D9A760A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19AF34ED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E3306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85F98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03578" w14:paraId="3753817C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88CE2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>Opatrunki piankowe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192F8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” Spółka Jawna</w:t>
            </w:r>
          </w:p>
          <w:p w14:paraId="61AFF7E7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36C64185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C54AB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91DA8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03578" w14:paraId="07EF1A77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4884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>Opatrunki piankowe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9BAF4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42C61C06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52DF5E9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FBC6C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- 74.35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C275F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74,35</w:t>
            </w:r>
          </w:p>
        </w:tc>
      </w:tr>
      <w:tr w:rsidR="00503578" w14:paraId="4D356B6F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0E7C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>Opatrunki piankowe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3A149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4E5F3946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ul. Dr. Stefana Kopcińskiego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 xml:space="preserve"> 62 D</w:t>
            </w:r>
          </w:p>
          <w:p w14:paraId="3624FE68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90-032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0BCAA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- 58.96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29A48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58,96</w:t>
            </w:r>
          </w:p>
        </w:tc>
      </w:tr>
      <w:tr w:rsidR="00503578" w14:paraId="33869010" w14:textId="77777777" w:rsidTr="00A042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72C5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03578">
              <w:rPr>
                <w:rFonts w:ascii="Arial" w:hAnsi="Arial" w:cs="Arial"/>
                <w:sz w:val="22"/>
                <w:szCs w:val="22"/>
              </w:rPr>
              <w:t>Preparaty do leczenia ran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ABA32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3578">
              <w:rPr>
                <w:rFonts w:ascii="Arial" w:hAnsi="Arial" w:cs="Arial"/>
                <w:b/>
                <w:bCs/>
                <w:sz w:val="22"/>
                <w:szCs w:val="22"/>
              </w:rPr>
              <w:t>Medi-Pro Sp. z o.o.</w:t>
            </w:r>
          </w:p>
          <w:p w14:paraId="7CB5E6B4" w14:textId="77777777" w:rsidR="00503578" w:rsidRPr="007D7932" w:rsidRDefault="00503578" w:rsidP="00E81BA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69607FB9" w14:textId="77777777" w:rsidR="00503578" w:rsidRPr="007D7932" w:rsidRDefault="00503578" w:rsidP="00E81BA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357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0D19F" w14:textId="77777777" w:rsidR="00503578" w:rsidRPr="007D7932" w:rsidRDefault="00503578" w:rsidP="00E81BA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8C71" w14:textId="77777777" w:rsidR="00503578" w:rsidRPr="007D7932" w:rsidRDefault="00503578" w:rsidP="00E81B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357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C517474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145F5E7D" w14:textId="77777777" w:rsidR="003A0243" w:rsidRPr="003A0243" w:rsidRDefault="003A0243" w:rsidP="003A0243">
      <w:pPr>
        <w:ind w:right="-425"/>
        <w:jc w:val="right"/>
        <w:rPr>
          <w:rFonts w:ascii="Arial" w:hAnsi="Arial" w:cs="Arial"/>
        </w:rPr>
      </w:pPr>
      <w:r w:rsidRPr="003A0243">
        <w:rPr>
          <w:rFonts w:ascii="Arial" w:hAnsi="Arial" w:cs="Arial"/>
        </w:rPr>
        <w:t>Dyrektor Szpitala</w:t>
      </w:r>
    </w:p>
    <w:p w14:paraId="29B8ADD7" w14:textId="77777777" w:rsidR="003A0243" w:rsidRPr="003A0243" w:rsidRDefault="003A0243" w:rsidP="003A0243">
      <w:pPr>
        <w:ind w:right="-425"/>
        <w:jc w:val="right"/>
        <w:rPr>
          <w:rFonts w:ascii="Arial" w:hAnsi="Arial" w:cs="Arial"/>
        </w:rPr>
      </w:pPr>
      <w:r w:rsidRPr="003A0243">
        <w:rPr>
          <w:rFonts w:ascii="Arial" w:hAnsi="Arial" w:cs="Arial"/>
        </w:rPr>
        <w:t xml:space="preserve">dr n. o </w:t>
      </w:r>
      <w:proofErr w:type="spellStart"/>
      <w:r w:rsidRPr="003A0243">
        <w:rPr>
          <w:rFonts w:ascii="Arial" w:hAnsi="Arial" w:cs="Arial"/>
        </w:rPr>
        <w:t>zdr</w:t>
      </w:r>
      <w:proofErr w:type="spellEnd"/>
      <w:r w:rsidRPr="003A0243">
        <w:rPr>
          <w:rFonts w:ascii="Arial" w:hAnsi="Arial" w:cs="Arial"/>
        </w:rPr>
        <w:t>. Jacek Żak</w:t>
      </w:r>
    </w:p>
    <w:p w14:paraId="6BED5A48" w14:textId="5FF6552A" w:rsidR="008642B3" w:rsidRPr="00B36EDA" w:rsidRDefault="00503578" w:rsidP="00B36EDA">
      <w:pPr>
        <w:ind w:right="-425"/>
        <w:jc w:val="right"/>
        <w:rPr>
          <w:rFonts w:ascii="Arial" w:hAnsi="Arial" w:cs="Arial"/>
          <w:vertAlign w:val="superscript"/>
        </w:rPr>
      </w:pPr>
      <w:r w:rsidRPr="00503578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944E4" w14:textId="77777777" w:rsidR="0011493B" w:rsidRDefault="0011493B">
      <w:r>
        <w:separator/>
      </w:r>
    </w:p>
  </w:endnote>
  <w:endnote w:type="continuationSeparator" w:id="0">
    <w:p w14:paraId="58A2C938" w14:textId="77777777" w:rsidR="0011493B" w:rsidRDefault="00114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B445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38BB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E403F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78C05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057B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E402E" w14:textId="77777777" w:rsidR="0011493B" w:rsidRDefault="0011493B">
      <w:r>
        <w:separator/>
      </w:r>
    </w:p>
  </w:footnote>
  <w:footnote w:type="continuationSeparator" w:id="0">
    <w:p w14:paraId="64CE093F" w14:textId="77777777" w:rsidR="0011493B" w:rsidRDefault="00114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B4DA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DCE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40F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93B"/>
    <w:rsid w:val="00022322"/>
    <w:rsid w:val="00042497"/>
    <w:rsid w:val="000C1E6F"/>
    <w:rsid w:val="000E4E56"/>
    <w:rsid w:val="0011493B"/>
    <w:rsid w:val="00157C3E"/>
    <w:rsid w:val="001A1468"/>
    <w:rsid w:val="001B7815"/>
    <w:rsid w:val="00211A34"/>
    <w:rsid w:val="002B1E4F"/>
    <w:rsid w:val="002B6761"/>
    <w:rsid w:val="003445A0"/>
    <w:rsid w:val="003A024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3578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0BA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04237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7E3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48DB71"/>
  <w15:chartTrackingRefBased/>
  <w15:docId w15:val="{7CCDE8BE-640B-4B95-83E0-31E597F1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423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1221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2</cp:revision>
  <cp:lastPrinted>1899-12-31T23:00:00Z</cp:lastPrinted>
  <dcterms:created xsi:type="dcterms:W3CDTF">2026-06-11T11:21:00Z</dcterms:created>
  <dcterms:modified xsi:type="dcterms:W3CDTF">2026-06-11T11:21:00Z</dcterms:modified>
</cp:coreProperties>
</file>