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9551C" w14:textId="02304E9E" w:rsidR="00FB7F50" w:rsidRPr="002245BE" w:rsidRDefault="006106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06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1068E">
        <w:rPr>
          <w:sz w:val="22"/>
          <w:szCs w:val="22"/>
        </w:rPr>
        <w:t>2026-06-11</w:t>
      </w:r>
    </w:p>
    <w:p w14:paraId="3992C2E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63CEEBB" w14:textId="77777777" w:rsidR="0061068E" w:rsidRPr="0061068E" w:rsidRDefault="0061068E" w:rsidP="00FB7F50">
      <w:pPr>
        <w:spacing w:after="40"/>
        <w:rPr>
          <w:b/>
          <w:bCs/>
          <w:sz w:val="22"/>
          <w:szCs w:val="22"/>
        </w:rPr>
      </w:pPr>
      <w:r w:rsidRPr="0061068E">
        <w:rPr>
          <w:b/>
          <w:bCs/>
          <w:sz w:val="22"/>
          <w:szCs w:val="22"/>
        </w:rPr>
        <w:t>Akademia Górniczo - Hutnicza</w:t>
      </w:r>
    </w:p>
    <w:p w14:paraId="2E625653" w14:textId="77777777" w:rsidR="0061068E" w:rsidRPr="0061068E" w:rsidRDefault="0061068E" w:rsidP="00FB7F50">
      <w:pPr>
        <w:spacing w:after="40"/>
        <w:rPr>
          <w:b/>
          <w:bCs/>
          <w:sz w:val="22"/>
          <w:szCs w:val="22"/>
        </w:rPr>
      </w:pPr>
      <w:r w:rsidRPr="0061068E">
        <w:rPr>
          <w:b/>
          <w:bCs/>
          <w:sz w:val="22"/>
          <w:szCs w:val="22"/>
        </w:rPr>
        <w:t>im. Stanisława Staszica w Krakowie</w:t>
      </w:r>
    </w:p>
    <w:p w14:paraId="4E4BE671" w14:textId="0D968C57" w:rsidR="00FB7F50" w:rsidRPr="002245BE" w:rsidRDefault="0061068E" w:rsidP="00FB7F50">
      <w:pPr>
        <w:spacing w:after="40"/>
        <w:rPr>
          <w:b/>
          <w:bCs/>
          <w:sz w:val="22"/>
          <w:szCs w:val="22"/>
        </w:rPr>
      </w:pPr>
      <w:r w:rsidRPr="0061068E">
        <w:rPr>
          <w:b/>
          <w:bCs/>
          <w:sz w:val="22"/>
          <w:szCs w:val="22"/>
        </w:rPr>
        <w:t>Dział Zamówień Publicznych</w:t>
      </w:r>
    </w:p>
    <w:p w14:paraId="50D464AD" w14:textId="51658BCD" w:rsidR="00FB7F50" w:rsidRPr="002245BE" w:rsidRDefault="0061068E" w:rsidP="00FB7F50">
      <w:pPr>
        <w:rPr>
          <w:sz w:val="22"/>
          <w:szCs w:val="22"/>
        </w:rPr>
      </w:pPr>
      <w:r w:rsidRPr="006106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1068E">
        <w:rPr>
          <w:sz w:val="22"/>
          <w:szCs w:val="22"/>
        </w:rPr>
        <w:t>30</w:t>
      </w:r>
    </w:p>
    <w:p w14:paraId="7F2722B3" w14:textId="3C34B6A5" w:rsidR="00FB7F50" w:rsidRPr="002245BE" w:rsidRDefault="0061068E" w:rsidP="00FB7F50">
      <w:pPr>
        <w:rPr>
          <w:sz w:val="22"/>
          <w:szCs w:val="22"/>
        </w:rPr>
      </w:pPr>
      <w:r w:rsidRPr="006106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1068E">
        <w:rPr>
          <w:sz w:val="22"/>
          <w:szCs w:val="22"/>
        </w:rPr>
        <w:t>Kraków</w:t>
      </w:r>
    </w:p>
    <w:p w14:paraId="1B6B35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FAB36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068E" w:rsidRPr="00607F9B" w14:paraId="63E8D91A" w14:textId="77777777" w:rsidTr="00727E6A">
        <w:trPr>
          <w:trHeight w:val="638"/>
        </w:trPr>
        <w:tc>
          <w:tcPr>
            <w:tcW w:w="959" w:type="dxa"/>
          </w:tcPr>
          <w:p w14:paraId="3A4ECC97" w14:textId="77777777" w:rsidR="0061068E" w:rsidRPr="00607F9B" w:rsidRDefault="0061068E" w:rsidP="00727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C0B9890" w14:textId="60C75EFB" w:rsidR="0061068E" w:rsidRPr="00607F9B" w:rsidRDefault="0061068E" w:rsidP="00727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1068E">
              <w:rPr>
                <w:sz w:val="22"/>
                <w:szCs w:val="22"/>
              </w:rPr>
              <w:t>podstawowy</w:t>
            </w:r>
            <w:r w:rsidR="00FA6BCF">
              <w:rPr>
                <w:sz w:val="22"/>
                <w:szCs w:val="22"/>
              </w:rPr>
              <w:t>m</w:t>
            </w:r>
            <w:r w:rsidRPr="0061068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1068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068E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068E">
              <w:rPr>
                <w:b/>
                <w:sz w:val="22"/>
                <w:szCs w:val="22"/>
              </w:rPr>
              <w:t>KC-DE-zp.25.235.2026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13AB3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068E" w14:paraId="363903C9" w14:textId="77777777" w:rsidTr="00727E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6FDFCA4" w14:textId="425D738B" w:rsidR="0061068E" w:rsidRPr="00D26ED6" w:rsidRDefault="0061068E" w:rsidP="00727E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068E">
              <w:rPr>
                <w:b/>
                <w:sz w:val="22"/>
                <w:szCs w:val="22"/>
              </w:rPr>
              <w:t xml:space="preserve">MULTICOM Mateusz </w:t>
            </w:r>
            <w:proofErr w:type="spellStart"/>
            <w:r w:rsidRPr="0061068E">
              <w:rPr>
                <w:b/>
                <w:sz w:val="22"/>
                <w:szCs w:val="22"/>
              </w:rPr>
              <w:t>Botkiewicz</w:t>
            </w:r>
            <w:proofErr w:type="spellEnd"/>
          </w:p>
          <w:p w14:paraId="48D1F1B3" w14:textId="09CADF8C" w:rsidR="0061068E" w:rsidRPr="009F0E5C" w:rsidRDefault="0061068E" w:rsidP="00727E6A">
            <w:pPr>
              <w:jc w:val="both"/>
              <w:rPr>
                <w:bCs/>
                <w:sz w:val="22"/>
                <w:szCs w:val="22"/>
              </w:rPr>
            </w:pPr>
            <w:r w:rsidRPr="0061068E">
              <w:rPr>
                <w:bCs/>
                <w:sz w:val="22"/>
                <w:szCs w:val="22"/>
              </w:rPr>
              <w:t>ul. Mszczonowa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068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323CDD" w14:textId="216CF681" w:rsidR="0061068E" w:rsidRPr="009F0E5C" w:rsidRDefault="0061068E" w:rsidP="00727E6A">
            <w:pPr>
              <w:jc w:val="both"/>
              <w:rPr>
                <w:bCs/>
                <w:sz w:val="22"/>
                <w:szCs w:val="22"/>
              </w:rPr>
            </w:pPr>
            <w:r w:rsidRPr="0061068E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068E">
              <w:rPr>
                <w:bCs/>
                <w:sz w:val="22"/>
                <w:szCs w:val="22"/>
              </w:rPr>
              <w:t>Nadarzyn</w:t>
            </w:r>
          </w:p>
          <w:p w14:paraId="5755C625" w14:textId="77777777" w:rsidR="0061068E" w:rsidRPr="00D26ED6" w:rsidRDefault="0061068E" w:rsidP="00727E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9F6DCF" w14:textId="724B7B70" w:rsidR="0061068E" w:rsidRDefault="0061068E" w:rsidP="00727E6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1068E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F44550C" w14:textId="19DD98F2" w:rsidR="0061068E" w:rsidRPr="00D26ED6" w:rsidRDefault="0061068E" w:rsidP="00727E6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068E">
              <w:rPr>
                <w:b/>
                <w:sz w:val="22"/>
                <w:szCs w:val="22"/>
              </w:rPr>
              <w:t>92 065.50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7F85B4" w14:textId="77777777" w:rsidR="0061068E" w:rsidRDefault="0061068E" w:rsidP="00727E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6742E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850"/>
        <w:gridCol w:w="851"/>
      </w:tblGrid>
      <w:tr w:rsidR="002B6761" w:rsidRPr="008567C7" w14:paraId="2E6CD2E7" w14:textId="77777777" w:rsidTr="00FA6BCF">
        <w:trPr>
          <w:trHeight w:val="510"/>
        </w:trPr>
        <w:tc>
          <w:tcPr>
            <w:tcW w:w="709" w:type="dxa"/>
            <w:vAlign w:val="center"/>
          </w:tcPr>
          <w:p w14:paraId="2C7E875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D1ACBF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8101893" w14:textId="01B8219F" w:rsidR="002B6761" w:rsidRPr="008567C7" w:rsidRDefault="006106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7C8BA8AC" w14:textId="4CFD8234" w:rsidR="002B6761" w:rsidRPr="008567C7" w:rsidRDefault="006106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993" w:type="dxa"/>
            <w:vAlign w:val="center"/>
          </w:tcPr>
          <w:p w14:paraId="14D2D68F" w14:textId="3478E85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7DDA07" w14:textId="1D756D0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223395" w14:textId="3CE56EB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21AA7A" w14:textId="48D4C73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95F1D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068E" w:rsidRPr="008567C7" w14:paraId="4BB02A75" w14:textId="77777777" w:rsidTr="00FA6BCF">
        <w:tc>
          <w:tcPr>
            <w:tcW w:w="709" w:type="dxa"/>
            <w:vAlign w:val="center"/>
          </w:tcPr>
          <w:p w14:paraId="1B269EBC" w14:textId="49D1B7D7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3A45848" w14:textId="7CC8DDDE" w:rsidR="0061068E" w:rsidRPr="002B6761" w:rsidRDefault="0061068E" w:rsidP="00727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MULTICOM Mateusz </w:t>
            </w: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Botkiewicz</w:t>
            </w:r>
            <w:proofErr w:type="spellEnd"/>
          </w:p>
          <w:p w14:paraId="42DB8EA8" w14:textId="3C1AD49D" w:rsidR="0061068E" w:rsidRPr="008567C7" w:rsidRDefault="0061068E" w:rsidP="00727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ul. Mszczonowa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FCAE53" w14:textId="4E927895" w:rsidR="0061068E" w:rsidRPr="001B7815" w:rsidRDefault="0061068E" w:rsidP="00727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05-830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Nadarzyn</w:t>
            </w:r>
          </w:p>
        </w:tc>
        <w:tc>
          <w:tcPr>
            <w:tcW w:w="1134" w:type="dxa"/>
            <w:vAlign w:val="center"/>
          </w:tcPr>
          <w:p w14:paraId="27B8AA8D" w14:textId="0C7BBE8B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273BB8F" w14:textId="5BD54FBF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5CEF6312" w14:textId="216140C3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B888C5" w14:textId="2AFE3250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63E899" w14:textId="74DCE6C0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DF192A" w14:textId="598D3CB9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0D52318" w14:textId="5A914137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1068E" w:rsidRPr="008567C7" w14:paraId="4F63512A" w14:textId="77777777" w:rsidTr="00FA6BCF">
        <w:tc>
          <w:tcPr>
            <w:tcW w:w="709" w:type="dxa"/>
            <w:vAlign w:val="center"/>
          </w:tcPr>
          <w:p w14:paraId="117FCA67" w14:textId="6158A316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E8488B6" w14:textId="535CF332" w:rsidR="0061068E" w:rsidRPr="002B6761" w:rsidRDefault="0061068E" w:rsidP="00727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6106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6D7DB044" w14:textId="6A120326" w:rsidR="0061068E" w:rsidRPr="008567C7" w:rsidRDefault="0061068E" w:rsidP="00727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E00E2D" w14:textId="56424F3D" w:rsidR="0061068E" w:rsidRPr="001B7815" w:rsidRDefault="0061068E" w:rsidP="00727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68E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738C965B" w14:textId="545DA777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52,99</w:t>
            </w:r>
          </w:p>
        </w:tc>
        <w:tc>
          <w:tcPr>
            <w:tcW w:w="1275" w:type="dxa"/>
            <w:vAlign w:val="center"/>
          </w:tcPr>
          <w:p w14:paraId="7371223B" w14:textId="7FB162CF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563B3754" w14:textId="53289A9B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C68222" w14:textId="57C00C71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7B2C6B" w14:textId="7DAA269C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63C516" w14:textId="03982D88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08CAA05" w14:textId="1B1C2897" w:rsidR="0061068E" w:rsidRPr="008567C7" w:rsidRDefault="0061068E" w:rsidP="00727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68E">
              <w:rPr>
                <w:rFonts w:ascii="Times New Roman" w:hAnsi="Times New Roman" w:cs="Times New Roman"/>
                <w:sz w:val="18"/>
                <w:szCs w:val="18"/>
              </w:rPr>
              <w:t xml:space="preserve">  92,99</w:t>
            </w:r>
          </w:p>
        </w:tc>
      </w:tr>
    </w:tbl>
    <w:p w14:paraId="0CB6A82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65CD10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1CCE2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15797" w14:textId="77777777" w:rsidR="0071740F" w:rsidRDefault="0071740F">
      <w:r>
        <w:separator/>
      </w:r>
    </w:p>
  </w:endnote>
  <w:endnote w:type="continuationSeparator" w:id="0">
    <w:p w14:paraId="27742263" w14:textId="77777777" w:rsidR="0071740F" w:rsidRDefault="0071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D5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7F6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61EE4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FED3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93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1281F" w14:textId="77777777" w:rsidR="0071740F" w:rsidRDefault="0071740F">
      <w:r>
        <w:separator/>
      </w:r>
    </w:p>
  </w:footnote>
  <w:footnote w:type="continuationSeparator" w:id="0">
    <w:p w14:paraId="7C6C79FC" w14:textId="77777777" w:rsidR="0071740F" w:rsidRDefault="00717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299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61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D1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DF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68E"/>
    <w:rsid w:val="00644DCB"/>
    <w:rsid w:val="00657C1E"/>
    <w:rsid w:val="006B585D"/>
    <w:rsid w:val="006E3089"/>
    <w:rsid w:val="00712C39"/>
    <w:rsid w:val="0071740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4DF9"/>
    <w:rsid w:val="00DE4BF6"/>
    <w:rsid w:val="00E30B2D"/>
    <w:rsid w:val="00E62859"/>
    <w:rsid w:val="00E85D70"/>
    <w:rsid w:val="00F33C66"/>
    <w:rsid w:val="00F960D7"/>
    <w:rsid w:val="00F96DC7"/>
    <w:rsid w:val="00FA6BC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901AA"/>
  <w15:chartTrackingRefBased/>
  <w15:docId w15:val="{1064144A-B0F9-4CF7-9A74-57E7458C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2026-06-11T10:54:00Z</cp:lastPrinted>
  <dcterms:created xsi:type="dcterms:W3CDTF">2026-06-11T10:56:00Z</dcterms:created>
  <dcterms:modified xsi:type="dcterms:W3CDTF">2026-06-11T10:56:00Z</dcterms:modified>
</cp:coreProperties>
</file>