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A19D" w14:textId="77777777" w:rsidR="008D2AB8" w:rsidRPr="00BF75F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sz w:val="18"/>
          <w:szCs w:val="18"/>
        </w:rPr>
        <w:t xml:space="preserve">Załącznik nr </w:t>
      </w:r>
      <w:r w:rsidR="00012286" w:rsidRPr="00BF75F1">
        <w:rPr>
          <w:rFonts w:ascii="Verdana" w:hAnsi="Verdana"/>
          <w:sz w:val="18"/>
          <w:szCs w:val="18"/>
        </w:rPr>
        <w:t>1</w:t>
      </w:r>
    </w:p>
    <w:p w14:paraId="7851038F" w14:textId="77777777" w:rsidR="008D2AB8" w:rsidRPr="00BF75F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FORMULARZ OFERTY</w:t>
      </w:r>
    </w:p>
    <w:p w14:paraId="57028B25" w14:textId="77777777" w:rsidR="008D2AB8" w:rsidRPr="00BF75F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A0F092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39DA9F" w14:textId="77777777" w:rsidR="00AF4095" w:rsidRPr="00BF75F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A84C77A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2E55243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BF75F1">
        <w:rPr>
          <w:rFonts w:ascii="Verdana" w:hAnsi="Verdana"/>
          <w:sz w:val="18"/>
          <w:szCs w:val="18"/>
        </w:rPr>
        <w:t>..............</w:t>
      </w:r>
    </w:p>
    <w:p w14:paraId="52919DFE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  <w:lang w:val="de-DE"/>
        </w:rPr>
        <w:t>TEL.</w:t>
      </w: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7670851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  <w:lang w:val="de-DE"/>
        </w:rPr>
        <w:t xml:space="preserve">FAX </w:t>
      </w: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6B6EC9D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BF75F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29FE6B4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F75F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BF75F1">
        <w:rPr>
          <w:rFonts w:ascii="Verdana" w:hAnsi="Verdana"/>
          <w:sz w:val="18"/>
          <w:szCs w:val="18"/>
        </w:rPr>
        <w:t>...............................................</w:t>
      </w:r>
    </w:p>
    <w:p w14:paraId="3B624C8D" w14:textId="77777777" w:rsidR="008D2AB8" w:rsidRPr="00BF75F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51F89CD" w14:textId="77777777" w:rsidR="008D2AB8" w:rsidRPr="00BF75F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Do: Nazwa i siedziba Zamawiającego:</w:t>
      </w:r>
    </w:p>
    <w:p w14:paraId="65F6495F" w14:textId="77777777" w:rsidR="00D14AA4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Akademia Górniczo - Hutnicza</w:t>
      </w:r>
    </w:p>
    <w:p w14:paraId="3469C1CA" w14:textId="77777777" w:rsidR="00D14AA4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im. Stanisława Staszica w Krakowie</w:t>
      </w:r>
    </w:p>
    <w:p w14:paraId="583C3B06" w14:textId="77777777" w:rsidR="008D2AB8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Dział Zamówień Publicznych</w:t>
      </w:r>
      <w:r w:rsidR="008D2AB8" w:rsidRPr="00BF75F1">
        <w:rPr>
          <w:rFonts w:ascii="Verdana" w:hAnsi="Verdana"/>
          <w:b/>
          <w:sz w:val="18"/>
          <w:szCs w:val="18"/>
        </w:rPr>
        <w:t xml:space="preserve">  </w:t>
      </w:r>
    </w:p>
    <w:p w14:paraId="19B12A73" w14:textId="77777777" w:rsidR="008D2AB8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Al. Mickiewicza</w:t>
      </w:r>
      <w:r w:rsidR="008D2AB8" w:rsidRPr="00BF75F1">
        <w:rPr>
          <w:rFonts w:ascii="Verdana" w:hAnsi="Verdana"/>
          <w:b/>
          <w:sz w:val="18"/>
          <w:szCs w:val="18"/>
        </w:rPr>
        <w:t xml:space="preserve"> </w:t>
      </w:r>
      <w:r w:rsidRPr="00BF75F1">
        <w:rPr>
          <w:rFonts w:ascii="Verdana" w:hAnsi="Verdana"/>
          <w:b/>
          <w:sz w:val="18"/>
          <w:szCs w:val="18"/>
        </w:rPr>
        <w:t>30</w:t>
      </w:r>
      <w:r w:rsidR="008D2AB8" w:rsidRPr="00BF75F1">
        <w:rPr>
          <w:rFonts w:ascii="Verdana" w:hAnsi="Verdana"/>
          <w:b/>
          <w:sz w:val="18"/>
          <w:szCs w:val="18"/>
        </w:rPr>
        <w:t xml:space="preserve"> </w:t>
      </w:r>
    </w:p>
    <w:p w14:paraId="3CB64C61" w14:textId="77777777" w:rsidR="008D2AB8" w:rsidRPr="00BF75F1" w:rsidRDefault="00D14AA4" w:rsidP="008D2AB8">
      <w:pPr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30-059</w:t>
      </w:r>
      <w:r w:rsidR="008D2AB8" w:rsidRPr="00BF75F1">
        <w:rPr>
          <w:rFonts w:ascii="Verdana" w:hAnsi="Verdana"/>
          <w:b/>
          <w:sz w:val="18"/>
          <w:szCs w:val="18"/>
        </w:rPr>
        <w:t xml:space="preserve"> </w:t>
      </w:r>
      <w:r w:rsidRPr="00BF75F1">
        <w:rPr>
          <w:rFonts w:ascii="Verdana" w:hAnsi="Verdana"/>
          <w:b/>
          <w:sz w:val="18"/>
          <w:szCs w:val="18"/>
        </w:rPr>
        <w:t>Kraków</w:t>
      </w:r>
      <w:r w:rsidR="008D2AB8" w:rsidRPr="00BF75F1">
        <w:rPr>
          <w:rFonts w:ascii="Verdana" w:hAnsi="Verdana"/>
          <w:b/>
          <w:sz w:val="18"/>
          <w:szCs w:val="18"/>
        </w:rPr>
        <w:t xml:space="preserve">,  </w:t>
      </w:r>
    </w:p>
    <w:p w14:paraId="389CED78" w14:textId="77777777" w:rsidR="008D2AB8" w:rsidRPr="00BF75F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74EF253" w14:textId="271DECAE" w:rsidR="008D2AB8" w:rsidRPr="00BF75F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03D57" w:rsidRPr="00BF75F1">
        <w:rPr>
          <w:rFonts w:ascii="Verdana" w:hAnsi="Verdana"/>
          <w:b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  <w:r w:rsidRPr="00BF75F1">
        <w:rPr>
          <w:rFonts w:ascii="Verdana" w:hAnsi="Verdana"/>
          <w:b/>
          <w:sz w:val="18"/>
          <w:szCs w:val="18"/>
        </w:rPr>
        <w:t xml:space="preserve">, </w:t>
      </w:r>
      <w:r w:rsidRPr="00BF75F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70BCA5" w14:textId="77777777" w:rsidR="00102D48" w:rsidRPr="00BF75F1" w:rsidRDefault="00102D4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B36346" w14:textId="70C16C9D" w:rsidR="008D2AB8" w:rsidRPr="00BF75F1" w:rsidRDefault="00102D48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BF75F1">
        <w:rPr>
          <w:rFonts w:ascii="Verdana" w:hAnsi="Verdana"/>
          <w:b/>
          <w:bCs/>
          <w:sz w:val="18"/>
          <w:szCs w:val="18"/>
          <w:highlight w:val="cyan"/>
        </w:rPr>
        <w:t>Zadanie częściowe nr 1</w:t>
      </w:r>
    </w:p>
    <w:p w14:paraId="20D35A43" w14:textId="77777777" w:rsidR="00102D48" w:rsidRPr="00BF75F1" w:rsidRDefault="00102D4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BF75F1" w14:paraId="06E6DB94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F4377E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1A60E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C4C3349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586D4F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  <w:r w:rsidR="0057468B"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6637DB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D79A353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B8E07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48B71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A665347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95B3EB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4241224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6D8CBC5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0DEC21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F28843C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7065A7E4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BF75F1" w14:paraId="1F69464D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27915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BFCEF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D342A6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D4BE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E2902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7FD1A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15C44E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8D9D3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BF75F1" w14:paraId="19094D9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AB8DD" w14:textId="77777777" w:rsidR="00A430C2" w:rsidRPr="00BF75F1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4D" w14:textId="1807705A" w:rsidR="00A430C2" w:rsidRPr="00BF75F1" w:rsidRDefault="006572AD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Szafy bezpieczeństwa do przechowywania substancji łatwopalnych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B98" w14:textId="77777777" w:rsidR="00A430C2" w:rsidRPr="00BF75F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124" w14:textId="3082AE92" w:rsidR="00A430C2" w:rsidRPr="00BF75F1" w:rsidRDefault="00526A1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9D4E2A"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3A2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EAB9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C9220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A414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BF75F1" w14:paraId="1CB40D7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14CEE" w14:textId="77777777" w:rsidR="009D4E2A" w:rsidRPr="00BF75F1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21C" w14:textId="42ADCE53" w:rsidR="009D4E2A" w:rsidRPr="00BF75F1" w:rsidRDefault="000D15E8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BF75F1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Szafa laboratoryjna do kwasów i zasad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FC3" w14:textId="77777777" w:rsidR="009D4E2A" w:rsidRPr="00BF75F1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065" w14:textId="77777777" w:rsidR="009D4E2A" w:rsidRPr="00BF75F1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389" w14:textId="77777777" w:rsidR="009D4E2A" w:rsidRPr="00BF75F1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E9A" w14:textId="77777777" w:rsidR="009D4E2A" w:rsidRPr="00BF75F1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6E8C7" w14:textId="77777777" w:rsidR="009D4E2A" w:rsidRPr="00BF75F1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CE1ED" w14:textId="77777777" w:rsidR="009D4E2A" w:rsidRPr="00BF75F1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BF75F1" w14:paraId="4BA12B4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825896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B8D6368" w14:textId="77777777" w:rsidR="00A430C2" w:rsidRPr="00BF75F1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A2B82B8" w14:textId="77777777" w:rsidR="00A430C2" w:rsidRPr="00BF75F1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316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75F74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C486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BF75F1" w14:paraId="6AD2665B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66ADC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Cena netto za całość zamówienia /słownie: ……………………………………………………………/</w:t>
            </w:r>
          </w:p>
          <w:p w14:paraId="6E3E3D81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77EC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77A11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2B625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1AAC9E58" w14:textId="77777777" w:rsidR="00BF75F1" w:rsidRDefault="00BF75F1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F557EF9" w14:textId="0F571426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7DF4D146" w14:textId="77777777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- Szafy:  …………… dni od daty podpisania umowy </w:t>
      </w:r>
      <w:r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</w:p>
    <w:p w14:paraId="7F6215CF" w14:textId="77777777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>*) W przypadku nie podania terminu realizacji, Zamawiający przyjmie maksymalny termin realizacji.</w:t>
      </w:r>
    </w:p>
    <w:p w14:paraId="70EB9923" w14:textId="60D7D0AE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>Okres gwarancji wynosi:</w:t>
      </w:r>
      <w:r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BF75F1">
        <w:rPr>
          <w:rFonts w:ascii="Verdana" w:hAnsi="Verdana"/>
          <w:b/>
          <w:bCs/>
          <w:color w:val="000000" w:themeColor="text1"/>
          <w:sz w:val="18"/>
          <w:szCs w:val="18"/>
        </w:rPr>
        <w:t>…………. miesięcy</w:t>
      </w:r>
      <w:r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  <w:r w:rsidRPr="00BF75F1">
        <w:rPr>
          <w:rFonts w:ascii="Verdana" w:hAnsi="Verdana"/>
          <w:i/>
          <w:color w:val="000000" w:themeColor="text1"/>
          <w:sz w:val="18"/>
          <w:szCs w:val="18"/>
        </w:rPr>
        <w:t xml:space="preserve"> *)</w:t>
      </w:r>
    </w:p>
    <w:p w14:paraId="195EC622" w14:textId="77777777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>*) W przypadku nie podania okresu gwarancji, Zamawiający przyjmie minimalny okres gwarancji.</w:t>
      </w:r>
    </w:p>
    <w:p w14:paraId="63E3C7E9" w14:textId="77777777" w:rsidR="00102D48" w:rsidRPr="00BF75F1" w:rsidRDefault="00102D48" w:rsidP="00102D4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F75F1">
        <w:rPr>
          <w:rFonts w:ascii="Verdana" w:hAnsi="Verdana"/>
          <w:b/>
          <w:sz w:val="18"/>
          <w:szCs w:val="18"/>
        </w:rPr>
        <w:t xml:space="preserve"> TAK/NIE</w:t>
      </w:r>
    </w:p>
    <w:p w14:paraId="34793360" w14:textId="77777777" w:rsidR="00102D48" w:rsidRPr="00BF75F1" w:rsidRDefault="00102D48" w:rsidP="00102D4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 xml:space="preserve">Termin płatności: </w:t>
      </w:r>
      <w:r w:rsidRPr="00BF75F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D66DB92" w14:textId="77777777" w:rsidR="0019229C" w:rsidRPr="00BF75F1" w:rsidRDefault="0019229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E4D9F46" w14:textId="0594FE17" w:rsidR="00102D48" w:rsidRPr="00BF75F1" w:rsidRDefault="00102D4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102D48" w:rsidRPr="00BF75F1" w14:paraId="0E9D18FA" w14:textId="77777777" w:rsidTr="00394C12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CF4C8E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B8C763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2AC61F12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A2C3F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producenta/model 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A192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62541DA7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0271AC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CFC3C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25977407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4B013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E7B730D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40F99729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28C6C7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315E93B0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1454A726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102D48" w:rsidRPr="00BF75F1" w14:paraId="432AAEFB" w14:textId="77777777" w:rsidTr="00394C12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3DCD4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CB78B9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E32488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FD2849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FF38C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333131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F31665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AEE242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102D48" w:rsidRPr="00BF75F1" w14:paraId="22320D91" w14:textId="77777777" w:rsidTr="00394C12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3F8C6A" w14:textId="389462DD" w:rsidR="00102D48" w:rsidRPr="00BF75F1" w:rsidRDefault="00102D48" w:rsidP="00394C1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B99E" w14:textId="77777777" w:rsidR="00102D48" w:rsidRPr="00BF75F1" w:rsidRDefault="00102D48" w:rsidP="00394C12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Stoły laboratoryjne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A695" w14:textId="77777777" w:rsidR="00102D48" w:rsidRPr="00BF75F1" w:rsidRDefault="00102D48" w:rsidP="00394C1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8735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D75E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0632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665DC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4E7D85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02D48" w:rsidRPr="00BF75F1" w14:paraId="44F235E2" w14:textId="77777777" w:rsidTr="00394C12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3F3AA1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5B93338" w14:textId="77777777" w:rsidR="00102D48" w:rsidRPr="00BF75F1" w:rsidRDefault="00102D48" w:rsidP="00394C1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7CEEA137" w14:textId="77777777" w:rsidR="00102D48" w:rsidRPr="00BF75F1" w:rsidRDefault="00102D48" w:rsidP="00394C1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ABD2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EB8668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902BEE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02D48" w:rsidRPr="00BF75F1" w14:paraId="13423113" w14:textId="77777777" w:rsidTr="00394C12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09F293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7ABB237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C664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27BF13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DA0017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659C860B" w14:textId="77777777" w:rsidR="00102D48" w:rsidRPr="00BF75F1" w:rsidRDefault="00102D4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8E55282" w14:textId="77777777" w:rsidR="00EE50FF" w:rsidRPr="00BF75F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Termin realizacji umowy:</w:t>
      </w:r>
      <w:r w:rsidR="005667D2" w:rsidRPr="00BF75F1">
        <w:rPr>
          <w:rFonts w:ascii="Verdana" w:hAnsi="Verdana"/>
          <w:b/>
          <w:sz w:val="18"/>
          <w:szCs w:val="18"/>
        </w:rPr>
        <w:t xml:space="preserve"> </w:t>
      </w:r>
    </w:p>
    <w:p w14:paraId="2275F2C6" w14:textId="39E53243" w:rsidR="00EE50FF" w:rsidRPr="00BF75F1" w:rsidRDefault="001022F3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- </w:t>
      </w:r>
      <w:r w:rsidR="00EE50FF"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Stoły:  …………… dni od daty podpisania umowy </w:t>
      </w:r>
      <w:r w:rsidR="00EE50FF"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="00EE50FF"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</w:p>
    <w:p w14:paraId="39846DEB" w14:textId="454A909A" w:rsidR="00526A1A" w:rsidRPr="00BF75F1" w:rsidRDefault="00526A1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>*) W przypadku nie podania terminu realizacji, Zamawiający przyjmie maksymalny termin realizacji.</w:t>
      </w:r>
    </w:p>
    <w:p w14:paraId="251EE7AB" w14:textId="2FA17A26" w:rsidR="00EE50FF" w:rsidRPr="00BF75F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Okres </w:t>
      </w:r>
      <w:r w:rsidR="003251E2" w:rsidRPr="00BF75F1">
        <w:rPr>
          <w:rFonts w:ascii="Verdana" w:hAnsi="Verdana"/>
          <w:b/>
          <w:color w:val="000000" w:themeColor="text1"/>
          <w:sz w:val="18"/>
          <w:szCs w:val="18"/>
        </w:rPr>
        <w:t>gwarancji</w:t>
      </w:r>
      <w:r w:rsidR="001022F3"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Pr="00BF75F1">
        <w:rPr>
          <w:rFonts w:ascii="Verdana" w:hAnsi="Verdana"/>
          <w:b/>
          <w:color w:val="000000" w:themeColor="text1"/>
          <w:sz w:val="18"/>
          <w:szCs w:val="18"/>
        </w:rPr>
        <w:t>wynosi:</w:t>
      </w:r>
      <w:r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1022F3" w:rsidRPr="00BF75F1">
        <w:rPr>
          <w:rFonts w:ascii="Verdana" w:hAnsi="Verdana"/>
          <w:b/>
          <w:bCs/>
          <w:color w:val="000000" w:themeColor="text1"/>
          <w:sz w:val="18"/>
          <w:szCs w:val="18"/>
        </w:rPr>
        <w:t>…………. miesięcy</w:t>
      </w:r>
      <w:r w:rsidR="001022F3"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1022F3"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="001022F3"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  <w:r w:rsidR="001022F3" w:rsidRPr="00BF75F1">
        <w:rPr>
          <w:rFonts w:ascii="Verdana" w:hAnsi="Verdana"/>
          <w:i/>
          <w:color w:val="000000" w:themeColor="text1"/>
          <w:sz w:val="18"/>
          <w:szCs w:val="18"/>
        </w:rPr>
        <w:t xml:space="preserve"> *)</w:t>
      </w:r>
    </w:p>
    <w:p w14:paraId="33677CDA" w14:textId="77777777" w:rsidR="00AF704D" w:rsidRPr="00BF75F1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 xml:space="preserve">*) W przypadku nie podania okresu gwarancji, Zamawiający przyjmie minimalny okres </w:t>
      </w: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lastRenderedPageBreak/>
        <w:t>gwarancji.</w:t>
      </w:r>
    </w:p>
    <w:p w14:paraId="005BD7E4" w14:textId="610FE751" w:rsidR="0058741A" w:rsidRPr="00BF75F1" w:rsidRDefault="008D2AB8" w:rsidP="00A63B4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F75F1">
        <w:rPr>
          <w:rFonts w:ascii="Verdana" w:hAnsi="Verdana"/>
          <w:sz w:val="18"/>
          <w:szCs w:val="18"/>
        </w:rPr>
        <w:t>6 marca 2018 r</w:t>
      </w:r>
      <w:r w:rsidRPr="00BF75F1">
        <w:rPr>
          <w:rFonts w:ascii="Verdana" w:hAnsi="Verdana"/>
          <w:sz w:val="18"/>
          <w:szCs w:val="18"/>
        </w:rPr>
        <w:t>.</w:t>
      </w:r>
      <w:r w:rsidR="00A0022B" w:rsidRPr="00BF75F1">
        <w:rPr>
          <w:rFonts w:ascii="Verdana" w:hAnsi="Verdana"/>
          <w:sz w:val="18"/>
          <w:szCs w:val="18"/>
        </w:rPr>
        <w:t xml:space="preserve"> Prawo przedsiębiorców, </w:t>
      </w:r>
      <w:r w:rsidRPr="00BF75F1">
        <w:rPr>
          <w:rFonts w:ascii="Verdana" w:hAnsi="Verdana"/>
          <w:sz w:val="18"/>
          <w:szCs w:val="18"/>
        </w:rPr>
        <w:t>należymy do małych lub średnich przedsiębiorców:</w:t>
      </w:r>
      <w:r w:rsidRPr="00BF75F1">
        <w:rPr>
          <w:rFonts w:ascii="Verdana" w:hAnsi="Verdana"/>
          <w:b/>
          <w:sz w:val="18"/>
          <w:szCs w:val="18"/>
        </w:rPr>
        <w:t xml:space="preserve"> TAK/NIE</w:t>
      </w:r>
    </w:p>
    <w:p w14:paraId="5E75E6F2" w14:textId="402DFB30" w:rsidR="00D443B4" w:rsidRPr="00BF75F1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 xml:space="preserve">Termin płatności: </w:t>
      </w:r>
      <w:r w:rsidRPr="00BF75F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29B6B1" w14:textId="77777777" w:rsidR="00D443B4" w:rsidRPr="00BF75F1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752984B" w14:textId="77777777" w:rsidR="00D24B7D" w:rsidRPr="00BF75F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BF75F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6A92F9D" w14:textId="77777777" w:rsidR="00D24B7D" w:rsidRPr="00BF75F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F75F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39486FB" w14:textId="77777777" w:rsidR="00D24B7D" w:rsidRPr="00BF75F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F75F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BF75F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F75F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BF75F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6E1771C" w14:textId="60DC2AA8" w:rsidR="00C853BB" w:rsidRPr="00BF75F1" w:rsidRDefault="00C853BB" w:rsidP="00C853BB">
      <w:pPr>
        <w:numPr>
          <w:ilvl w:val="0"/>
          <w:numId w:val="1"/>
        </w:numPr>
        <w:tabs>
          <w:tab w:val="num" w:pos="680"/>
          <w:tab w:val="left" w:pos="2520"/>
          <w:tab w:val="left" w:pos="2586"/>
        </w:tabs>
        <w:jc w:val="both"/>
        <w:rPr>
          <w:rFonts w:ascii="Verdana" w:hAnsi="Verdana"/>
          <w:b/>
          <w:iCs/>
          <w:color w:val="000000"/>
          <w:sz w:val="18"/>
          <w:szCs w:val="18"/>
        </w:rPr>
      </w:pPr>
      <w:r w:rsidRPr="00BF75F1">
        <w:rPr>
          <w:rFonts w:ascii="Verdana" w:hAnsi="Verdana"/>
          <w:b/>
          <w:iCs/>
          <w:color w:val="000000"/>
          <w:sz w:val="18"/>
          <w:szCs w:val="18"/>
        </w:rPr>
        <w:t>Oświadczamy, że zaoferowane przez nas szafy bezpieczeństwa do przechowywania substancji łatwopalnych oraz szafa laboratoryjna do kwasów i zasad posiadają oznakowanie CE oraz certyfikat GS lub równoważny tj.: ………….., wydany przez uprawnioną jednostkę, albo równoważną dokumentację potwierdzającą spełnienie wymagań bezpieczeństwa</w:t>
      </w:r>
      <w:r w:rsidR="00102D48" w:rsidRPr="00BF75F1">
        <w:rPr>
          <w:rFonts w:ascii="Verdana" w:hAnsi="Verdana"/>
          <w:b/>
          <w:iCs/>
          <w:color w:val="000000"/>
          <w:sz w:val="18"/>
          <w:szCs w:val="18"/>
        </w:rPr>
        <w:t xml:space="preserve"> (dotyczy zadania częściowego nr 1)</w:t>
      </w:r>
    </w:p>
    <w:p w14:paraId="640B2911" w14:textId="6EF4E151" w:rsidR="00D24B7D" w:rsidRPr="00BF75F1" w:rsidRDefault="00E351E6" w:rsidP="0085738E">
      <w:p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5</w:t>
      </w:r>
      <w:r w:rsidR="0085738E" w:rsidRPr="00BF75F1">
        <w:rPr>
          <w:rFonts w:ascii="Verdana" w:hAnsi="Verdana"/>
          <w:sz w:val="18"/>
          <w:szCs w:val="18"/>
        </w:rPr>
        <w:t>.</w:t>
      </w:r>
      <w:r w:rsidR="00D24B7D" w:rsidRPr="00BF75F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361DF" w14:textId="77777777" w:rsidR="00D24B7D" w:rsidRPr="00BF75F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F75F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E62AF" w14:textId="77777777" w:rsidR="00D24B7D" w:rsidRPr="00BF75F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F75F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C8FAA" w14:textId="1647ACD6" w:rsidR="00D24B7D" w:rsidRPr="00BF75F1" w:rsidRDefault="00D24B7D" w:rsidP="00E351E6">
      <w:pPr>
        <w:pStyle w:val="Akapitzlist"/>
        <w:numPr>
          <w:ilvl w:val="0"/>
          <w:numId w:val="16"/>
        </w:numPr>
        <w:spacing w:before="120"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BF75F1" w14:paraId="0044E690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06085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3C096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97FEE0A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F4A3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>Nazwa podwykonawcy</w:t>
            </w:r>
            <w:r w:rsidRPr="00BF75F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BF75F1" w14:paraId="40632407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DD184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9F6E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52B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BF75F1" w14:paraId="08E6FD4E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FF7A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CA7B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9E62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905BCD" w14:textId="77777777" w:rsidR="00D24B7D" w:rsidRPr="00BF75F1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1E7F5E" w14:textId="77777777" w:rsidR="00D24B7D" w:rsidRPr="00BF75F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F75F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6092651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F75F1">
        <w:rPr>
          <w:rFonts w:ascii="Verdana" w:hAnsi="Verdana"/>
          <w:sz w:val="18"/>
          <w:szCs w:val="18"/>
        </w:rPr>
        <w:tab/>
      </w:r>
      <w:r w:rsidRPr="00BF75F1">
        <w:rPr>
          <w:rFonts w:ascii="Verdana" w:hAnsi="Verdana"/>
          <w:sz w:val="18"/>
          <w:szCs w:val="18"/>
        </w:rPr>
        <w:tab/>
      </w:r>
    </w:p>
    <w:p w14:paraId="580FE437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B2F64E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F75F1">
        <w:rPr>
          <w:rFonts w:ascii="Verdana" w:hAnsi="Verdana"/>
          <w:sz w:val="18"/>
          <w:szCs w:val="18"/>
        </w:rPr>
        <w:tab/>
      </w:r>
      <w:r w:rsidRPr="00BF75F1">
        <w:rPr>
          <w:rFonts w:ascii="Verdana" w:hAnsi="Verdana"/>
          <w:sz w:val="18"/>
          <w:szCs w:val="18"/>
        </w:rPr>
        <w:tab/>
        <w:t xml:space="preserve"> </w:t>
      </w:r>
    </w:p>
    <w:p w14:paraId="10A016DC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99A799" w14:textId="77777777" w:rsidR="00D24B7D" w:rsidRPr="00BF75F1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F75F1">
        <w:rPr>
          <w:rFonts w:ascii="Verdana" w:hAnsi="Verdana"/>
          <w:sz w:val="18"/>
          <w:szCs w:val="18"/>
        </w:rPr>
        <w:t>ych</w:t>
      </w:r>
      <w:proofErr w:type="spellEnd"/>
      <w:r w:rsidRPr="00BF75F1">
        <w:rPr>
          <w:rFonts w:ascii="Verdana" w:hAnsi="Verdana"/>
          <w:sz w:val="18"/>
          <w:szCs w:val="18"/>
        </w:rPr>
        <w:t>) dokumentu(ów)</w:t>
      </w:r>
    </w:p>
    <w:p w14:paraId="69BF82D4" w14:textId="77777777" w:rsidR="00D24B7D" w:rsidRPr="00BF75F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30AEE95" w14:textId="77777777" w:rsidR="00D24B7D" w:rsidRPr="00BF75F1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załącznikami do niniejszej oferty są:</w:t>
      </w:r>
    </w:p>
    <w:p w14:paraId="056FB5BB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99B741E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C26AAE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C836F7F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7B92EAA" w14:textId="77777777" w:rsidR="00C853BB" w:rsidRPr="00BF75F1" w:rsidRDefault="00C853BB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959569E" w14:textId="56E5C4BB" w:rsidR="00FE545C" w:rsidRPr="00BF75F1" w:rsidRDefault="00493A6A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BF75F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22362" w14:textId="77777777" w:rsidR="007D5F46" w:rsidRDefault="007D5F46">
      <w:r>
        <w:separator/>
      </w:r>
    </w:p>
  </w:endnote>
  <w:endnote w:type="continuationSeparator" w:id="0">
    <w:p w14:paraId="2FDB1799" w14:textId="77777777" w:rsidR="007D5F46" w:rsidRDefault="007D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Nagłówki CS)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FE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C551A" w14:textId="77777777" w:rsidR="007D5F46" w:rsidRDefault="007D5F46">
      <w:r>
        <w:separator/>
      </w:r>
    </w:p>
  </w:footnote>
  <w:footnote w:type="continuationSeparator" w:id="0">
    <w:p w14:paraId="635CCD71" w14:textId="77777777" w:rsidR="007D5F46" w:rsidRDefault="007D5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D90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ABA9924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34336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9F48D3"/>
    <w:multiLevelType w:val="multilevel"/>
    <w:tmpl w:val="D0083AC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Calibri Light" w:hAnsi="Calibri Light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16A7D95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36519"/>
    <w:multiLevelType w:val="hybridMultilevel"/>
    <w:tmpl w:val="F5B6CF8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82169"/>
    <w:multiLevelType w:val="multilevel"/>
    <w:tmpl w:val="E0A24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801707"/>
    <w:multiLevelType w:val="hybridMultilevel"/>
    <w:tmpl w:val="6E02AA8E"/>
    <w:lvl w:ilvl="0" w:tplc="A88A4F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D97B5E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0C1336"/>
    <w:multiLevelType w:val="hybridMultilevel"/>
    <w:tmpl w:val="C4CEC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7364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2533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1711507">
    <w:abstractNumId w:val="3"/>
  </w:num>
  <w:num w:numId="4" w16cid:durableId="1280524917">
    <w:abstractNumId w:val="12"/>
  </w:num>
  <w:num w:numId="5" w16cid:durableId="407918751">
    <w:abstractNumId w:val="6"/>
  </w:num>
  <w:num w:numId="6" w16cid:durableId="1195845709">
    <w:abstractNumId w:val="7"/>
  </w:num>
  <w:num w:numId="7" w16cid:durableId="195821792">
    <w:abstractNumId w:val="11"/>
  </w:num>
  <w:num w:numId="8" w16cid:durableId="659626150">
    <w:abstractNumId w:val="1"/>
  </w:num>
  <w:num w:numId="9" w16cid:durableId="1431730846">
    <w:abstractNumId w:val="0"/>
  </w:num>
  <w:num w:numId="10" w16cid:durableId="17565882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67926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83120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4012482">
    <w:abstractNumId w:val="10"/>
  </w:num>
  <w:num w:numId="14" w16cid:durableId="872035571">
    <w:abstractNumId w:val="2"/>
  </w:num>
  <w:num w:numId="15" w16cid:durableId="1407536092">
    <w:abstractNumId w:val="5"/>
  </w:num>
  <w:num w:numId="16" w16cid:durableId="1912543345">
    <w:abstractNumId w:val="8"/>
  </w:num>
  <w:num w:numId="17" w16cid:durableId="1386029778">
    <w:abstractNumId w:val="15"/>
  </w:num>
  <w:num w:numId="18" w16cid:durableId="198011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0B16"/>
    <w:rsid w:val="000041C5"/>
    <w:rsid w:val="00012286"/>
    <w:rsid w:val="0005028C"/>
    <w:rsid w:val="00052B44"/>
    <w:rsid w:val="000621A1"/>
    <w:rsid w:val="000704FC"/>
    <w:rsid w:val="00071CCC"/>
    <w:rsid w:val="00081A68"/>
    <w:rsid w:val="000A10FB"/>
    <w:rsid w:val="000B4946"/>
    <w:rsid w:val="000B731D"/>
    <w:rsid w:val="000D15E8"/>
    <w:rsid w:val="000D4DDF"/>
    <w:rsid w:val="000D6134"/>
    <w:rsid w:val="000E09C7"/>
    <w:rsid w:val="000F5256"/>
    <w:rsid w:val="000F6589"/>
    <w:rsid w:val="001022F3"/>
    <w:rsid w:val="00102D48"/>
    <w:rsid w:val="0010460F"/>
    <w:rsid w:val="0010656E"/>
    <w:rsid w:val="00106636"/>
    <w:rsid w:val="00116EC6"/>
    <w:rsid w:val="001210D2"/>
    <w:rsid w:val="00125DCD"/>
    <w:rsid w:val="001801DD"/>
    <w:rsid w:val="001871ED"/>
    <w:rsid w:val="0019229C"/>
    <w:rsid w:val="001C7B72"/>
    <w:rsid w:val="001D4612"/>
    <w:rsid w:val="001D5C48"/>
    <w:rsid w:val="001F6BFB"/>
    <w:rsid w:val="00207E98"/>
    <w:rsid w:val="002333D7"/>
    <w:rsid w:val="002723B0"/>
    <w:rsid w:val="002C151E"/>
    <w:rsid w:val="002D04F8"/>
    <w:rsid w:val="002E333B"/>
    <w:rsid w:val="002F4A23"/>
    <w:rsid w:val="00315A4A"/>
    <w:rsid w:val="003251E2"/>
    <w:rsid w:val="00332124"/>
    <w:rsid w:val="00372753"/>
    <w:rsid w:val="003B53A3"/>
    <w:rsid w:val="003C78AA"/>
    <w:rsid w:val="004246EA"/>
    <w:rsid w:val="00442F9D"/>
    <w:rsid w:val="00455FC3"/>
    <w:rsid w:val="00462C62"/>
    <w:rsid w:val="00481FB1"/>
    <w:rsid w:val="00493A6A"/>
    <w:rsid w:val="004A7F16"/>
    <w:rsid w:val="004B700C"/>
    <w:rsid w:val="004B7300"/>
    <w:rsid w:val="004C6753"/>
    <w:rsid w:val="004E1F7C"/>
    <w:rsid w:val="00515750"/>
    <w:rsid w:val="005259A5"/>
    <w:rsid w:val="00526A1A"/>
    <w:rsid w:val="00553C13"/>
    <w:rsid w:val="005667D2"/>
    <w:rsid w:val="0057468B"/>
    <w:rsid w:val="00577CD8"/>
    <w:rsid w:val="00584734"/>
    <w:rsid w:val="0058741A"/>
    <w:rsid w:val="00591D54"/>
    <w:rsid w:val="00595C87"/>
    <w:rsid w:val="005B3D55"/>
    <w:rsid w:val="005C187F"/>
    <w:rsid w:val="005D2C65"/>
    <w:rsid w:val="005D4F76"/>
    <w:rsid w:val="005E6D94"/>
    <w:rsid w:val="006045CF"/>
    <w:rsid w:val="00605840"/>
    <w:rsid w:val="00613239"/>
    <w:rsid w:val="00615BBC"/>
    <w:rsid w:val="0063384F"/>
    <w:rsid w:val="0064046B"/>
    <w:rsid w:val="00643C6F"/>
    <w:rsid w:val="00646202"/>
    <w:rsid w:val="00646A7A"/>
    <w:rsid w:val="0065290F"/>
    <w:rsid w:val="006572AD"/>
    <w:rsid w:val="00661D47"/>
    <w:rsid w:val="00663905"/>
    <w:rsid w:val="00667058"/>
    <w:rsid w:val="006815F6"/>
    <w:rsid w:val="00686C06"/>
    <w:rsid w:val="006C38D6"/>
    <w:rsid w:val="006E37A2"/>
    <w:rsid w:val="006E4A4C"/>
    <w:rsid w:val="00703D57"/>
    <w:rsid w:val="00724265"/>
    <w:rsid w:val="00725F6B"/>
    <w:rsid w:val="00741A0E"/>
    <w:rsid w:val="0077311C"/>
    <w:rsid w:val="007748F0"/>
    <w:rsid w:val="007A0D83"/>
    <w:rsid w:val="007A31B6"/>
    <w:rsid w:val="007A41DF"/>
    <w:rsid w:val="007A4321"/>
    <w:rsid w:val="007D5F46"/>
    <w:rsid w:val="0080608C"/>
    <w:rsid w:val="00811D39"/>
    <w:rsid w:val="00833933"/>
    <w:rsid w:val="00842A1A"/>
    <w:rsid w:val="00853083"/>
    <w:rsid w:val="0085738E"/>
    <w:rsid w:val="00867607"/>
    <w:rsid w:val="0087482C"/>
    <w:rsid w:val="008B2D38"/>
    <w:rsid w:val="008B2F0C"/>
    <w:rsid w:val="008B4928"/>
    <w:rsid w:val="008D2AB8"/>
    <w:rsid w:val="008D5473"/>
    <w:rsid w:val="008D54E3"/>
    <w:rsid w:val="008F1C66"/>
    <w:rsid w:val="008F52B4"/>
    <w:rsid w:val="009206BB"/>
    <w:rsid w:val="009439C1"/>
    <w:rsid w:val="00944DD4"/>
    <w:rsid w:val="009500B9"/>
    <w:rsid w:val="009504D6"/>
    <w:rsid w:val="00950F94"/>
    <w:rsid w:val="00951897"/>
    <w:rsid w:val="00960DD2"/>
    <w:rsid w:val="00970FE4"/>
    <w:rsid w:val="009A2A36"/>
    <w:rsid w:val="009B6D75"/>
    <w:rsid w:val="009C7E5B"/>
    <w:rsid w:val="009D4E2A"/>
    <w:rsid w:val="009D7CEE"/>
    <w:rsid w:val="00A0022B"/>
    <w:rsid w:val="00A128C7"/>
    <w:rsid w:val="00A308A8"/>
    <w:rsid w:val="00A346FE"/>
    <w:rsid w:val="00A430C2"/>
    <w:rsid w:val="00A47B4D"/>
    <w:rsid w:val="00A47DBF"/>
    <w:rsid w:val="00A63B46"/>
    <w:rsid w:val="00A72CBC"/>
    <w:rsid w:val="00A76EEC"/>
    <w:rsid w:val="00A81D99"/>
    <w:rsid w:val="00A83018"/>
    <w:rsid w:val="00A91F3B"/>
    <w:rsid w:val="00AB6500"/>
    <w:rsid w:val="00AF4095"/>
    <w:rsid w:val="00AF704D"/>
    <w:rsid w:val="00B13E4F"/>
    <w:rsid w:val="00B46B2C"/>
    <w:rsid w:val="00B774DC"/>
    <w:rsid w:val="00B93375"/>
    <w:rsid w:val="00BA19F5"/>
    <w:rsid w:val="00BC2679"/>
    <w:rsid w:val="00BF168C"/>
    <w:rsid w:val="00BF75F1"/>
    <w:rsid w:val="00C05770"/>
    <w:rsid w:val="00C67684"/>
    <w:rsid w:val="00C72428"/>
    <w:rsid w:val="00C72D39"/>
    <w:rsid w:val="00C853BB"/>
    <w:rsid w:val="00C956FC"/>
    <w:rsid w:val="00C9682B"/>
    <w:rsid w:val="00C969A6"/>
    <w:rsid w:val="00CA7D36"/>
    <w:rsid w:val="00CE3EB1"/>
    <w:rsid w:val="00D1410C"/>
    <w:rsid w:val="00D14AA4"/>
    <w:rsid w:val="00D208F7"/>
    <w:rsid w:val="00D24208"/>
    <w:rsid w:val="00D24B7D"/>
    <w:rsid w:val="00D43B02"/>
    <w:rsid w:val="00D443B4"/>
    <w:rsid w:val="00D4654C"/>
    <w:rsid w:val="00D5222E"/>
    <w:rsid w:val="00D60C38"/>
    <w:rsid w:val="00D6378D"/>
    <w:rsid w:val="00D66893"/>
    <w:rsid w:val="00D66DC0"/>
    <w:rsid w:val="00D75E93"/>
    <w:rsid w:val="00D907B1"/>
    <w:rsid w:val="00D90ACB"/>
    <w:rsid w:val="00D96226"/>
    <w:rsid w:val="00DC1500"/>
    <w:rsid w:val="00DD529F"/>
    <w:rsid w:val="00DF7E08"/>
    <w:rsid w:val="00E11DBF"/>
    <w:rsid w:val="00E351E6"/>
    <w:rsid w:val="00E361C1"/>
    <w:rsid w:val="00E44371"/>
    <w:rsid w:val="00E500A2"/>
    <w:rsid w:val="00E5470B"/>
    <w:rsid w:val="00E64A70"/>
    <w:rsid w:val="00E75B9E"/>
    <w:rsid w:val="00E949B0"/>
    <w:rsid w:val="00EB7B6F"/>
    <w:rsid w:val="00EC0BEA"/>
    <w:rsid w:val="00EC3439"/>
    <w:rsid w:val="00EC41E9"/>
    <w:rsid w:val="00EE48AA"/>
    <w:rsid w:val="00EE50FF"/>
    <w:rsid w:val="00EF1B14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D425A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EE3A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9D4E2A"/>
    <w:pPr>
      <w:numPr>
        <w:numId w:val="9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10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D38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D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339C-B19C-4C26-BA72-92FBD262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2026-06-05T10:16:00Z</cp:lastPrinted>
  <dcterms:created xsi:type="dcterms:W3CDTF">2026-06-05T10:16:00Z</dcterms:created>
  <dcterms:modified xsi:type="dcterms:W3CDTF">2026-06-05T10:16:00Z</dcterms:modified>
</cp:coreProperties>
</file>