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9B938" w14:textId="49DB86EE" w:rsidR="00B04542" w:rsidRDefault="00B04542" w:rsidP="00B0454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KC-DE-zp.25.248.2026</w:t>
      </w:r>
    </w:p>
    <w:p w14:paraId="6AD36998" w14:textId="77777777" w:rsidR="00B04542" w:rsidRDefault="00B04542" w:rsidP="00B045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B86CB4D" w14:textId="77777777" w:rsidR="00B04542" w:rsidRDefault="00B04542" w:rsidP="00B04542">
      <w:pPr>
        <w:jc w:val="center"/>
        <w:rPr>
          <w:b/>
          <w:sz w:val="28"/>
          <w:szCs w:val="28"/>
        </w:rPr>
      </w:pPr>
    </w:p>
    <w:p w14:paraId="0D323626" w14:textId="77777777" w:rsidR="00B04542" w:rsidRDefault="00B04542" w:rsidP="00B0454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A53F5DE" w14:textId="77777777" w:rsidR="00B04542" w:rsidRDefault="00B04542" w:rsidP="00B0454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20C29FA" w14:textId="77777777" w:rsidR="00B04542" w:rsidRDefault="00B04542" w:rsidP="00B0454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7B33DFB" w14:textId="77777777" w:rsidR="00B04542" w:rsidRDefault="00B04542" w:rsidP="00B0454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25D77B7" w14:textId="4F03BF66" w:rsidR="00B04542" w:rsidRDefault="00436EDF" w:rsidP="00B0454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2675CC">
        <w:rPr>
          <w:b/>
        </w:rPr>
        <w:t>Dostawa 2 szt. urządzeń mobilnych będących elementem stanowisk do programowania urządzeń mobilnych na potrzeby WI</w:t>
      </w:r>
      <w:r w:rsidR="00B04542">
        <w:rPr>
          <w:b/>
          <w:bCs/>
          <w:iCs/>
          <w:sz w:val="24"/>
          <w:szCs w:val="24"/>
        </w:rPr>
        <w:t xml:space="preserve">, </w:t>
      </w:r>
      <w:r w:rsidR="00B04542">
        <w:rPr>
          <w:sz w:val="24"/>
          <w:szCs w:val="24"/>
        </w:rPr>
        <w:t xml:space="preserve">prowadzonego przez Akademię Górniczo-Hutniczą w Krakowie, </w:t>
      </w:r>
    </w:p>
    <w:p w14:paraId="56C65D6E" w14:textId="77777777" w:rsidR="00B04542" w:rsidRDefault="00B04542" w:rsidP="00B0454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FB166A" w14:textId="77777777" w:rsidR="00B04542" w:rsidRDefault="00B04542" w:rsidP="00B0454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59795A2" w14:textId="77777777" w:rsidR="00B04542" w:rsidRDefault="00B04542" w:rsidP="00B0454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354395F" w14:textId="77777777" w:rsidR="00B04542" w:rsidRDefault="00B04542" w:rsidP="00B0454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129E354" w14:textId="77777777" w:rsidR="00B04542" w:rsidRDefault="00B04542" w:rsidP="00B0454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F02E3FC" w14:textId="77777777" w:rsidR="00B04542" w:rsidRDefault="00B04542" w:rsidP="00B0454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CF1058D" w14:textId="77777777" w:rsidR="00B04542" w:rsidRDefault="00B04542" w:rsidP="00B0454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04542" w14:paraId="25D33576" w14:textId="77777777" w:rsidTr="00A863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EC53E" w14:textId="77777777" w:rsidR="00B04542" w:rsidRDefault="00B04542" w:rsidP="00A8634F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BF40" w14:textId="77777777" w:rsidR="00B04542" w:rsidRDefault="00B04542" w:rsidP="00A8634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2F163" w14:textId="77777777" w:rsidR="00B04542" w:rsidRDefault="00B04542" w:rsidP="00A8634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B04542" w14:paraId="466D62B7" w14:textId="77777777" w:rsidTr="00A863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C92F" w14:textId="77777777" w:rsidR="00B04542" w:rsidRDefault="00B04542" w:rsidP="00A8634F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D755" w14:textId="77777777" w:rsidR="00B04542" w:rsidRDefault="00B04542" w:rsidP="00A8634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A7C1" w14:textId="77777777" w:rsidR="00B04542" w:rsidRDefault="00B04542" w:rsidP="00A8634F">
            <w:pPr>
              <w:widowControl w:val="0"/>
              <w:spacing w:line="360" w:lineRule="auto"/>
              <w:jc w:val="both"/>
            </w:pPr>
          </w:p>
        </w:tc>
      </w:tr>
      <w:tr w:rsidR="00B04542" w14:paraId="3542B9AA" w14:textId="77777777" w:rsidTr="00A863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EAE2" w14:textId="77777777" w:rsidR="00B04542" w:rsidRDefault="00B04542" w:rsidP="00A8634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C93A" w14:textId="77777777" w:rsidR="00B04542" w:rsidRDefault="00B04542" w:rsidP="00A8634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89EA" w14:textId="77777777" w:rsidR="00B04542" w:rsidRDefault="00B04542" w:rsidP="00A8634F">
            <w:pPr>
              <w:widowControl w:val="0"/>
              <w:spacing w:line="360" w:lineRule="auto"/>
              <w:jc w:val="both"/>
            </w:pPr>
          </w:p>
        </w:tc>
      </w:tr>
      <w:tr w:rsidR="00B04542" w14:paraId="14746333" w14:textId="77777777" w:rsidTr="00A8634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7890" w14:textId="77777777" w:rsidR="00B04542" w:rsidRDefault="00B04542" w:rsidP="00A8634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02EE" w14:textId="77777777" w:rsidR="00B04542" w:rsidRDefault="00B04542" w:rsidP="00A8634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3D67" w14:textId="77777777" w:rsidR="00B04542" w:rsidRDefault="00B04542" w:rsidP="00A8634F">
            <w:pPr>
              <w:widowControl w:val="0"/>
              <w:spacing w:line="360" w:lineRule="auto"/>
              <w:jc w:val="both"/>
            </w:pPr>
          </w:p>
        </w:tc>
      </w:tr>
    </w:tbl>
    <w:p w14:paraId="500E59A4" w14:textId="77777777" w:rsidR="00B04542" w:rsidRDefault="00B04542" w:rsidP="00B04542">
      <w:pPr>
        <w:widowControl w:val="0"/>
        <w:spacing w:line="360" w:lineRule="auto"/>
        <w:jc w:val="both"/>
      </w:pPr>
    </w:p>
    <w:p w14:paraId="5191D8AC" w14:textId="77777777" w:rsidR="00B04542" w:rsidRDefault="00B04542" w:rsidP="00B0454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3320E22" w14:textId="77777777" w:rsidR="00B04542" w:rsidRDefault="00B04542" w:rsidP="00B0454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2550B6A" w14:textId="77777777" w:rsidR="00B04542" w:rsidRDefault="00B04542" w:rsidP="00B0454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3A3ABE9" w14:textId="77777777" w:rsidR="00B04542" w:rsidRDefault="00B04542" w:rsidP="00B0454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906F1A6" w14:textId="77777777" w:rsidR="00B04542" w:rsidRDefault="00B04542" w:rsidP="00B0454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A712547" w14:textId="77777777" w:rsidR="00B04542" w:rsidRDefault="00B04542" w:rsidP="00B0454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1AFE292" w14:textId="77777777" w:rsidR="00B04542" w:rsidRDefault="00B04542" w:rsidP="00B04542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7393C358" w14:textId="77777777" w:rsidR="00B04542" w:rsidRDefault="00B04542" w:rsidP="00B04542">
      <w:pPr>
        <w:rPr>
          <w:rFonts w:eastAsia="Times New Roman"/>
          <w:lang w:eastAsia="pl-PL"/>
        </w:rPr>
      </w:pPr>
    </w:p>
    <w:p w14:paraId="06B9EBAD" w14:textId="77777777" w:rsidR="00B04542" w:rsidRDefault="00B04542" w:rsidP="00B04542"/>
    <w:p w14:paraId="2593041F" w14:textId="77777777" w:rsidR="00B04542" w:rsidRDefault="00B04542" w:rsidP="00B04542"/>
    <w:p w14:paraId="1411DC8D" w14:textId="77777777" w:rsidR="00B04542" w:rsidRDefault="00B04542" w:rsidP="00B04542"/>
    <w:p w14:paraId="0C46C50C" w14:textId="77777777" w:rsidR="00B04542" w:rsidRPr="00D54AE7" w:rsidRDefault="00B04542" w:rsidP="00B04542"/>
    <w:p w14:paraId="12021D34" w14:textId="77777777" w:rsidR="00B04542" w:rsidRPr="007B5051" w:rsidRDefault="00B04542" w:rsidP="00B04542"/>
    <w:p w14:paraId="7626FE13" w14:textId="77777777" w:rsidR="00B04542" w:rsidRPr="00EE068C" w:rsidRDefault="00B04542" w:rsidP="00B04542"/>
    <w:p w14:paraId="50EE02DB" w14:textId="77777777" w:rsidR="00B04542" w:rsidRPr="00450928" w:rsidRDefault="00B04542" w:rsidP="00B04542"/>
    <w:p w14:paraId="55F07163" w14:textId="77777777" w:rsidR="00B04542" w:rsidRPr="009B0995" w:rsidRDefault="00B04542" w:rsidP="00B04542"/>
    <w:p w14:paraId="043AB70A" w14:textId="77777777" w:rsidR="00B04542" w:rsidRPr="003A443B" w:rsidRDefault="00B04542" w:rsidP="00B04542"/>
    <w:p w14:paraId="5B8CA677" w14:textId="77777777" w:rsidR="00B04542" w:rsidRPr="00132358" w:rsidRDefault="00B04542" w:rsidP="00B04542"/>
    <w:p w14:paraId="3DDB0709" w14:textId="77777777" w:rsidR="00B04542" w:rsidRPr="00A3040E" w:rsidRDefault="00B04542" w:rsidP="00B04542"/>
    <w:p w14:paraId="16A9BC03" w14:textId="77777777" w:rsidR="00B04542" w:rsidRPr="00F62D78" w:rsidRDefault="00B04542" w:rsidP="00B04542"/>
    <w:p w14:paraId="7B945300" w14:textId="10199C7F" w:rsidR="00106AC7" w:rsidRPr="00B04542" w:rsidRDefault="00106AC7" w:rsidP="00B04542"/>
    <w:sectPr w:rsidR="00106AC7" w:rsidRPr="00B0454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18219" w14:textId="77777777" w:rsidR="00BE5890" w:rsidRDefault="00BE5890">
      <w:r>
        <w:separator/>
      </w:r>
    </w:p>
  </w:endnote>
  <w:endnote w:type="continuationSeparator" w:id="0">
    <w:p w14:paraId="21DF7A80" w14:textId="77777777" w:rsidR="00BE5890" w:rsidRDefault="00BE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13D1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D15C5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276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119241" w14:textId="77777777" w:rsidR="00336EEB" w:rsidRDefault="00BE5890" w:rsidP="00336EEB">
    <w:pPr>
      <w:pStyle w:val="Stopka"/>
      <w:tabs>
        <w:tab w:val="clear" w:pos="4536"/>
      </w:tabs>
      <w:jc w:val="center"/>
    </w:pPr>
    <w:r>
      <w:rPr>
        <w:noProof/>
      </w:rPr>
      <w:pict w14:anchorId="363B5FEE">
        <v:line id="_x0000_s1025" style="position:absolute;left:0;text-align:left;z-index:251657728" from="-3.85pt,8.7pt" to="455.15pt,8.7pt"/>
      </w:pict>
    </w:r>
  </w:p>
  <w:p w14:paraId="3324CC0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F6CD9" w14:textId="77777777" w:rsidR="005D4E7D" w:rsidRDefault="005D4E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2DBC2" w14:textId="77777777" w:rsidR="00BE5890" w:rsidRDefault="00BE5890">
      <w:r>
        <w:separator/>
      </w:r>
    </w:p>
  </w:footnote>
  <w:footnote w:type="continuationSeparator" w:id="0">
    <w:p w14:paraId="49922BEA" w14:textId="77777777" w:rsidR="00BE5890" w:rsidRDefault="00BE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61820" w14:textId="77777777" w:rsidR="005D4E7D" w:rsidRDefault="005D4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64BA" w14:textId="77777777" w:rsidR="005D4E7D" w:rsidRDefault="005D4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DAE80" w14:textId="77777777" w:rsidR="005D4E7D" w:rsidRDefault="005D4E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8276613">
    <w:abstractNumId w:val="14"/>
  </w:num>
  <w:num w:numId="2" w16cid:durableId="1292635174">
    <w:abstractNumId w:val="0"/>
  </w:num>
  <w:num w:numId="3" w16cid:durableId="955481034">
    <w:abstractNumId w:val="12"/>
  </w:num>
  <w:num w:numId="4" w16cid:durableId="993605999">
    <w:abstractNumId w:val="8"/>
  </w:num>
  <w:num w:numId="5" w16cid:durableId="611523171">
    <w:abstractNumId w:val="7"/>
  </w:num>
  <w:num w:numId="6" w16cid:durableId="37703212">
    <w:abstractNumId w:val="1"/>
  </w:num>
  <w:num w:numId="7" w16cid:durableId="1139229300">
    <w:abstractNumId w:val="6"/>
  </w:num>
  <w:num w:numId="8" w16cid:durableId="532353053">
    <w:abstractNumId w:val="3"/>
  </w:num>
  <w:num w:numId="9" w16cid:durableId="1454399902">
    <w:abstractNumId w:val="2"/>
  </w:num>
  <w:num w:numId="10" w16cid:durableId="1164666397">
    <w:abstractNumId w:val="5"/>
  </w:num>
  <w:num w:numId="11" w16cid:durableId="831222051">
    <w:abstractNumId w:val="11"/>
  </w:num>
  <w:num w:numId="12" w16cid:durableId="672104017">
    <w:abstractNumId w:val="4"/>
  </w:num>
  <w:num w:numId="13" w16cid:durableId="1104688330">
    <w:abstractNumId w:val="10"/>
  </w:num>
  <w:num w:numId="14" w16cid:durableId="1945765961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D3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456CC"/>
    <w:rsid w:val="003E5D20"/>
    <w:rsid w:val="003F6927"/>
    <w:rsid w:val="00415097"/>
    <w:rsid w:val="00422381"/>
    <w:rsid w:val="00436EDF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D4E7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3D31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04542"/>
    <w:rsid w:val="00B26102"/>
    <w:rsid w:val="00B45ED4"/>
    <w:rsid w:val="00B54FB4"/>
    <w:rsid w:val="00BE5890"/>
    <w:rsid w:val="00BE6092"/>
    <w:rsid w:val="00C33407"/>
    <w:rsid w:val="00C527C7"/>
    <w:rsid w:val="00C606B9"/>
    <w:rsid w:val="00CB6204"/>
    <w:rsid w:val="00CC527A"/>
    <w:rsid w:val="00D74F94"/>
    <w:rsid w:val="00DA3BD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0E9C2"/>
  <w15:chartTrackingRefBased/>
  <w15:docId w15:val="{478858C3-8946-4BB6-A78B-B6F4098A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0454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B04542"/>
  </w:style>
  <w:style w:type="paragraph" w:styleId="Akapitzlist">
    <w:name w:val="List Paragraph"/>
    <w:basedOn w:val="Normalny"/>
    <w:uiPriority w:val="34"/>
    <w:qFormat/>
    <w:rsid w:val="00B045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2026-05-29T09:25:00Z</dcterms:created>
  <dcterms:modified xsi:type="dcterms:W3CDTF">2026-05-29T09:26:00Z</dcterms:modified>
</cp:coreProperties>
</file>