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37F3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7F3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37F30">
        <w:rPr>
          <w:sz w:val="22"/>
          <w:szCs w:val="22"/>
        </w:rPr>
        <w:t>2026-06-09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37F30" w:rsidRPr="00E37F30" w:rsidRDefault="00E37F30" w:rsidP="00FB7F50">
      <w:pPr>
        <w:spacing w:after="40"/>
        <w:rPr>
          <w:b/>
          <w:bCs/>
          <w:sz w:val="22"/>
          <w:szCs w:val="22"/>
        </w:rPr>
      </w:pPr>
      <w:r w:rsidRPr="00E37F30">
        <w:rPr>
          <w:b/>
          <w:bCs/>
          <w:sz w:val="22"/>
          <w:szCs w:val="22"/>
        </w:rPr>
        <w:t>Akademia Górniczo - Hutnicza</w:t>
      </w:r>
    </w:p>
    <w:p w:rsidR="00E37F30" w:rsidRPr="00E37F30" w:rsidRDefault="00E37F30" w:rsidP="00FB7F50">
      <w:pPr>
        <w:spacing w:after="40"/>
        <w:rPr>
          <w:b/>
          <w:bCs/>
          <w:sz w:val="22"/>
          <w:szCs w:val="22"/>
        </w:rPr>
      </w:pPr>
      <w:r w:rsidRPr="00E37F30">
        <w:rPr>
          <w:b/>
          <w:bCs/>
          <w:sz w:val="22"/>
          <w:szCs w:val="22"/>
        </w:rPr>
        <w:t>im. Stanisława Staszica w Krakowie</w:t>
      </w:r>
    </w:p>
    <w:p w:rsidR="00FB7F50" w:rsidRPr="002245BE" w:rsidRDefault="00E37F30" w:rsidP="00FB7F50">
      <w:pPr>
        <w:spacing w:after="40"/>
        <w:rPr>
          <w:b/>
          <w:bCs/>
          <w:sz w:val="22"/>
          <w:szCs w:val="22"/>
        </w:rPr>
      </w:pPr>
      <w:r w:rsidRPr="00E37F30">
        <w:rPr>
          <w:b/>
          <w:bCs/>
          <w:sz w:val="22"/>
          <w:szCs w:val="22"/>
        </w:rPr>
        <w:t>Dział Zamówień Publicznych</w:t>
      </w:r>
    </w:p>
    <w:p w:rsidR="00FB7F50" w:rsidRPr="002245BE" w:rsidRDefault="00E37F30" w:rsidP="00FB7F50">
      <w:pPr>
        <w:rPr>
          <w:sz w:val="22"/>
          <w:szCs w:val="22"/>
        </w:rPr>
      </w:pPr>
      <w:r w:rsidRPr="00E37F3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37F30">
        <w:rPr>
          <w:sz w:val="22"/>
          <w:szCs w:val="22"/>
        </w:rPr>
        <w:t>30</w:t>
      </w:r>
    </w:p>
    <w:p w:rsidR="00FB7F50" w:rsidRPr="002245BE" w:rsidRDefault="00E37F30" w:rsidP="00FB7F50">
      <w:pPr>
        <w:rPr>
          <w:sz w:val="22"/>
          <w:szCs w:val="22"/>
        </w:rPr>
      </w:pPr>
      <w:r w:rsidRPr="00E37F3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37F3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37F30" w:rsidRPr="00607F9B" w:rsidTr="0072410E">
        <w:trPr>
          <w:trHeight w:val="638"/>
        </w:trPr>
        <w:tc>
          <w:tcPr>
            <w:tcW w:w="959" w:type="dxa"/>
            <w:shd w:val="clear" w:color="auto" w:fill="auto"/>
          </w:tcPr>
          <w:p w:rsidR="00E37F30" w:rsidRPr="00607F9B" w:rsidRDefault="00E37F30" w:rsidP="007241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7F30" w:rsidRPr="00607F9B" w:rsidRDefault="00E37F30" w:rsidP="007241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37F3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37F3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7F30">
              <w:rPr>
                <w:b/>
                <w:bCs/>
                <w:sz w:val="22"/>
                <w:szCs w:val="22"/>
              </w:rPr>
              <w:t>świadczenie usług w zakresie odbierania i transportu odpadów wielkogabarytowych w tym szkła oraz tekstyliów z terenu AGH - KC-DE-zp.25.166.2026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7F30">
              <w:rPr>
                <w:b/>
                <w:sz w:val="22"/>
                <w:szCs w:val="22"/>
              </w:rPr>
              <w:t>KC-DE-zp.25.166.2026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37F30" w:rsidTr="007241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37F30" w:rsidRPr="00D26ED6" w:rsidRDefault="00E37F30" w:rsidP="007241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37F30">
              <w:rPr>
                <w:b/>
                <w:sz w:val="22"/>
                <w:szCs w:val="22"/>
              </w:rPr>
              <w:t>Małopolskie Przedsiębiorstwo Gospodarki Odpadami Sp. z o.o.</w:t>
            </w:r>
          </w:p>
          <w:p w:rsidR="00E37F30" w:rsidRPr="009F0E5C" w:rsidRDefault="00E37F30" w:rsidP="0072410E">
            <w:pPr>
              <w:jc w:val="both"/>
              <w:rPr>
                <w:bCs/>
                <w:sz w:val="22"/>
                <w:szCs w:val="22"/>
              </w:rPr>
            </w:pPr>
            <w:r w:rsidRPr="00E37F30">
              <w:rPr>
                <w:bCs/>
                <w:sz w:val="22"/>
                <w:szCs w:val="22"/>
              </w:rPr>
              <w:t>Barska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7F30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37F30" w:rsidRPr="009F0E5C" w:rsidRDefault="00E37F30" w:rsidP="0072410E">
            <w:pPr>
              <w:jc w:val="both"/>
              <w:rPr>
                <w:bCs/>
                <w:sz w:val="22"/>
                <w:szCs w:val="22"/>
              </w:rPr>
            </w:pPr>
            <w:r w:rsidRPr="00E37F30">
              <w:rPr>
                <w:bCs/>
                <w:sz w:val="22"/>
                <w:szCs w:val="22"/>
              </w:rPr>
              <w:t>30-307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7F30">
              <w:rPr>
                <w:bCs/>
                <w:sz w:val="22"/>
                <w:szCs w:val="22"/>
              </w:rPr>
              <w:t>Kraków</w:t>
            </w:r>
          </w:p>
          <w:p w:rsidR="00E37F30" w:rsidRPr="00D26ED6" w:rsidRDefault="00E37F30" w:rsidP="007241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37F30">
              <w:rPr>
                <w:b/>
                <w:sz w:val="22"/>
                <w:szCs w:val="22"/>
              </w:rPr>
              <w:t>212 868.00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37F30" w:rsidRDefault="00E37F30" w:rsidP="007241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1560"/>
        <w:gridCol w:w="2126"/>
        <w:gridCol w:w="1276"/>
      </w:tblGrid>
      <w:tr w:rsidR="00F26B9F" w:rsidRPr="008567C7" w:rsidTr="00F26B9F">
        <w:trPr>
          <w:trHeight w:val="510"/>
        </w:trPr>
        <w:tc>
          <w:tcPr>
            <w:tcW w:w="709" w:type="dxa"/>
            <w:vAlign w:val="center"/>
          </w:tcPr>
          <w:p w:rsidR="00F26B9F" w:rsidRPr="008567C7" w:rsidRDefault="00F26B9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F26B9F" w:rsidRPr="008567C7" w:rsidRDefault="00F26B9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F26B9F" w:rsidRPr="008567C7" w:rsidRDefault="00F26B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F26B9F" w:rsidRPr="008567C7" w:rsidRDefault="00F26B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Termin podstawienia samochodu</w:t>
            </w:r>
          </w:p>
        </w:tc>
        <w:tc>
          <w:tcPr>
            <w:tcW w:w="2126" w:type="dxa"/>
            <w:vAlign w:val="center"/>
          </w:tcPr>
          <w:p w:rsidR="00F26B9F" w:rsidRPr="008567C7" w:rsidRDefault="00F26B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Termin podstawienia przykrywan</w:t>
            </w:r>
            <w:bookmarkStart w:id="2" w:name="_GoBack"/>
            <w:bookmarkEnd w:id="2"/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ego kontenera na tekstylia</w:t>
            </w:r>
          </w:p>
        </w:tc>
        <w:tc>
          <w:tcPr>
            <w:tcW w:w="1276" w:type="dxa"/>
            <w:vAlign w:val="center"/>
          </w:tcPr>
          <w:p w:rsidR="00F26B9F" w:rsidRPr="008567C7" w:rsidRDefault="00F26B9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26B9F" w:rsidRPr="008567C7" w:rsidTr="00F26B9F">
        <w:tc>
          <w:tcPr>
            <w:tcW w:w="709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F26B9F" w:rsidRPr="002B6761" w:rsidRDefault="00F26B9F" w:rsidP="007241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/>
                <w:sz w:val="18"/>
                <w:szCs w:val="18"/>
              </w:rPr>
              <w:t>Małopolskie Przedsiębiorstwo Gospodarki Odpadami Sp. z o.o.</w:t>
            </w:r>
          </w:p>
          <w:p w:rsidR="00F26B9F" w:rsidRPr="008567C7" w:rsidRDefault="00F26B9F" w:rsidP="007241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Barska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6B9F" w:rsidRPr="001B7815" w:rsidRDefault="00F26B9F" w:rsidP="007241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30-307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6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26B9F" w:rsidRPr="008567C7" w:rsidTr="00F26B9F">
        <w:tc>
          <w:tcPr>
            <w:tcW w:w="709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F26B9F" w:rsidRPr="002B6761" w:rsidRDefault="00F26B9F" w:rsidP="007241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/>
                <w:sz w:val="18"/>
                <w:szCs w:val="18"/>
              </w:rPr>
              <w:t>PPHU ABBA EKOMED Sp. z o.o.</w:t>
            </w:r>
          </w:p>
          <w:p w:rsidR="00F26B9F" w:rsidRPr="008567C7" w:rsidRDefault="00F26B9F" w:rsidP="007241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Filomatów Pomorskich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6B9F" w:rsidRPr="001B7815" w:rsidRDefault="00F26B9F" w:rsidP="007241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7F30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417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 xml:space="preserve">  17,89</w:t>
            </w:r>
          </w:p>
        </w:tc>
        <w:tc>
          <w:tcPr>
            <w:tcW w:w="1560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6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F26B9F" w:rsidRPr="008567C7" w:rsidRDefault="00F26B9F" w:rsidP="007241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7F30">
              <w:rPr>
                <w:rFonts w:ascii="Times New Roman" w:hAnsi="Times New Roman" w:cs="Times New Roman"/>
                <w:sz w:val="18"/>
                <w:szCs w:val="18"/>
              </w:rPr>
              <w:t xml:space="preserve">  57,89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BB1" w:rsidRDefault="00BB5BB1">
      <w:r>
        <w:separator/>
      </w:r>
    </w:p>
  </w:endnote>
  <w:endnote w:type="continuationSeparator" w:id="0">
    <w:p w:rsidR="00BB5BB1" w:rsidRDefault="00BB5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BB1" w:rsidRDefault="00BB5BB1">
      <w:r>
        <w:separator/>
      </w:r>
    </w:p>
  </w:footnote>
  <w:footnote w:type="continuationSeparator" w:id="0">
    <w:p w:rsidR="00BB5BB1" w:rsidRDefault="00BB5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5BB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5BB1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7F30"/>
    <w:rsid w:val="00E62859"/>
    <w:rsid w:val="00E85D70"/>
    <w:rsid w:val="00F26B9F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EED8F-FE46-4C68-B0B8-0C0E3B021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2026-06-09T12:31:00Z</dcterms:created>
  <dcterms:modified xsi:type="dcterms:W3CDTF">2026-06-09T12:33:00Z</dcterms:modified>
</cp:coreProperties>
</file>