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06C65" w14:textId="6DAF76EF" w:rsidR="00B36EDA" w:rsidRPr="00372840" w:rsidRDefault="008C330B" w:rsidP="00B36EDA">
      <w:pPr>
        <w:spacing w:after="600"/>
        <w:jc w:val="right"/>
      </w:pPr>
      <w:bookmarkStart w:id="0" w:name="_Hlk53520193"/>
      <w:r w:rsidRPr="00372840">
        <w:t>Kraków</w:t>
      </w:r>
      <w:r w:rsidR="00B36EDA" w:rsidRPr="00372840">
        <w:t xml:space="preserve"> dnia: </w:t>
      </w:r>
      <w:r w:rsidR="003266A4">
        <w:t>9.06.2026 r.</w:t>
      </w:r>
    </w:p>
    <w:p w14:paraId="4EFB123E" w14:textId="77777777" w:rsidR="008C330B" w:rsidRPr="00372840" w:rsidRDefault="008C330B" w:rsidP="00B36EDA">
      <w:pPr>
        <w:spacing w:line="360" w:lineRule="auto"/>
        <w:ind w:right="3969"/>
        <w:rPr>
          <w:b/>
          <w:bCs/>
        </w:rPr>
      </w:pPr>
      <w:r w:rsidRPr="00372840">
        <w:rPr>
          <w:b/>
          <w:bCs/>
        </w:rPr>
        <w:t>Szpital Miejski Specjalistyczny</w:t>
      </w:r>
    </w:p>
    <w:p w14:paraId="10F7AD2B" w14:textId="77777777" w:rsidR="008C330B" w:rsidRPr="00372840" w:rsidRDefault="008C330B" w:rsidP="00B36EDA">
      <w:pPr>
        <w:spacing w:line="360" w:lineRule="auto"/>
        <w:ind w:right="3969"/>
        <w:rPr>
          <w:b/>
          <w:bCs/>
        </w:rPr>
      </w:pPr>
      <w:r w:rsidRPr="00372840">
        <w:rPr>
          <w:b/>
          <w:bCs/>
        </w:rPr>
        <w:t>im. Gabriela Narutowicza w Krakowie</w:t>
      </w:r>
    </w:p>
    <w:p w14:paraId="08BAF988" w14:textId="77777777" w:rsidR="00B36EDA" w:rsidRPr="00372840" w:rsidRDefault="008C330B" w:rsidP="00B36EDA">
      <w:pPr>
        <w:spacing w:line="360" w:lineRule="auto"/>
        <w:ind w:right="3969"/>
        <w:rPr>
          <w:b/>
          <w:bCs/>
        </w:rPr>
      </w:pPr>
      <w:r w:rsidRPr="00372840">
        <w:rPr>
          <w:b/>
          <w:bCs/>
        </w:rPr>
        <w:t>Dział Zamówień Publicznych i Umów</w:t>
      </w:r>
    </w:p>
    <w:p w14:paraId="08037EA6" w14:textId="77777777" w:rsidR="00B36EDA" w:rsidRPr="00372840" w:rsidRDefault="008C330B" w:rsidP="00B36EDA">
      <w:pPr>
        <w:spacing w:line="360" w:lineRule="auto"/>
        <w:ind w:right="3969"/>
      </w:pPr>
      <w:r w:rsidRPr="00372840">
        <w:t>ul. Prądnicka</w:t>
      </w:r>
      <w:r w:rsidR="00B36EDA" w:rsidRPr="00372840">
        <w:t xml:space="preserve"> </w:t>
      </w:r>
      <w:r w:rsidRPr="00372840">
        <w:t>35-37</w:t>
      </w:r>
    </w:p>
    <w:p w14:paraId="091E482D" w14:textId="77777777" w:rsidR="00B36EDA" w:rsidRPr="00372840" w:rsidRDefault="008C330B" w:rsidP="00B36EDA">
      <w:pPr>
        <w:ind w:right="3969"/>
      </w:pPr>
      <w:r w:rsidRPr="00372840">
        <w:t>31-202</w:t>
      </w:r>
      <w:r w:rsidR="00B36EDA" w:rsidRPr="00372840">
        <w:t xml:space="preserve"> </w:t>
      </w:r>
      <w:r w:rsidRPr="00372840">
        <w:t>Kraków</w:t>
      </w:r>
    </w:p>
    <w:p w14:paraId="12B39CDC" w14:textId="77777777" w:rsidR="00B36EDA" w:rsidRPr="00372840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72840" w14:paraId="4197E87B" w14:textId="77777777" w:rsidTr="00B36EDA">
        <w:tc>
          <w:tcPr>
            <w:tcW w:w="9923" w:type="dxa"/>
            <w:shd w:val="clear" w:color="auto" w:fill="F2F2F2"/>
            <w:hideMark/>
          </w:tcPr>
          <w:p w14:paraId="0F955F45" w14:textId="38160C84" w:rsidR="00B36EDA" w:rsidRPr="00372840" w:rsidRDefault="00372840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372840">
              <w:rPr>
                <w:b/>
                <w:spacing w:val="50"/>
                <w:kern w:val="28"/>
              </w:rPr>
              <w:t>OGŁOSZENIE</w:t>
            </w:r>
          </w:p>
          <w:p w14:paraId="70748825" w14:textId="77777777" w:rsidR="00B36EDA" w:rsidRPr="0037284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372840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BBE8608" w14:textId="77777777" w:rsidR="00B36EDA" w:rsidRPr="00372840" w:rsidRDefault="00B36EDA" w:rsidP="00B36EDA">
      <w:pPr>
        <w:keepNext/>
        <w:spacing w:after="240"/>
        <w:outlineLvl w:val="0"/>
        <w:rPr>
          <w:b/>
        </w:rPr>
      </w:pPr>
    </w:p>
    <w:p w14:paraId="5728C875" w14:textId="77777777" w:rsidR="00B36EDA" w:rsidRPr="00372840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372840">
        <w:rPr>
          <w:rFonts w:eastAsia="Calibri"/>
          <w:lang w:eastAsia="en-US"/>
        </w:rPr>
        <w:t xml:space="preserve">Dotyczy </w:t>
      </w:r>
      <w:r w:rsidRPr="00372840">
        <w:t>postępowania o udzielenie zamówienia publicznego</w:t>
      </w:r>
      <w:r w:rsidRPr="00372840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72840" w14:paraId="73654237" w14:textId="77777777" w:rsidTr="00B36EDA">
        <w:tc>
          <w:tcPr>
            <w:tcW w:w="2269" w:type="dxa"/>
          </w:tcPr>
          <w:p w14:paraId="529F0B8A" w14:textId="77777777" w:rsidR="00B36EDA" w:rsidRPr="0037284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72840">
              <w:t>Nazwa zamówienia:</w:t>
            </w:r>
          </w:p>
        </w:tc>
        <w:tc>
          <w:tcPr>
            <w:tcW w:w="7654" w:type="dxa"/>
          </w:tcPr>
          <w:p w14:paraId="3A8AA192" w14:textId="77777777" w:rsidR="00B36EDA" w:rsidRPr="00372840" w:rsidRDefault="008C330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72840">
              <w:rPr>
                <w:bCs/>
              </w:rPr>
              <w:t>Zakup i dostawa kaset do analizatora plazmowego oraz kaset do analizatora parametrów krytycznych wraz z pakietem odczynników oraz znacznika węzłów chłonnych wartowniczych</w:t>
            </w:r>
          </w:p>
        </w:tc>
      </w:tr>
      <w:tr w:rsidR="008C330B" w:rsidRPr="00372840" w14:paraId="0C6556FB" w14:textId="77777777" w:rsidTr="007A7135">
        <w:tc>
          <w:tcPr>
            <w:tcW w:w="2269" w:type="dxa"/>
          </w:tcPr>
          <w:p w14:paraId="0EAA3291" w14:textId="77777777" w:rsidR="008C330B" w:rsidRPr="00372840" w:rsidRDefault="008C330B" w:rsidP="007A7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72840">
              <w:t>Numer referencyjny:</w:t>
            </w:r>
          </w:p>
        </w:tc>
        <w:tc>
          <w:tcPr>
            <w:tcW w:w="7654" w:type="dxa"/>
          </w:tcPr>
          <w:p w14:paraId="32629E72" w14:textId="77777777" w:rsidR="008C330B" w:rsidRPr="00372840" w:rsidRDefault="008C330B" w:rsidP="007A7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72840">
              <w:rPr>
                <w:bCs/>
              </w:rPr>
              <w:t>ZP/8/2026</w:t>
            </w:r>
          </w:p>
        </w:tc>
      </w:tr>
    </w:tbl>
    <w:p w14:paraId="26C68D50" w14:textId="77777777" w:rsidR="00B36EDA" w:rsidRPr="00372840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7D6F693F" w14:textId="3C9376B4" w:rsidR="00B36EDA" w:rsidRPr="0037284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372840">
        <w:t xml:space="preserve">Zamawiający, działając na podstawie art. 253 ust. 1 pkt. 1 i ust. 2 ustawy z dnia 11 września 2019r. Prawo zamówień publicznych </w:t>
      </w:r>
      <w:r w:rsidR="008C330B" w:rsidRPr="00372840">
        <w:t>(t.j. Dz. U. z 2024 r. poz. 1320 ze zm.)</w:t>
      </w:r>
      <w:r w:rsidRPr="00372840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C330B" w:rsidRPr="00372840" w14:paraId="6C28456C" w14:textId="77777777" w:rsidTr="0037284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5A108" w14:textId="77777777" w:rsidR="008C330B" w:rsidRPr="00372840" w:rsidRDefault="008C330B" w:rsidP="007A7135">
            <w:pPr>
              <w:spacing w:before="120" w:after="240"/>
              <w:jc w:val="both"/>
            </w:pPr>
            <w:r w:rsidRPr="00372840">
              <w:rPr>
                <w:b/>
                <w:bCs/>
              </w:rPr>
              <w:t>Część nr 1</w:t>
            </w:r>
            <w:r w:rsidRPr="00372840">
              <w:t>: Pakiet 1-Kasety do analizatora parametrów krytycznych wraz z pakietem odczynnikowym</w:t>
            </w:r>
          </w:p>
          <w:p w14:paraId="5C9F6F38" w14:textId="77777777" w:rsidR="008C330B" w:rsidRPr="00372840" w:rsidRDefault="008C330B" w:rsidP="007A7135">
            <w:pPr>
              <w:spacing w:before="60" w:line="360" w:lineRule="auto"/>
              <w:jc w:val="both"/>
              <w:rPr>
                <w:b/>
              </w:rPr>
            </w:pPr>
            <w:r w:rsidRPr="00372840">
              <w:rPr>
                <w:b/>
              </w:rPr>
              <w:t>Radiometer Sp. z o.o.</w:t>
            </w:r>
          </w:p>
          <w:p w14:paraId="6B7AA3D6" w14:textId="067B8FB8" w:rsidR="008C330B" w:rsidRPr="00372840" w:rsidRDefault="007B0A77" w:rsidP="007A7135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A</w:t>
            </w:r>
            <w:r w:rsidR="008C330B" w:rsidRPr="00372840">
              <w:rPr>
                <w:bCs/>
              </w:rPr>
              <w:t xml:space="preserve">l. Jerozolimskie 181a </w:t>
            </w:r>
          </w:p>
          <w:p w14:paraId="5AEC498B" w14:textId="77777777" w:rsidR="008C330B" w:rsidRPr="00372840" w:rsidRDefault="008C330B" w:rsidP="007A7135">
            <w:pPr>
              <w:spacing w:after="120"/>
              <w:jc w:val="both"/>
              <w:rPr>
                <w:bCs/>
              </w:rPr>
            </w:pPr>
            <w:r w:rsidRPr="00372840">
              <w:rPr>
                <w:bCs/>
              </w:rPr>
              <w:t>02-222 WARSZAWA</w:t>
            </w:r>
          </w:p>
          <w:p w14:paraId="43F8ABE1" w14:textId="77777777" w:rsidR="008C330B" w:rsidRPr="00372840" w:rsidRDefault="008C330B" w:rsidP="007A7135">
            <w:pPr>
              <w:spacing w:before="120" w:line="360" w:lineRule="auto"/>
              <w:jc w:val="both"/>
              <w:rPr>
                <w:color w:val="000000"/>
              </w:rPr>
            </w:pPr>
            <w:r w:rsidRPr="00372840">
              <w:rPr>
                <w:color w:val="000000"/>
                <w:u w:val="single"/>
              </w:rPr>
              <w:t>Uzasadnienie wyboru</w:t>
            </w:r>
            <w:r w:rsidRPr="00372840">
              <w:rPr>
                <w:color w:val="000000"/>
              </w:rPr>
              <w:t>:</w:t>
            </w:r>
          </w:p>
          <w:p w14:paraId="35E6A3D7" w14:textId="77777777" w:rsidR="008C330B" w:rsidRPr="00372840" w:rsidRDefault="008C330B" w:rsidP="007A71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72840">
              <w:t>Jedyna złożona oferta, spełnia wymogi Zamawiającego.</w:t>
            </w:r>
          </w:p>
        </w:tc>
      </w:tr>
      <w:tr w:rsidR="008C330B" w:rsidRPr="00372840" w14:paraId="1D156447" w14:textId="77777777" w:rsidTr="0037284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C23AA" w14:textId="77777777" w:rsidR="008C330B" w:rsidRPr="00372840" w:rsidRDefault="008C330B" w:rsidP="007A7135">
            <w:pPr>
              <w:spacing w:before="120" w:after="240"/>
              <w:jc w:val="both"/>
            </w:pPr>
            <w:r w:rsidRPr="00372840">
              <w:rPr>
                <w:b/>
                <w:bCs/>
              </w:rPr>
              <w:lastRenderedPageBreak/>
              <w:t>Część nr 2</w:t>
            </w:r>
            <w:r w:rsidRPr="00372840">
              <w:t>: Pakiet 2-Kasety do sterylizatora plazmowego</w:t>
            </w:r>
          </w:p>
          <w:p w14:paraId="66F10C18" w14:textId="77777777" w:rsidR="008C330B" w:rsidRPr="00372840" w:rsidRDefault="008C330B" w:rsidP="007A7135">
            <w:pPr>
              <w:spacing w:before="60" w:line="360" w:lineRule="auto"/>
              <w:jc w:val="both"/>
              <w:rPr>
                <w:b/>
              </w:rPr>
            </w:pPr>
            <w:r w:rsidRPr="00372840">
              <w:rPr>
                <w:b/>
              </w:rPr>
              <w:t>Consultronix Sp. z o.o.</w:t>
            </w:r>
          </w:p>
          <w:p w14:paraId="4869DEAB" w14:textId="4D4540D0" w:rsidR="008C330B" w:rsidRPr="00372840" w:rsidRDefault="007B0A77" w:rsidP="007A7135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8C330B" w:rsidRPr="00372840">
              <w:rPr>
                <w:bCs/>
              </w:rPr>
              <w:t xml:space="preserve">Przemysłowa 17 </w:t>
            </w:r>
          </w:p>
          <w:p w14:paraId="209019D1" w14:textId="77777777" w:rsidR="008C330B" w:rsidRPr="00372840" w:rsidRDefault="008C330B" w:rsidP="007A7135">
            <w:pPr>
              <w:spacing w:after="120"/>
              <w:jc w:val="both"/>
              <w:rPr>
                <w:bCs/>
              </w:rPr>
            </w:pPr>
            <w:r w:rsidRPr="00372840">
              <w:rPr>
                <w:bCs/>
              </w:rPr>
              <w:t>32-083 Balice</w:t>
            </w:r>
          </w:p>
          <w:p w14:paraId="229257FD" w14:textId="77777777" w:rsidR="008C330B" w:rsidRPr="00372840" w:rsidRDefault="008C330B" w:rsidP="007A7135">
            <w:pPr>
              <w:spacing w:before="120" w:line="360" w:lineRule="auto"/>
              <w:jc w:val="both"/>
              <w:rPr>
                <w:color w:val="000000"/>
              </w:rPr>
            </w:pPr>
            <w:r w:rsidRPr="00372840">
              <w:rPr>
                <w:color w:val="000000"/>
                <w:u w:val="single"/>
              </w:rPr>
              <w:t>Uzasadnienie wyboru</w:t>
            </w:r>
            <w:r w:rsidRPr="00372840">
              <w:rPr>
                <w:color w:val="000000"/>
              </w:rPr>
              <w:t>:</w:t>
            </w:r>
          </w:p>
          <w:p w14:paraId="63465AC7" w14:textId="77777777" w:rsidR="008C330B" w:rsidRPr="00372840" w:rsidRDefault="008C330B" w:rsidP="007A71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72840">
              <w:t>Jedyna złożona oferta, spełnia wymogi Zamawiającego.</w:t>
            </w:r>
          </w:p>
        </w:tc>
      </w:tr>
      <w:tr w:rsidR="008C330B" w:rsidRPr="00372840" w14:paraId="657B433A" w14:textId="77777777" w:rsidTr="0037284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C56B" w14:textId="77777777" w:rsidR="008C330B" w:rsidRPr="00372840" w:rsidRDefault="008C330B" w:rsidP="007A7135">
            <w:pPr>
              <w:spacing w:before="120" w:after="240"/>
              <w:jc w:val="both"/>
            </w:pPr>
            <w:r w:rsidRPr="00372840">
              <w:rPr>
                <w:b/>
                <w:bCs/>
              </w:rPr>
              <w:t>Część nr 3</w:t>
            </w:r>
            <w:r w:rsidRPr="00372840">
              <w:t>: Pakiet 3-Znacznik do detekcji węzłów chłonnych wartowniczych</w:t>
            </w:r>
          </w:p>
          <w:p w14:paraId="2A067A9B" w14:textId="77777777" w:rsidR="008C330B" w:rsidRPr="00372840" w:rsidRDefault="008C330B" w:rsidP="007A7135">
            <w:pPr>
              <w:spacing w:before="60" w:line="360" w:lineRule="auto"/>
              <w:jc w:val="both"/>
              <w:rPr>
                <w:b/>
              </w:rPr>
            </w:pPr>
            <w:r w:rsidRPr="00372840">
              <w:rPr>
                <w:b/>
              </w:rPr>
              <w:t>PZ CORMAY S.A.</w:t>
            </w:r>
          </w:p>
          <w:p w14:paraId="559A52E4" w14:textId="6F4AB894" w:rsidR="008C330B" w:rsidRPr="00372840" w:rsidRDefault="007B0A77" w:rsidP="007A7135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ul.. </w:t>
            </w:r>
            <w:r w:rsidR="008C330B" w:rsidRPr="00372840">
              <w:rPr>
                <w:bCs/>
              </w:rPr>
              <w:t xml:space="preserve">Wiosenna 22 </w:t>
            </w:r>
          </w:p>
          <w:p w14:paraId="1C6AD2B7" w14:textId="77777777" w:rsidR="008C330B" w:rsidRPr="00372840" w:rsidRDefault="008C330B" w:rsidP="007A7135">
            <w:pPr>
              <w:spacing w:after="120"/>
              <w:jc w:val="both"/>
              <w:rPr>
                <w:bCs/>
              </w:rPr>
            </w:pPr>
            <w:r w:rsidRPr="00372840">
              <w:rPr>
                <w:bCs/>
              </w:rPr>
              <w:t>05-092 Łomianki</w:t>
            </w:r>
          </w:p>
          <w:p w14:paraId="4BB4663B" w14:textId="77777777" w:rsidR="008C330B" w:rsidRPr="00372840" w:rsidRDefault="008C330B" w:rsidP="007A7135">
            <w:pPr>
              <w:spacing w:before="120" w:line="360" w:lineRule="auto"/>
              <w:jc w:val="both"/>
              <w:rPr>
                <w:color w:val="000000"/>
              </w:rPr>
            </w:pPr>
            <w:r w:rsidRPr="00372840">
              <w:rPr>
                <w:color w:val="000000"/>
                <w:u w:val="single"/>
              </w:rPr>
              <w:t>Uzasadnienie wyboru</w:t>
            </w:r>
            <w:r w:rsidRPr="00372840">
              <w:rPr>
                <w:color w:val="000000"/>
              </w:rPr>
              <w:t>:</w:t>
            </w:r>
          </w:p>
          <w:p w14:paraId="62C2C7E3" w14:textId="77777777" w:rsidR="008C330B" w:rsidRPr="00372840" w:rsidRDefault="008C330B" w:rsidP="007A71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72840">
              <w:t>Jedyna złożona oferta, spełnia wymogi Zamawiającego.</w:t>
            </w:r>
          </w:p>
        </w:tc>
      </w:tr>
    </w:tbl>
    <w:p w14:paraId="44CEFA43" w14:textId="77777777" w:rsidR="00B36EDA" w:rsidRPr="00372840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372840">
        <w:rPr>
          <w:b/>
          <w:bCs/>
          <w:color w:val="000000"/>
        </w:rPr>
        <w:t>Punktacja przyznana ofertom w każdym kryterium oceny ofert wraz z łączną punktacją</w:t>
      </w:r>
      <w:r w:rsidRPr="0037284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372840" w14:paraId="1DFB264F" w14:textId="77777777" w:rsidTr="00372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63AF49" w14:textId="77777777" w:rsidR="00B36EDA" w:rsidRPr="0037284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72840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486048" w14:textId="77777777" w:rsidR="00B36EDA" w:rsidRPr="00372840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372840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A27F0D" w14:textId="77777777" w:rsidR="00B36EDA" w:rsidRPr="0037284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72840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F0E7D7" w14:textId="77777777" w:rsidR="00B36EDA" w:rsidRPr="0037284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72840">
              <w:rPr>
                <w:bCs/>
                <w:color w:val="000000"/>
              </w:rPr>
              <w:t>Razem</w:t>
            </w:r>
          </w:p>
        </w:tc>
      </w:tr>
      <w:tr w:rsidR="008C330B" w:rsidRPr="00372840" w14:paraId="5377391D" w14:textId="77777777" w:rsidTr="00372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5A46" w14:textId="77777777" w:rsidR="008C330B" w:rsidRPr="00372840" w:rsidRDefault="008C330B" w:rsidP="007A7135">
            <w:pPr>
              <w:spacing w:before="40" w:after="40"/>
              <w:rPr>
                <w:color w:val="000000"/>
              </w:rPr>
            </w:pPr>
            <w:r w:rsidRPr="00372840">
              <w:t>1 - Pakiet 1-Kasety do analizatora parametrów krytycznych wraz z pakietem odczynnikowym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0465" w14:textId="77777777" w:rsidR="008C330B" w:rsidRPr="00372840" w:rsidRDefault="008C330B" w:rsidP="007A7135">
            <w:pPr>
              <w:spacing w:line="276" w:lineRule="auto"/>
              <w:rPr>
                <w:b/>
                <w:bCs/>
              </w:rPr>
            </w:pPr>
            <w:r w:rsidRPr="00372840">
              <w:rPr>
                <w:b/>
                <w:bCs/>
              </w:rPr>
              <w:t>Radiometer Sp. z o.o.</w:t>
            </w:r>
          </w:p>
          <w:p w14:paraId="5FFA9625" w14:textId="2320ABB4" w:rsidR="008C330B" w:rsidRPr="00372840" w:rsidRDefault="007B0A77" w:rsidP="007A7135">
            <w:pPr>
              <w:spacing w:line="276" w:lineRule="auto"/>
            </w:pPr>
            <w:r>
              <w:t>A</w:t>
            </w:r>
            <w:r w:rsidR="008C330B" w:rsidRPr="00372840">
              <w:t>l. Jerozolimskie 181a</w:t>
            </w:r>
          </w:p>
          <w:p w14:paraId="2B5EE228" w14:textId="77777777" w:rsidR="008C330B" w:rsidRPr="00372840" w:rsidRDefault="008C330B" w:rsidP="007A7135">
            <w:pPr>
              <w:spacing w:after="40" w:line="276" w:lineRule="auto"/>
              <w:rPr>
                <w:color w:val="000000"/>
              </w:rPr>
            </w:pPr>
            <w:r w:rsidRPr="00372840"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F4C4" w14:textId="77777777" w:rsidR="008C330B" w:rsidRPr="00372840" w:rsidRDefault="008C330B" w:rsidP="007A7135">
            <w:pPr>
              <w:spacing w:before="40" w:after="40"/>
              <w:rPr>
                <w:color w:val="000000"/>
              </w:rPr>
            </w:pPr>
            <w:r w:rsidRPr="00372840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F40B" w14:textId="77777777" w:rsidR="008C330B" w:rsidRPr="00372840" w:rsidRDefault="008C330B" w:rsidP="007A7135">
            <w:pPr>
              <w:jc w:val="center"/>
              <w:rPr>
                <w:color w:val="000000"/>
              </w:rPr>
            </w:pPr>
            <w:r w:rsidRPr="00372840">
              <w:t xml:space="preserve">  400,00</w:t>
            </w:r>
          </w:p>
        </w:tc>
      </w:tr>
      <w:tr w:rsidR="008C330B" w:rsidRPr="00372840" w14:paraId="683DBE46" w14:textId="77777777" w:rsidTr="00372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F5C3" w14:textId="77777777" w:rsidR="008C330B" w:rsidRPr="00372840" w:rsidRDefault="008C330B" w:rsidP="007A7135">
            <w:pPr>
              <w:spacing w:before="40" w:after="40"/>
              <w:rPr>
                <w:color w:val="000000"/>
              </w:rPr>
            </w:pPr>
            <w:r w:rsidRPr="00372840">
              <w:t>2 - Pakiet 2-Kasety do sterylizatora plazmowego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06B8" w14:textId="77777777" w:rsidR="008C330B" w:rsidRPr="00372840" w:rsidRDefault="008C330B" w:rsidP="007A7135">
            <w:pPr>
              <w:spacing w:line="276" w:lineRule="auto"/>
              <w:rPr>
                <w:b/>
                <w:bCs/>
              </w:rPr>
            </w:pPr>
            <w:r w:rsidRPr="00372840">
              <w:rPr>
                <w:b/>
                <w:bCs/>
              </w:rPr>
              <w:t>Consultronix Sp. z o.o.</w:t>
            </w:r>
          </w:p>
          <w:p w14:paraId="33D18242" w14:textId="567B6328" w:rsidR="008C330B" w:rsidRPr="00372840" w:rsidRDefault="007B0A77" w:rsidP="007A7135">
            <w:pPr>
              <w:spacing w:line="276" w:lineRule="auto"/>
            </w:pPr>
            <w:r>
              <w:t xml:space="preserve">ul. </w:t>
            </w:r>
            <w:r w:rsidR="008C330B" w:rsidRPr="00372840">
              <w:t>Przemysłowa 17</w:t>
            </w:r>
          </w:p>
          <w:p w14:paraId="077EE769" w14:textId="77777777" w:rsidR="008C330B" w:rsidRPr="00372840" w:rsidRDefault="008C330B" w:rsidP="007A7135">
            <w:pPr>
              <w:spacing w:after="40" w:line="276" w:lineRule="auto"/>
              <w:rPr>
                <w:color w:val="000000"/>
              </w:rPr>
            </w:pPr>
            <w:r w:rsidRPr="00372840">
              <w:t>32-083 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5AEC" w14:textId="77777777" w:rsidR="008C330B" w:rsidRPr="00372840" w:rsidRDefault="008C330B" w:rsidP="007A7135">
            <w:pPr>
              <w:spacing w:before="40" w:after="40"/>
              <w:rPr>
                <w:color w:val="000000"/>
              </w:rPr>
            </w:pPr>
            <w:r w:rsidRPr="00372840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CD6EB" w14:textId="77777777" w:rsidR="008C330B" w:rsidRPr="00372840" w:rsidRDefault="008C330B" w:rsidP="007A7135">
            <w:pPr>
              <w:jc w:val="center"/>
              <w:rPr>
                <w:color w:val="000000"/>
              </w:rPr>
            </w:pPr>
            <w:r w:rsidRPr="00372840">
              <w:t xml:space="preserve">  400,00</w:t>
            </w:r>
          </w:p>
        </w:tc>
      </w:tr>
      <w:tr w:rsidR="008C330B" w:rsidRPr="00372840" w14:paraId="771D2E36" w14:textId="77777777" w:rsidTr="00372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7985" w14:textId="77777777" w:rsidR="008C330B" w:rsidRPr="00372840" w:rsidRDefault="008C330B" w:rsidP="007A7135">
            <w:pPr>
              <w:spacing w:before="40" w:after="40"/>
              <w:rPr>
                <w:color w:val="000000"/>
              </w:rPr>
            </w:pPr>
            <w:r w:rsidRPr="00372840">
              <w:t>3 - Pakiet 3-Znacznik do detekcji węzłów chłonnych wartowniczych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7A0FC" w14:textId="77777777" w:rsidR="008C330B" w:rsidRPr="00372840" w:rsidRDefault="008C330B" w:rsidP="007A7135">
            <w:pPr>
              <w:spacing w:line="276" w:lineRule="auto"/>
              <w:rPr>
                <w:b/>
                <w:bCs/>
              </w:rPr>
            </w:pPr>
            <w:r w:rsidRPr="00372840">
              <w:rPr>
                <w:b/>
                <w:bCs/>
              </w:rPr>
              <w:t>PZ CORMAY S.A.</w:t>
            </w:r>
          </w:p>
          <w:p w14:paraId="1167A9D5" w14:textId="59C359D1" w:rsidR="008C330B" w:rsidRPr="00372840" w:rsidRDefault="007B0A77" w:rsidP="007A7135">
            <w:pPr>
              <w:spacing w:line="276" w:lineRule="auto"/>
            </w:pPr>
            <w:r>
              <w:t xml:space="preserve">ul. </w:t>
            </w:r>
            <w:r w:rsidR="008C330B" w:rsidRPr="00372840">
              <w:t>Wiosenna 22</w:t>
            </w:r>
          </w:p>
          <w:p w14:paraId="50EB1264" w14:textId="77777777" w:rsidR="008C330B" w:rsidRPr="00372840" w:rsidRDefault="008C330B" w:rsidP="007A7135">
            <w:pPr>
              <w:spacing w:after="40" w:line="276" w:lineRule="auto"/>
              <w:rPr>
                <w:color w:val="000000"/>
              </w:rPr>
            </w:pPr>
            <w:r w:rsidRPr="00372840">
              <w:t>05-092 Łomianki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6124" w14:textId="77777777" w:rsidR="008C330B" w:rsidRPr="00372840" w:rsidRDefault="008C330B" w:rsidP="007A7135">
            <w:pPr>
              <w:spacing w:before="40" w:after="40"/>
              <w:rPr>
                <w:color w:val="000000"/>
              </w:rPr>
            </w:pPr>
            <w:r w:rsidRPr="00372840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4819D" w14:textId="77777777" w:rsidR="008C330B" w:rsidRPr="00372840" w:rsidRDefault="008C330B" w:rsidP="007A7135">
            <w:pPr>
              <w:jc w:val="center"/>
              <w:rPr>
                <w:color w:val="000000"/>
              </w:rPr>
            </w:pPr>
            <w:r w:rsidRPr="00372840">
              <w:t xml:space="preserve">  400,00</w:t>
            </w:r>
          </w:p>
        </w:tc>
      </w:tr>
      <w:bookmarkEnd w:id="0"/>
    </w:tbl>
    <w:p w14:paraId="751C0EAC" w14:textId="3097002D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E5E2" w14:textId="77777777" w:rsidR="00CF5EE5" w:rsidRDefault="00CF5EE5">
      <w:r>
        <w:separator/>
      </w:r>
    </w:p>
  </w:endnote>
  <w:endnote w:type="continuationSeparator" w:id="0">
    <w:p w14:paraId="05B2E976" w14:textId="77777777" w:rsidR="00CF5EE5" w:rsidRDefault="00CF5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6A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81B62" w14:textId="54BB178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C9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3F717" w14:textId="77777777" w:rsidR="00CF5EE5" w:rsidRDefault="00CF5EE5">
      <w:r>
        <w:separator/>
      </w:r>
    </w:p>
  </w:footnote>
  <w:footnote w:type="continuationSeparator" w:id="0">
    <w:p w14:paraId="6CAFB57A" w14:textId="77777777" w:rsidR="00CF5EE5" w:rsidRDefault="00CF5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3E3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2BE4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798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EE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66A4"/>
    <w:rsid w:val="003445A0"/>
    <w:rsid w:val="0037284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6F4A"/>
    <w:rsid w:val="00756CDA"/>
    <w:rsid w:val="007B0A77"/>
    <w:rsid w:val="007E2ACC"/>
    <w:rsid w:val="007E68C5"/>
    <w:rsid w:val="00832144"/>
    <w:rsid w:val="00836DAF"/>
    <w:rsid w:val="008567C7"/>
    <w:rsid w:val="008642B3"/>
    <w:rsid w:val="008A6C10"/>
    <w:rsid w:val="008C330B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5EE5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1D579"/>
  <w15:chartTrackingRefBased/>
  <w15:docId w15:val="{17A0010E-79E4-4BEE-BFCB-E414A6AA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286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2026-06-03T12:23:00Z</dcterms:created>
  <dcterms:modified xsi:type="dcterms:W3CDTF">2026-06-09T11:08:00Z</dcterms:modified>
</cp:coreProperties>
</file>